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FCDC3" w14:textId="77777777" w:rsidR="00C8522F" w:rsidRPr="00E60A0B" w:rsidRDefault="00C8522F" w:rsidP="00C8522F">
      <w:pPr>
        <w:rPr>
          <w:b/>
          <w:bCs/>
          <w:sz w:val="22"/>
          <w:szCs w:val="22"/>
        </w:rPr>
      </w:pP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>Załącznik nr 1</w:t>
      </w:r>
    </w:p>
    <w:p w14:paraId="0A157BF3" w14:textId="77777777" w:rsidR="00C8522F" w:rsidRPr="00E60A0B" w:rsidRDefault="00C8522F" w:rsidP="00C8522F">
      <w:pPr>
        <w:rPr>
          <w:b/>
          <w:sz w:val="22"/>
          <w:szCs w:val="22"/>
        </w:rPr>
      </w:pPr>
    </w:p>
    <w:p w14:paraId="7540BF0A" w14:textId="77777777" w:rsidR="00C8522F" w:rsidRPr="00E60A0B" w:rsidRDefault="00C8522F" w:rsidP="00C8522F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FORMULARZ OFERTY</w:t>
      </w:r>
    </w:p>
    <w:p w14:paraId="4FEDD173" w14:textId="77777777" w:rsidR="00C8522F" w:rsidRPr="00E60A0B" w:rsidRDefault="00C8522F" w:rsidP="00C8522F">
      <w:pPr>
        <w:rPr>
          <w:b/>
          <w:sz w:val="22"/>
          <w:szCs w:val="22"/>
        </w:rPr>
      </w:pPr>
    </w:p>
    <w:p w14:paraId="71891B7D" w14:textId="77777777" w:rsidR="00C8522F" w:rsidRPr="00E60A0B" w:rsidRDefault="00C8522F" w:rsidP="00C8522F">
      <w:pPr>
        <w:rPr>
          <w:sz w:val="22"/>
          <w:szCs w:val="22"/>
        </w:rPr>
      </w:pPr>
    </w:p>
    <w:p w14:paraId="33F08E23" w14:textId="77777777" w:rsidR="00C8522F" w:rsidRPr="00E60A0B" w:rsidRDefault="00C8522F" w:rsidP="00C8522F">
      <w:pPr>
        <w:rPr>
          <w:sz w:val="22"/>
          <w:szCs w:val="22"/>
        </w:rPr>
      </w:pPr>
      <w:r w:rsidRPr="00E60A0B">
        <w:rPr>
          <w:sz w:val="22"/>
          <w:szCs w:val="22"/>
        </w:rPr>
        <w:t>NAZWA WYKONAWCY:……………………………………………………………………..</w:t>
      </w:r>
    </w:p>
    <w:p w14:paraId="2E8994C8" w14:textId="77777777" w:rsidR="00C8522F" w:rsidRPr="00E60A0B" w:rsidRDefault="00C8522F" w:rsidP="00C8522F">
      <w:pPr>
        <w:rPr>
          <w:sz w:val="22"/>
          <w:szCs w:val="22"/>
        </w:rPr>
      </w:pPr>
      <w:r w:rsidRPr="00E60A0B">
        <w:rPr>
          <w:sz w:val="22"/>
          <w:szCs w:val="22"/>
        </w:rPr>
        <w:t>FORMA PROWADZONEJ DZIAŁALNOŚCI: .........................................................................</w:t>
      </w:r>
    </w:p>
    <w:p w14:paraId="6F1D7BBE" w14:textId="77777777" w:rsidR="00C8522F" w:rsidRPr="00E60A0B" w:rsidRDefault="00C8522F" w:rsidP="00C8522F">
      <w:pPr>
        <w:rPr>
          <w:sz w:val="22"/>
          <w:szCs w:val="22"/>
        </w:rPr>
      </w:pPr>
      <w:r w:rsidRPr="00E60A0B">
        <w:rPr>
          <w:sz w:val="22"/>
          <w:szCs w:val="22"/>
        </w:rPr>
        <w:t>ADRES:…………………………………………………………………………………………</w:t>
      </w:r>
    </w:p>
    <w:p w14:paraId="592125FA" w14:textId="77777777" w:rsidR="00C8522F" w:rsidRPr="00E60A0B" w:rsidRDefault="00C8522F" w:rsidP="00C8522F">
      <w:pPr>
        <w:rPr>
          <w:sz w:val="22"/>
          <w:szCs w:val="22"/>
        </w:rPr>
      </w:pPr>
      <w:r w:rsidRPr="00E60A0B">
        <w:rPr>
          <w:sz w:val="22"/>
          <w:szCs w:val="22"/>
        </w:rPr>
        <w:t>POWIAT:…………………………………WOJEWÓDZTWO …………………………….....</w:t>
      </w:r>
    </w:p>
    <w:p w14:paraId="67BACEB2" w14:textId="77777777" w:rsidR="00C8522F" w:rsidRPr="00E60A0B" w:rsidRDefault="00C8522F" w:rsidP="00C8522F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TEL.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04986B91" w14:textId="77777777" w:rsidR="00C8522F" w:rsidRPr="00E60A0B" w:rsidRDefault="00C8522F" w:rsidP="00C8522F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 xml:space="preserve">FAX 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6663588A" w14:textId="77777777" w:rsidR="00C8522F" w:rsidRPr="00E60A0B" w:rsidRDefault="00C8522F" w:rsidP="00C8522F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C488F30" w14:textId="77777777" w:rsidR="00C8522F" w:rsidRPr="00E60A0B" w:rsidRDefault="00C8522F" w:rsidP="00C8522F">
      <w:pPr>
        <w:rPr>
          <w:sz w:val="22"/>
          <w:szCs w:val="22"/>
        </w:rPr>
      </w:pPr>
      <w:r w:rsidRPr="00E60A0B">
        <w:rPr>
          <w:sz w:val="22"/>
          <w:szCs w:val="22"/>
          <w:lang w:val="de-DE"/>
        </w:rPr>
        <w:t xml:space="preserve">NIP…………………………………. </w:t>
      </w:r>
      <w:r w:rsidRPr="00E60A0B">
        <w:rPr>
          <w:sz w:val="22"/>
          <w:szCs w:val="22"/>
        </w:rPr>
        <w:t>REGON:………………………………………………...</w:t>
      </w:r>
    </w:p>
    <w:p w14:paraId="56A9CAE0" w14:textId="77777777" w:rsidR="00C8522F" w:rsidRPr="00E60A0B" w:rsidRDefault="00C8522F" w:rsidP="00C8522F">
      <w:pPr>
        <w:rPr>
          <w:sz w:val="22"/>
          <w:szCs w:val="22"/>
        </w:rPr>
      </w:pPr>
      <w:r w:rsidRPr="00E60A0B">
        <w:rPr>
          <w:sz w:val="22"/>
          <w:szCs w:val="22"/>
        </w:rPr>
        <w:t>BANK/ NR KONTA ……………………………………………………………………………</w:t>
      </w:r>
    </w:p>
    <w:p w14:paraId="4AD8D42F" w14:textId="77777777" w:rsidR="00C8522F" w:rsidRPr="00E60A0B" w:rsidRDefault="00C8522F" w:rsidP="00C8522F">
      <w:pPr>
        <w:rPr>
          <w:sz w:val="22"/>
          <w:szCs w:val="22"/>
        </w:rPr>
      </w:pPr>
      <w:r w:rsidRPr="00E60A0B">
        <w:rPr>
          <w:sz w:val="22"/>
          <w:szCs w:val="22"/>
        </w:rPr>
        <w:t>Do: Nazwa i siedziba Zamawiającego:</w:t>
      </w:r>
    </w:p>
    <w:p w14:paraId="7B50DC9F" w14:textId="77777777" w:rsidR="00C8522F" w:rsidRPr="00E60A0B" w:rsidRDefault="00C8522F" w:rsidP="00C8522F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Akademia Górniczo - Hutnicza</w:t>
      </w:r>
    </w:p>
    <w:p w14:paraId="682CBFE3" w14:textId="77777777" w:rsidR="00C8522F" w:rsidRPr="00E60A0B" w:rsidRDefault="00C8522F" w:rsidP="00C8522F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im. Stanisława Staszica w Krakowie</w:t>
      </w:r>
    </w:p>
    <w:p w14:paraId="17CA58AF" w14:textId="77777777" w:rsidR="00C8522F" w:rsidRPr="00E60A0B" w:rsidRDefault="00C8522F" w:rsidP="00C8522F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Dział Zamówień Publicznych  </w:t>
      </w:r>
    </w:p>
    <w:p w14:paraId="48B8F6A8" w14:textId="77777777" w:rsidR="00C8522F" w:rsidRPr="00E60A0B" w:rsidRDefault="00C8522F" w:rsidP="00C8522F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Al. Mickiewicza 30 </w:t>
      </w:r>
    </w:p>
    <w:p w14:paraId="7ADB7700" w14:textId="77777777" w:rsidR="00C8522F" w:rsidRPr="00E60A0B" w:rsidRDefault="00C8522F" w:rsidP="00C8522F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30-059 Kraków,  </w:t>
      </w:r>
    </w:p>
    <w:p w14:paraId="50713163" w14:textId="77777777" w:rsidR="00C8522F" w:rsidRPr="00E60A0B" w:rsidRDefault="00C8522F" w:rsidP="00C8522F">
      <w:pPr>
        <w:rPr>
          <w:b/>
          <w:sz w:val="22"/>
          <w:szCs w:val="22"/>
        </w:rPr>
      </w:pPr>
    </w:p>
    <w:p w14:paraId="21807C82" w14:textId="32951921" w:rsidR="00C8522F" w:rsidRPr="00E60A0B" w:rsidRDefault="00C8522F" w:rsidP="00C8522F">
      <w:pPr>
        <w:jc w:val="both"/>
        <w:rPr>
          <w:sz w:val="22"/>
          <w:szCs w:val="22"/>
        </w:rPr>
      </w:pPr>
      <w:r w:rsidRPr="00E60A0B">
        <w:rPr>
          <w:sz w:val="22"/>
          <w:szCs w:val="22"/>
        </w:rPr>
        <w:t xml:space="preserve">Przystępując do postępowania o udzielenie zamówienia publicznego, którego przedmiotem jest </w:t>
      </w:r>
      <w:r w:rsidRPr="00E60A0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laptopa </w:t>
      </w:r>
      <w:r w:rsidRPr="00E60A0B">
        <w:rPr>
          <w:b/>
          <w:sz w:val="22"/>
          <w:szCs w:val="22"/>
        </w:rPr>
        <w:t xml:space="preserve">na potrzeby </w:t>
      </w:r>
      <w:proofErr w:type="spellStart"/>
      <w:r w:rsidRPr="00E60A0B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GGiOŚ</w:t>
      </w:r>
      <w:proofErr w:type="spellEnd"/>
      <w:r w:rsidRPr="00E60A0B">
        <w:rPr>
          <w:b/>
          <w:sz w:val="22"/>
          <w:szCs w:val="22"/>
        </w:rPr>
        <w:t>, nr sprawy: KC-DE-zp.25.</w:t>
      </w:r>
      <w:r>
        <w:rPr>
          <w:b/>
          <w:sz w:val="22"/>
          <w:szCs w:val="22"/>
        </w:rPr>
        <w:t>447</w:t>
      </w:r>
      <w:r w:rsidRPr="00E60A0B">
        <w:rPr>
          <w:b/>
          <w:sz w:val="22"/>
          <w:szCs w:val="22"/>
        </w:rPr>
        <w:t xml:space="preserve">.2026 </w:t>
      </w:r>
      <w:r w:rsidRPr="00E60A0B">
        <w:rPr>
          <w:sz w:val="22"/>
          <w:szCs w:val="22"/>
        </w:rPr>
        <w:t>oferuję realizację przedmiotu zamówienia, zgodnie z zasadami określonymi w specyfikacji warunków zamówienia.</w:t>
      </w:r>
    </w:p>
    <w:p w14:paraId="59353D06" w14:textId="77777777" w:rsidR="00C8522F" w:rsidRPr="00E60A0B" w:rsidRDefault="00C8522F" w:rsidP="00C8522F">
      <w:pPr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C8522F" w:rsidRPr="00E60A0B" w14:paraId="566F4A64" w14:textId="77777777" w:rsidTr="00EF2D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72F90D" w14:textId="77777777" w:rsidR="00C8522F" w:rsidRPr="00E60A0B" w:rsidRDefault="00C8522F" w:rsidP="00EF2DB2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C95AD0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ADB766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61BC17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Ilość</w:t>
            </w:r>
          </w:p>
          <w:p w14:paraId="697997BE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BF489C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517AC9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Wartość netto</w:t>
            </w:r>
          </w:p>
          <w:p w14:paraId="19E06370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53812D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VAT</w:t>
            </w:r>
          </w:p>
          <w:p w14:paraId="2E8F6BBF" w14:textId="77777777" w:rsidR="00C8522F" w:rsidRPr="00E60A0B" w:rsidRDefault="00C8522F" w:rsidP="00EF2DB2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F255467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623E156" w14:textId="77777777" w:rsidR="00C8522F" w:rsidRPr="00E60A0B" w:rsidRDefault="00C8522F" w:rsidP="00EF2DB2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  <w:p w14:paraId="09888BFE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(z doliczonym </w:t>
            </w:r>
            <w:r w:rsidRPr="00E60A0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C8522F" w:rsidRPr="00E60A0B" w14:paraId="69E764EA" w14:textId="77777777" w:rsidTr="00EF2DB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85C43C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C5E678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277E08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1ADD16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A06937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F11CC0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EE8CD50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4194E8D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8522F" w:rsidRPr="00E60A0B" w14:paraId="1311F357" w14:textId="77777777" w:rsidTr="00EF2DB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6236" w14:textId="77777777" w:rsidR="00C8522F" w:rsidRPr="00E60A0B" w:rsidRDefault="00C8522F" w:rsidP="00EF2DB2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F9F77" w14:textId="77777777" w:rsidR="00C8522F" w:rsidRPr="00E60A0B" w:rsidRDefault="00C8522F" w:rsidP="00EF2DB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556CC" w14:textId="77777777" w:rsidR="00C8522F" w:rsidRPr="00E60A0B" w:rsidRDefault="00C8522F" w:rsidP="00EF2DB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</w:t>
            </w:r>
            <w:r w:rsidRPr="00E60A0B">
              <w:rPr>
                <w:b/>
                <w:sz w:val="16"/>
                <w:szCs w:val="16"/>
              </w:rPr>
              <w:t>: ……………..</w:t>
            </w:r>
          </w:p>
          <w:p w14:paraId="2E4F9D49" w14:textId="77777777" w:rsidR="00C8522F" w:rsidRPr="00E60A0B" w:rsidRDefault="00C8522F" w:rsidP="00EF2DB2">
            <w:pPr>
              <w:rPr>
                <w:b/>
                <w:sz w:val="16"/>
                <w:szCs w:val="16"/>
              </w:rPr>
            </w:pPr>
            <w:r w:rsidRPr="00E60A0B">
              <w:rPr>
                <w:b/>
                <w:sz w:val="16"/>
                <w:szCs w:val="16"/>
              </w:rPr>
              <w:t>System operacyjny:</w:t>
            </w:r>
          </w:p>
          <w:p w14:paraId="3F51D6CE" w14:textId="77777777" w:rsidR="00C8522F" w:rsidRPr="00E60A0B" w:rsidRDefault="00C8522F" w:rsidP="00EF2DB2">
            <w:pPr>
              <w:rPr>
                <w:b/>
                <w:sz w:val="22"/>
                <w:szCs w:val="22"/>
              </w:rPr>
            </w:pPr>
            <w:r w:rsidRPr="00E60A0B">
              <w:rPr>
                <w:b/>
                <w:sz w:val="16"/>
                <w:szCs w:val="16"/>
              </w:rPr>
              <w:t>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A7C25" w14:textId="77777777" w:rsidR="00C8522F" w:rsidRPr="00E60A0B" w:rsidRDefault="00C8522F" w:rsidP="00EF2D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E60A0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7314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A5BA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9293C8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3C36E0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</w:tr>
      <w:tr w:rsidR="00C8522F" w:rsidRPr="00E60A0B" w14:paraId="5A4D41B6" w14:textId="77777777" w:rsidTr="00EF2DB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B0FA6B" w14:textId="77777777" w:rsidR="00C8522F" w:rsidRPr="00E60A0B" w:rsidRDefault="00C8522F" w:rsidP="00EF2D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9BFC" w14:textId="77777777" w:rsidR="00C8522F" w:rsidRDefault="00C8522F" w:rsidP="00EF2DB2">
            <w:pPr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E678" w14:textId="77777777" w:rsidR="00C8522F" w:rsidRDefault="00C8522F" w:rsidP="00EF2DB2">
            <w:pPr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4DDA" w14:textId="77777777" w:rsidR="00C8522F" w:rsidRDefault="00C8522F" w:rsidP="00EF2DB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903D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7183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E1AA5F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51DB0D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</w:tr>
      <w:tr w:rsidR="00C8522F" w:rsidRPr="00E60A0B" w14:paraId="0E62E125" w14:textId="77777777" w:rsidTr="00EF2DB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DEC19A" w14:textId="77777777" w:rsidR="00C8522F" w:rsidRPr="00E60A0B" w:rsidRDefault="00C8522F" w:rsidP="00EF2DB2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   </w:t>
            </w:r>
          </w:p>
          <w:p w14:paraId="5CB60CA8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  <w:p w14:paraId="4F106F75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  <w:p w14:paraId="4490C0F5" w14:textId="77777777" w:rsidR="00C8522F" w:rsidRPr="00E60A0B" w:rsidRDefault="00C8522F" w:rsidP="00EF2DB2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RAZEM:</w:t>
            </w:r>
          </w:p>
          <w:p w14:paraId="00474E99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0405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6A15C0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D1381F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</w:tr>
      <w:tr w:rsidR="00C8522F" w:rsidRPr="00E60A0B" w14:paraId="22AA020F" w14:textId="77777777" w:rsidTr="00EF2DB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6400DE" w14:textId="77777777" w:rsidR="00C8522F" w:rsidRPr="00E60A0B" w:rsidRDefault="00C8522F" w:rsidP="00EF2DB2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181EF82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  <w:p w14:paraId="00CE242D" w14:textId="77777777" w:rsidR="00C8522F" w:rsidRPr="00E60A0B" w:rsidRDefault="00C8522F" w:rsidP="00EF2DB2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F4E8392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8536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75095C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F4F6B9" w14:textId="77777777" w:rsidR="00C8522F" w:rsidRPr="00E60A0B" w:rsidRDefault="00C8522F" w:rsidP="00EF2DB2">
            <w:pPr>
              <w:rPr>
                <w:sz w:val="22"/>
                <w:szCs w:val="22"/>
              </w:rPr>
            </w:pPr>
          </w:p>
        </w:tc>
      </w:tr>
    </w:tbl>
    <w:p w14:paraId="6F1DADD2" w14:textId="77777777" w:rsidR="00C8522F" w:rsidRPr="00E60A0B" w:rsidRDefault="00C8522F" w:rsidP="00C8522F">
      <w:pPr>
        <w:rPr>
          <w:b/>
          <w:sz w:val="22"/>
          <w:szCs w:val="22"/>
        </w:rPr>
      </w:pPr>
    </w:p>
    <w:p w14:paraId="60A25037" w14:textId="77777777" w:rsidR="00C8522F" w:rsidRPr="00E60A0B" w:rsidRDefault="00C8522F" w:rsidP="00C8522F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Powyższa cena zawiera  podatek VAT w wysokości 23% tj.…………………….PLN</w:t>
      </w:r>
    </w:p>
    <w:p w14:paraId="4DEC42CB" w14:textId="77777777" w:rsidR="00C8522F" w:rsidRPr="00E60A0B" w:rsidRDefault="00C8522F" w:rsidP="00C8522F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zamówienia: do </w:t>
      </w:r>
      <w:r>
        <w:rPr>
          <w:b/>
          <w:sz w:val="22"/>
          <w:szCs w:val="22"/>
        </w:rPr>
        <w:t xml:space="preserve">…………….. </w:t>
      </w:r>
      <w:r w:rsidRPr="00E60A0B">
        <w:rPr>
          <w:b/>
          <w:sz w:val="22"/>
          <w:szCs w:val="22"/>
        </w:rPr>
        <w:t>dni od daty podpisania umowy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7BCB4666" w14:textId="77777777" w:rsidR="00C8522F" w:rsidRPr="00E60A0B" w:rsidRDefault="00C8522F" w:rsidP="00C8522F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 </w:t>
      </w:r>
      <w:r w:rsidRPr="00E60A0B">
        <w:rPr>
          <w:b/>
          <w:bCs/>
          <w:sz w:val="22"/>
          <w:szCs w:val="22"/>
        </w:rPr>
        <w:t xml:space="preserve">miesięcy 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4058C365" w14:textId="77777777" w:rsidR="00C8522F" w:rsidRPr="00E60A0B" w:rsidRDefault="00C8522F" w:rsidP="00C8522F">
      <w:pPr>
        <w:rPr>
          <w:sz w:val="22"/>
          <w:szCs w:val="22"/>
        </w:rPr>
      </w:pPr>
    </w:p>
    <w:p w14:paraId="284CDBC6" w14:textId="77777777" w:rsidR="00C8522F" w:rsidRPr="00E60A0B" w:rsidRDefault="00C8522F" w:rsidP="00C8522F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27980BDB" w14:textId="77777777" w:rsidR="00C8522F" w:rsidRPr="00E60A0B" w:rsidRDefault="00C8522F" w:rsidP="00C8522F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Zamawiającego.</w:t>
      </w:r>
    </w:p>
    <w:p w14:paraId="10A51DA9" w14:textId="77777777" w:rsidR="00C8522F" w:rsidRPr="00BB486B" w:rsidRDefault="00C8522F" w:rsidP="00C8522F">
      <w:pPr>
        <w:rPr>
          <w:b/>
          <w:sz w:val="22"/>
          <w:szCs w:val="22"/>
          <w:u w:val="single"/>
        </w:rPr>
      </w:pPr>
      <w:r w:rsidRPr="00E60A0B">
        <w:rPr>
          <w:sz w:val="22"/>
          <w:szCs w:val="22"/>
        </w:rPr>
        <w:br w:type="page"/>
      </w:r>
      <w:r w:rsidRPr="00BB486B">
        <w:rPr>
          <w:b/>
          <w:sz w:val="22"/>
          <w:szCs w:val="22"/>
          <w:u w:val="single"/>
        </w:rPr>
        <w:lastRenderedPageBreak/>
        <w:t>Jednocześnie oświadczamy, że:</w:t>
      </w:r>
    </w:p>
    <w:p w14:paraId="296F9B56" w14:textId="77777777" w:rsidR="00C8522F" w:rsidRPr="00BB486B" w:rsidRDefault="00C8522F" w:rsidP="00C8522F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Oświadczamy, że jesteśmy związani niniejszą ofertą do upływu terminu wskazane w SWZ.</w:t>
      </w:r>
    </w:p>
    <w:p w14:paraId="39A6FBE6" w14:textId="77777777" w:rsidR="00C8522F" w:rsidRPr="00BB486B" w:rsidRDefault="00C8522F" w:rsidP="00C8522F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 xml:space="preserve">Oświadczamy, że zapoznaliśmy się z postanowieniami umowy, określonymi w  Specyfikacji  Warunków Zamówienia i zobowiązujemy się, w przypadku wyboru naszej oferty, </w:t>
      </w:r>
      <w:r w:rsidRPr="00BB486B">
        <w:rPr>
          <w:sz w:val="22"/>
          <w:szCs w:val="22"/>
        </w:rPr>
        <w:br/>
        <w:t>do zawarcia umowy zgodnej z niniejszą ofertą, na warunkach określonych w Specyfikacji Istotnych Warunków Zamówienia, w miejscu i terminie wyznaczonym przez zamawiającego i nie wnosimy do nich żadnych zastrzeżeń.</w:t>
      </w:r>
    </w:p>
    <w:p w14:paraId="561A6F3C" w14:textId="77777777" w:rsidR="00C8522F" w:rsidRPr="00BB486B" w:rsidRDefault="00C8522F" w:rsidP="00C8522F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F2A31FA" w14:textId="77777777" w:rsidR="00C8522F" w:rsidRPr="00BB486B" w:rsidRDefault="00C8522F" w:rsidP="00C8522F">
      <w:pPr>
        <w:rPr>
          <w:i/>
          <w:sz w:val="22"/>
          <w:szCs w:val="22"/>
        </w:rPr>
      </w:pPr>
      <w:r w:rsidRPr="00BB486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CC3437" w14:textId="77777777" w:rsidR="00C8522F" w:rsidRPr="00BB486B" w:rsidRDefault="00C8522F" w:rsidP="00C8522F">
      <w:pPr>
        <w:rPr>
          <w:i/>
          <w:sz w:val="22"/>
          <w:szCs w:val="22"/>
        </w:rPr>
      </w:pPr>
      <w:r w:rsidRPr="00BB486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FBE723" w14:textId="77777777" w:rsidR="00C8522F" w:rsidRPr="00BB486B" w:rsidRDefault="00C8522F" w:rsidP="00C8522F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8522F" w:rsidRPr="00BB486B" w14:paraId="040E2C3F" w14:textId="77777777" w:rsidTr="00EF2DB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F1CA7" w14:textId="77777777" w:rsidR="00C8522F" w:rsidRPr="00BB486B" w:rsidRDefault="00C8522F" w:rsidP="00EF2DB2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B24EF" w14:textId="77777777" w:rsidR="00C8522F" w:rsidRPr="00BB486B" w:rsidRDefault="00C8522F" w:rsidP="00EF2DB2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 xml:space="preserve">Opis części zamówienia, którą wykonawca </w:t>
            </w:r>
          </w:p>
          <w:p w14:paraId="33A4BEBD" w14:textId="77777777" w:rsidR="00C8522F" w:rsidRPr="00BB486B" w:rsidRDefault="00C8522F" w:rsidP="00EF2DB2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36314D" w14:textId="77777777" w:rsidR="00C8522F" w:rsidRPr="00BB486B" w:rsidRDefault="00C8522F" w:rsidP="00EF2DB2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Nazwa podwykonawcy</w:t>
            </w:r>
            <w:r w:rsidRPr="00BB486B">
              <w:rPr>
                <w:sz w:val="22"/>
                <w:szCs w:val="22"/>
              </w:rPr>
              <w:br/>
              <w:t>(o ile jest znana)</w:t>
            </w:r>
          </w:p>
        </w:tc>
      </w:tr>
      <w:tr w:rsidR="00C8522F" w:rsidRPr="00BB486B" w14:paraId="133A8701" w14:textId="77777777" w:rsidTr="00EF2DB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41520" w14:textId="77777777" w:rsidR="00C8522F" w:rsidRPr="00BB486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B34DB" w14:textId="77777777" w:rsidR="00C8522F" w:rsidRPr="00BB486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7934C" w14:textId="77777777" w:rsidR="00C8522F" w:rsidRPr="00BB486B" w:rsidRDefault="00C8522F" w:rsidP="00EF2DB2">
            <w:pPr>
              <w:rPr>
                <w:sz w:val="22"/>
                <w:szCs w:val="22"/>
              </w:rPr>
            </w:pPr>
          </w:p>
        </w:tc>
      </w:tr>
      <w:tr w:rsidR="00C8522F" w:rsidRPr="00BB486B" w14:paraId="4E543592" w14:textId="77777777" w:rsidTr="00EF2DB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9F446" w14:textId="77777777" w:rsidR="00C8522F" w:rsidRPr="00BB486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D0322" w14:textId="77777777" w:rsidR="00C8522F" w:rsidRPr="00BB486B" w:rsidRDefault="00C8522F" w:rsidP="00EF2DB2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E2A28" w14:textId="77777777" w:rsidR="00C8522F" w:rsidRPr="00BB486B" w:rsidRDefault="00C8522F" w:rsidP="00EF2DB2">
            <w:pPr>
              <w:rPr>
                <w:sz w:val="22"/>
                <w:szCs w:val="22"/>
              </w:rPr>
            </w:pPr>
          </w:p>
        </w:tc>
      </w:tr>
    </w:tbl>
    <w:p w14:paraId="0F97F13E" w14:textId="77777777" w:rsidR="00C8522F" w:rsidRPr="00BB486B" w:rsidRDefault="00C8522F" w:rsidP="00C8522F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Upoważnionymi do reprezentowania naszej firmy są następujące osoby:</w:t>
      </w:r>
    </w:p>
    <w:p w14:paraId="530E8AC6" w14:textId="77777777" w:rsidR="00C8522F" w:rsidRPr="00BB486B" w:rsidRDefault="00C8522F" w:rsidP="00C8522F">
      <w:pPr>
        <w:rPr>
          <w:b/>
          <w:bCs/>
          <w:sz w:val="22"/>
          <w:szCs w:val="22"/>
        </w:rPr>
      </w:pPr>
      <w:r w:rsidRPr="00BB486B">
        <w:rPr>
          <w:b/>
          <w:bCs/>
          <w:sz w:val="22"/>
          <w:szCs w:val="22"/>
        </w:rPr>
        <w:tab/>
        <w:t>Imię i Nazwisko</w:t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  <w:t>Wzór podpisu</w:t>
      </w:r>
    </w:p>
    <w:p w14:paraId="6FEEB10F" w14:textId="77777777" w:rsidR="00C8522F" w:rsidRPr="00BB486B" w:rsidRDefault="00C8522F" w:rsidP="00C8522F">
      <w:pPr>
        <w:rPr>
          <w:sz w:val="22"/>
          <w:szCs w:val="22"/>
        </w:rPr>
      </w:pPr>
    </w:p>
    <w:p w14:paraId="330B7234" w14:textId="77777777" w:rsidR="00C8522F" w:rsidRPr="00BB486B" w:rsidRDefault="00C8522F" w:rsidP="00C8522F">
      <w:pPr>
        <w:rPr>
          <w:sz w:val="22"/>
          <w:szCs w:val="22"/>
        </w:rPr>
      </w:pPr>
      <w:r w:rsidRPr="00BB486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B486B">
        <w:rPr>
          <w:sz w:val="22"/>
          <w:szCs w:val="22"/>
        </w:rPr>
        <w:tab/>
      </w:r>
      <w:r w:rsidRPr="00BB486B">
        <w:rPr>
          <w:sz w:val="22"/>
          <w:szCs w:val="22"/>
        </w:rPr>
        <w:tab/>
        <w:t xml:space="preserve"> ........................................</w:t>
      </w:r>
    </w:p>
    <w:p w14:paraId="59290224" w14:textId="77777777" w:rsidR="00C8522F" w:rsidRPr="00BB486B" w:rsidRDefault="00C8522F" w:rsidP="00C8522F">
      <w:pPr>
        <w:rPr>
          <w:sz w:val="22"/>
          <w:szCs w:val="22"/>
        </w:rPr>
      </w:pPr>
    </w:p>
    <w:p w14:paraId="15440356" w14:textId="77777777" w:rsidR="00C8522F" w:rsidRPr="00BB486B" w:rsidRDefault="00C8522F" w:rsidP="00C8522F">
      <w:pPr>
        <w:rPr>
          <w:sz w:val="22"/>
          <w:szCs w:val="22"/>
        </w:rPr>
      </w:pPr>
      <w:r w:rsidRPr="00BB486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B486B">
        <w:rPr>
          <w:sz w:val="22"/>
          <w:szCs w:val="22"/>
        </w:rPr>
        <w:tab/>
      </w:r>
      <w:r w:rsidRPr="00BB486B">
        <w:rPr>
          <w:sz w:val="22"/>
          <w:szCs w:val="22"/>
        </w:rPr>
        <w:tab/>
        <w:t xml:space="preserve"> ........................................</w:t>
      </w:r>
    </w:p>
    <w:p w14:paraId="6D40AF10" w14:textId="77777777" w:rsidR="00C8522F" w:rsidRPr="00BB486B" w:rsidRDefault="00C8522F" w:rsidP="00C8522F">
      <w:pPr>
        <w:rPr>
          <w:sz w:val="22"/>
          <w:szCs w:val="22"/>
        </w:rPr>
      </w:pPr>
    </w:p>
    <w:p w14:paraId="6588FB30" w14:textId="77777777" w:rsidR="00C8522F" w:rsidRPr="00BB486B" w:rsidRDefault="00C8522F" w:rsidP="00C8522F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upoważnienie dla powyżej wskazanych osób wynika z następującego (</w:t>
      </w:r>
      <w:proofErr w:type="spellStart"/>
      <w:r w:rsidRPr="00BB486B">
        <w:rPr>
          <w:sz w:val="22"/>
          <w:szCs w:val="22"/>
        </w:rPr>
        <w:t>ych</w:t>
      </w:r>
      <w:proofErr w:type="spellEnd"/>
      <w:r w:rsidRPr="00BB486B">
        <w:rPr>
          <w:sz w:val="22"/>
          <w:szCs w:val="22"/>
        </w:rPr>
        <w:t>) dokumentu(ów)</w:t>
      </w:r>
    </w:p>
    <w:p w14:paraId="53193C60" w14:textId="77777777" w:rsidR="00C8522F" w:rsidRPr="00BB486B" w:rsidRDefault="00C8522F" w:rsidP="00C8522F">
      <w:p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2E03D9" w14:textId="77777777" w:rsidR="00C8522F" w:rsidRPr="00BB486B" w:rsidRDefault="00C8522F" w:rsidP="00C8522F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załącznikami do niniejszej oferty są:</w:t>
      </w:r>
    </w:p>
    <w:p w14:paraId="22564E90" w14:textId="77777777" w:rsidR="00C8522F" w:rsidRPr="00BB486B" w:rsidRDefault="00C8522F" w:rsidP="00C8522F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………………………………………………………………………………………….</w:t>
      </w:r>
    </w:p>
    <w:p w14:paraId="64109CAA" w14:textId="77777777" w:rsidR="00C8522F" w:rsidRPr="00BB486B" w:rsidRDefault="00C8522F" w:rsidP="00C8522F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……………………………………………..……………………………………………</w:t>
      </w:r>
    </w:p>
    <w:p w14:paraId="6C5701FE" w14:textId="77777777" w:rsidR="00C8522F" w:rsidRPr="00BB486B" w:rsidRDefault="00C8522F" w:rsidP="00C8522F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0F45E1D" w14:textId="77777777" w:rsidR="00C8522F" w:rsidRPr="00BB486B" w:rsidRDefault="00C8522F" w:rsidP="00C8522F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………………………………………………………………………………………….</w:t>
      </w:r>
    </w:p>
    <w:p w14:paraId="19CB6DA8" w14:textId="77777777" w:rsidR="00C8522F" w:rsidRPr="0016711B" w:rsidRDefault="00C8522F" w:rsidP="00C8522F">
      <w:pPr>
        <w:jc w:val="center"/>
        <w:rPr>
          <w:bCs/>
          <w:i/>
          <w:iCs/>
          <w:color w:val="EE0000"/>
        </w:rPr>
      </w:pPr>
      <w:r w:rsidRPr="0016711B">
        <w:rPr>
          <w:bCs/>
          <w:i/>
          <w:iCs/>
          <w:color w:val="EE0000"/>
        </w:rPr>
        <w:t>Dokument należy sporządzić w postaci elektronicznej i podpisać kwalifikowanym</w:t>
      </w:r>
    </w:p>
    <w:p w14:paraId="2C3A87D2" w14:textId="77777777" w:rsidR="00C8522F" w:rsidRPr="0016711B" w:rsidRDefault="00C8522F" w:rsidP="00C8522F">
      <w:pPr>
        <w:jc w:val="center"/>
        <w:rPr>
          <w:color w:val="EE0000"/>
        </w:rPr>
      </w:pPr>
      <w:r w:rsidRPr="0016711B">
        <w:rPr>
          <w:bCs/>
          <w:i/>
          <w:iCs/>
          <w:color w:val="EE0000"/>
        </w:rPr>
        <w:t>podpisem elektronicznym lub podpisem zaufanym lub podpisem osobistym.</w:t>
      </w:r>
    </w:p>
    <w:p w14:paraId="5C794932" w14:textId="77777777" w:rsidR="00C8522F" w:rsidRPr="0016711B" w:rsidRDefault="00C8522F" w:rsidP="00C8522F"/>
    <w:p w14:paraId="1832AB8E" w14:textId="33F9EF10" w:rsidR="00FE545C" w:rsidRPr="00C8522F" w:rsidRDefault="00FE545C" w:rsidP="00C8522F"/>
    <w:sectPr w:rsidR="00FE545C" w:rsidRPr="00C852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AA0CD" w14:textId="77777777" w:rsidR="002D5B61" w:rsidRDefault="002D5B61">
      <w:r>
        <w:separator/>
      </w:r>
    </w:p>
  </w:endnote>
  <w:endnote w:type="continuationSeparator" w:id="0">
    <w:p w14:paraId="65AD588C" w14:textId="77777777" w:rsidR="002D5B61" w:rsidRDefault="002D5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67847" w14:textId="77777777" w:rsidR="009F3303" w:rsidRDefault="009F33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3D1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080A7" w14:textId="77777777" w:rsidR="009F3303" w:rsidRDefault="009F33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CDBCC" w14:textId="77777777" w:rsidR="002D5B61" w:rsidRDefault="002D5B61">
      <w:r>
        <w:separator/>
      </w:r>
    </w:p>
  </w:footnote>
  <w:footnote w:type="continuationSeparator" w:id="0">
    <w:p w14:paraId="706F1F97" w14:textId="77777777" w:rsidR="002D5B61" w:rsidRDefault="002D5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041AC" w14:textId="77777777" w:rsidR="009F3303" w:rsidRDefault="009F33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A1AB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3B122" w14:textId="77777777" w:rsidR="009F3303" w:rsidRDefault="009F33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46560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64675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1005403">
    <w:abstractNumId w:val="0"/>
  </w:num>
  <w:num w:numId="4" w16cid:durableId="777871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ED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5B61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3303"/>
    <w:rsid w:val="00A0022B"/>
    <w:rsid w:val="00A346FE"/>
    <w:rsid w:val="00A47B4D"/>
    <w:rsid w:val="00A83018"/>
    <w:rsid w:val="00B774DC"/>
    <w:rsid w:val="00C8522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0ED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67B7E"/>
  <w15:chartTrackingRefBased/>
  <w15:docId w15:val="{47169E94-BD61-49C7-A5A3-E9DEDD2C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22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641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2026-09-04T13:06:00Z</cp:lastPrinted>
  <dcterms:created xsi:type="dcterms:W3CDTF">2026-09-04T13:03:00Z</dcterms:created>
  <dcterms:modified xsi:type="dcterms:W3CDTF">2026-09-04T13:06:00Z</dcterms:modified>
</cp:coreProperties>
</file>