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3AFA1" w14:textId="77777777" w:rsidR="006C1475" w:rsidRPr="009475A8" w:rsidRDefault="006C1475" w:rsidP="006C1475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3F5682B" w14:textId="77777777" w:rsidR="006C1475" w:rsidRPr="0063626E" w:rsidRDefault="006C1475" w:rsidP="006C1475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8A9E154" w14:textId="77777777" w:rsidR="006C1475" w:rsidRPr="0063626E" w:rsidRDefault="006C1475" w:rsidP="006C1475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8365E0F" w14:textId="77777777" w:rsidR="006C1475" w:rsidRPr="0063626E" w:rsidRDefault="006C1475" w:rsidP="006C1475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8C339BE" w14:textId="77777777" w:rsidR="006C1475" w:rsidRPr="0063626E" w:rsidRDefault="006C1475" w:rsidP="006C1475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48B1521" w14:textId="77777777" w:rsidR="006C1475" w:rsidRPr="0063626E" w:rsidRDefault="006C1475" w:rsidP="006C147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6B64410" w14:textId="77777777" w:rsidR="006C1475" w:rsidRPr="0063626E" w:rsidRDefault="006C1475" w:rsidP="006C1475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795E190A" w14:textId="77777777" w:rsidR="006C1475" w:rsidRPr="0063626E" w:rsidRDefault="006C1475" w:rsidP="006C1475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9F37ECF" w14:textId="77777777" w:rsidR="006C1475" w:rsidRPr="0063626E" w:rsidRDefault="006C1475" w:rsidP="006C1475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KRS/CEiDG)</w:t>
      </w:r>
    </w:p>
    <w:p w14:paraId="7D548D82" w14:textId="77777777" w:rsidR="006C1475" w:rsidRPr="0063626E" w:rsidRDefault="006C1475" w:rsidP="006C1475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FC5AAEA" w14:textId="77777777" w:rsidR="006C1475" w:rsidRPr="0063626E" w:rsidRDefault="006C1475" w:rsidP="006C1475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D3AA20F" w14:textId="77777777" w:rsidR="006C1475" w:rsidRPr="0063626E" w:rsidRDefault="006C1475" w:rsidP="006C1475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5D67E520" w14:textId="77777777" w:rsidR="006C1475" w:rsidRPr="00432E10" w:rsidRDefault="006C1475" w:rsidP="006C1475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5CDE7FF" w14:textId="77777777" w:rsidR="006C1475" w:rsidRPr="00432E10" w:rsidRDefault="006C1475" w:rsidP="006C1475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774A06A3" w14:textId="77777777" w:rsidR="006C1475" w:rsidRPr="00432E10" w:rsidRDefault="006C1475" w:rsidP="006C1475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6DED95B8" w14:textId="77777777" w:rsidR="006C1475" w:rsidRPr="00432E10" w:rsidRDefault="006C1475" w:rsidP="006C1475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E95B372" w14:textId="279E3F45" w:rsidR="006C1475" w:rsidRPr="00432E10" w:rsidRDefault="006C1475" w:rsidP="006C1475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967BA2" w:rsidRPr="00E60A0B">
        <w:rPr>
          <w:b/>
        </w:rPr>
        <w:t xml:space="preserve">Dostawa </w:t>
      </w:r>
      <w:r w:rsidR="00967BA2">
        <w:rPr>
          <w:b/>
        </w:rPr>
        <w:t xml:space="preserve">laptopa </w:t>
      </w:r>
      <w:r w:rsidR="00967BA2" w:rsidRPr="00E60A0B">
        <w:rPr>
          <w:b/>
        </w:rPr>
        <w:t>na potrzeby W</w:t>
      </w:r>
      <w:r w:rsidR="00967BA2">
        <w:rPr>
          <w:b/>
        </w:rPr>
        <w:t>GGiOŚ</w:t>
      </w:r>
      <w:r w:rsidRPr="00432E10">
        <w:rPr>
          <w:rFonts w:eastAsia="Times New Roman" w:cs="Calibri"/>
          <w:lang w:eastAsia="pl-PL"/>
        </w:rPr>
        <w:t xml:space="preserve">, </w:t>
      </w:r>
      <w:r>
        <w:rPr>
          <w:rFonts w:eastAsia="Times New Roman" w:cs="Calibri"/>
          <w:lang w:eastAsia="pl-PL"/>
        </w:rPr>
        <w:t xml:space="preserve">nr sprawy: </w:t>
      </w:r>
      <w:r w:rsidRPr="00D223BD">
        <w:rPr>
          <w:rFonts w:eastAsia="Times New Roman" w:cs="Calibri"/>
          <w:b/>
          <w:bCs/>
          <w:lang w:eastAsia="pl-PL"/>
        </w:rPr>
        <w:t>KC-DE-zp.25.4</w:t>
      </w:r>
      <w:r w:rsidR="00967BA2">
        <w:rPr>
          <w:rFonts w:eastAsia="Times New Roman" w:cs="Calibri"/>
          <w:b/>
          <w:bCs/>
          <w:lang w:eastAsia="pl-PL"/>
        </w:rPr>
        <w:t>47</w:t>
      </w:r>
      <w:r w:rsidRPr="00D223BD">
        <w:rPr>
          <w:rFonts w:eastAsia="Times New Roman" w:cs="Calibri"/>
          <w:b/>
          <w:bCs/>
          <w:lang w:eastAsia="pl-PL"/>
        </w:rPr>
        <w:t>.2026</w:t>
      </w:r>
      <w:r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0120324" w14:textId="77777777" w:rsidR="006C1475" w:rsidRPr="00432E10" w:rsidRDefault="006C1475" w:rsidP="006C1475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2E0F570B" w14:textId="77777777" w:rsidR="006C1475" w:rsidRPr="00432E10" w:rsidRDefault="006C1475" w:rsidP="006C1475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1D8B081B" w14:textId="77777777" w:rsidR="006C1475" w:rsidRPr="00432E10" w:rsidRDefault="006C1475" w:rsidP="006C1475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>ustawy Pzp.</w:t>
      </w:r>
    </w:p>
    <w:p w14:paraId="79C2B5BE" w14:textId="77777777" w:rsidR="006C1475" w:rsidRPr="00432E10" w:rsidRDefault="006C1475" w:rsidP="006C1475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DC3343B" w14:textId="77777777" w:rsidR="006C1475" w:rsidRDefault="006C1475" w:rsidP="006C147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B79F2B" w14:textId="77777777" w:rsidR="006C1475" w:rsidRPr="00432E10" w:rsidRDefault="006C1475" w:rsidP="006C147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3D2C7B">
        <w:rPr>
          <w:rFonts w:eastAsia="Times New Roman" w:cs="Calibri"/>
          <w:lang w:eastAsia="pl-PL"/>
        </w:rPr>
        <w:t>albo</w:t>
      </w:r>
      <w:r w:rsidRPr="003D2C7B">
        <w:rPr>
          <w:rFonts w:eastAsia="Times New Roman" w:cs="Calibri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</w:t>
      </w:r>
    </w:p>
    <w:p w14:paraId="1361DF09" w14:textId="77777777" w:rsidR="006C1475" w:rsidRPr="00432E10" w:rsidRDefault="006C1475" w:rsidP="006C1475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CB60867" w14:textId="77777777" w:rsidR="006C1475" w:rsidRPr="00432E10" w:rsidRDefault="006C1475" w:rsidP="006C1475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5E6D30BB" w14:textId="77777777" w:rsidR="006C1475" w:rsidRPr="00432E10" w:rsidRDefault="006C1475" w:rsidP="006C1475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DF3638E" w14:textId="77777777" w:rsidR="006C1475" w:rsidRPr="00432E10" w:rsidRDefault="006C1475" w:rsidP="006C147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1D3F0E76" w14:textId="77777777" w:rsidR="006C1475" w:rsidRPr="009475A8" w:rsidRDefault="006C1475" w:rsidP="006C1475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14:paraId="395F132C" w14:textId="77777777" w:rsidR="005103B9" w:rsidRPr="006C1475" w:rsidRDefault="005103B9" w:rsidP="006C1475"/>
    <w:sectPr w:rsidR="005103B9" w:rsidRPr="006C1475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5DECF" w14:textId="77777777" w:rsidR="00BD57D1" w:rsidRDefault="00BD57D1" w:rsidP="0038231F">
      <w:pPr>
        <w:spacing w:after="0" w:line="240" w:lineRule="auto"/>
      </w:pPr>
      <w:r>
        <w:separator/>
      </w:r>
    </w:p>
  </w:endnote>
  <w:endnote w:type="continuationSeparator" w:id="0">
    <w:p w14:paraId="16C85CEF" w14:textId="77777777" w:rsidR="00BD57D1" w:rsidRDefault="00BD57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37A9C" w14:textId="77777777" w:rsidR="001473F7" w:rsidRDefault="001473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C09E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9C4A51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83360" w14:textId="77777777" w:rsidR="001473F7" w:rsidRDefault="001473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98386" w14:textId="77777777" w:rsidR="00BD57D1" w:rsidRDefault="00BD57D1" w:rsidP="0038231F">
      <w:pPr>
        <w:spacing w:after="0" w:line="240" w:lineRule="auto"/>
      </w:pPr>
      <w:r>
        <w:separator/>
      </w:r>
    </w:p>
  </w:footnote>
  <w:footnote w:type="continuationSeparator" w:id="0">
    <w:p w14:paraId="68B76707" w14:textId="77777777" w:rsidR="00BD57D1" w:rsidRDefault="00BD57D1" w:rsidP="0038231F">
      <w:pPr>
        <w:spacing w:after="0" w:line="240" w:lineRule="auto"/>
      </w:pPr>
      <w:r>
        <w:continuationSeparator/>
      </w:r>
    </w:p>
  </w:footnote>
  <w:footnote w:id="1">
    <w:p w14:paraId="171A9079" w14:textId="77777777" w:rsidR="006C1475" w:rsidRDefault="006C1475" w:rsidP="006C147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1252FFF" w14:textId="77777777" w:rsidR="006C1475" w:rsidRDefault="006C1475" w:rsidP="006C1475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7DD62" w14:textId="77777777" w:rsidR="001473F7" w:rsidRDefault="001473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BA539" w14:textId="77777777" w:rsidR="001473F7" w:rsidRDefault="001473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38E7D" w14:textId="77777777" w:rsidR="001473F7" w:rsidRDefault="001473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1935423">
    <w:abstractNumId w:val="7"/>
  </w:num>
  <w:num w:numId="2" w16cid:durableId="1463882836">
    <w:abstractNumId w:val="0"/>
  </w:num>
  <w:num w:numId="3" w16cid:durableId="133254579">
    <w:abstractNumId w:val="6"/>
  </w:num>
  <w:num w:numId="4" w16cid:durableId="194269767">
    <w:abstractNumId w:val="9"/>
  </w:num>
  <w:num w:numId="5" w16cid:durableId="834959707">
    <w:abstractNumId w:val="8"/>
  </w:num>
  <w:num w:numId="6" w16cid:durableId="1634021631">
    <w:abstractNumId w:val="5"/>
  </w:num>
  <w:num w:numId="7" w16cid:durableId="1732001854">
    <w:abstractNumId w:val="1"/>
  </w:num>
  <w:num w:numId="8" w16cid:durableId="1437099498">
    <w:abstractNumId w:val="3"/>
  </w:num>
  <w:num w:numId="9" w16cid:durableId="40982401">
    <w:abstractNumId w:val="2"/>
  </w:num>
  <w:num w:numId="10" w16cid:durableId="884369952">
    <w:abstractNumId w:val="4"/>
  </w:num>
  <w:num w:numId="11" w16cid:durableId="74456816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13C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73F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77F7"/>
    <w:rsid w:val="005C39CA"/>
    <w:rsid w:val="005E176A"/>
    <w:rsid w:val="00634311"/>
    <w:rsid w:val="00641874"/>
    <w:rsid w:val="0066200E"/>
    <w:rsid w:val="006676AE"/>
    <w:rsid w:val="006A3A1F"/>
    <w:rsid w:val="006A52B6"/>
    <w:rsid w:val="006C1475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13CD"/>
    <w:rsid w:val="009440B7"/>
    <w:rsid w:val="009462BD"/>
    <w:rsid w:val="009475A8"/>
    <w:rsid w:val="00952535"/>
    <w:rsid w:val="00956C26"/>
    <w:rsid w:val="00960337"/>
    <w:rsid w:val="00967BA2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D57D1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D2622F"/>
  <w15:chartTrackingRefBased/>
  <w15:docId w15:val="{8B71EFA3-0F0D-49A2-944B-78D7D5384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147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2026-09-04T13:07:00Z</dcterms:created>
  <dcterms:modified xsi:type="dcterms:W3CDTF">2026-09-04T13:08:00Z</dcterms:modified>
</cp:coreProperties>
</file>