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3F67B" w14:textId="1D623333" w:rsidR="00D665F5" w:rsidRDefault="00E2752A" w:rsidP="00D665F5">
      <w:pPr>
        <w:spacing w:after="240"/>
        <w:jc w:val="right"/>
        <w:rPr>
          <w:sz w:val="22"/>
          <w:szCs w:val="22"/>
        </w:rPr>
      </w:pPr>
      <w:r w:rsidRPr="00E275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752A">
        <w:rPr>
          <w:sz w:val="22"/>
          <w:szCs w:val="22"/>
        </w:rPr>
        <w:t>2026-09-07</w:t>
      </w:r>
    </w:p>
    <w:p w14:paraId="4393AAD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E7C34D" w14:textId="77777777" w:rsidR="00E2752A" w:rsidRPr="00E2752A" w:rsidRDefault="00E2752A" w:rsidP="00577BC6">
      <w:pPr>
        <w:spacing w:after="40"/>
        <w:rPr>
          <w:b/>
          <w:bCs/>
          <w:sz w:val="22"/>
          <w:szCs w:val="22"/>
        </w:rPr>
      </w:pPr>
      <w:r w:rsidRPr="00E2752A">
        <w:rPr>
          <w:b/>
          <w:bCs/>
          <w:sz w:val="22"/>
          <w:szCs w:val="22"/>
        </w:rPr>
        <w:t>Akademia Górniczo - Hutnicza</w:t>
      </w:r>
    </w:p>
    <w:p w14:paraId="79BA79F7" w14:textId="77777777" w:rsidR="00E2752A" w:rsidRPr="00E2752A" w:rsidRDefault="00E2752A" w:rsidP="00577BC6">
      <w:pPr>
        <w:spacing w:after="40"/>
        <w:rPr>
          <w:b/>
          <w:bCs/>
          <w:sz w:val="22"/>
          <w:szCs w:val="22"/>
        </w:rPr>
      </w:pPr>
      <w:r w:rsidRPr="00E2752A">
        <w:rPr>
          <w:b/>
          <w:bCs/>
          <w:sz w:val="22"/>
          <w:szCs w:val="22"/>
        </w:rPr>
        <w:t>im. Stanisława Staszica w Krakowie</w:t>
      </w:r>
    </w:p>
    <w:p w14:paraId="130EECDB" w14:textId="01E5F544" w:rsidR="00D665F5" w:rsidRPr="00D91931" w:rsidRDefault="00E2752A" w:rsidP="00577BC6">
      <w:pPr>
        <w:spacing w:after="40"/>
        <w:rPr>
          <w:b/>
          <w:bCs/>
          <w:sz w:val="22"/>
          <w:szCs w:val="22"/>
        </w:rPr>
      </w:pPr>
      <w:r w:rsidRPr="00E2752A">
        <w:rPr>
          <w:b/>
          <w:bCs/>
          <w:sz w:val="22"/>
          <w:szCs w:val="22"/>
        </w:rPr>
        <w:t>Dział Zamówień Publicznych</w:t>
      </w:r>
    </w:p>
    <w:p w14:paraId="3EA137BE" w14:textId="41EB34EA" w:rsidR="00D665F5" w:rsidRPr="00BD5546" w:rsidRDefault="00E2752A" w:rsidP="00D665F5">
      <w:pPr>
        <w:rPr>
          <w:sz w:val="22"/>
          <w:szCs w:val="22"/>
        </w:rPr>
      </w:pPr>
      <w:r w:rsidRPr="00E275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752A">
        <w:rPr>
          <w:sz w:val="22"/>
          <w:szCs w:val="22"/>
        </w:rPr>
        <w:t>30</w:t>
      </w:r>
    </w:p>
    <w:p w14:paraId="49E457FA" w14:textId="2FACB132" w:rsidR="00D665F5" w:rsidRPr="00BD5546" w:rsidRDefault="00E2752A" w:rsidP="00D665F5">
      <w:pPr>
        <w:rPr>
          <w:sz w:val="22"/>
          <w:szCs w:val="22"/>
        </w:rPr>
      </w:pPr>
      <w:r w:rsidRPr="00E275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752A">
        <w:rPr>
          <w:sz w:val="22"/>
          <w:szCs w:val="22"/>
        </w:rPr>
        <w:t>Kraków</w:t>
      </w:r>
    </w:p>
    <w:p w14:paraId="580FF77F" w14:textId="6E91D96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752A" w:rsidRPr="00E2752A">
        <w:rPr>
          <w:b/>
          <w:sz w:val="22"/>
          <w:szCs w:val="22"/>
        </w:rPr>
        <w:t>KC-DE-zp.25.406.2026</w:t>
      </w:r>
      <w:r w:rsidR="00A80738">
        <w:rPr>
          <w:sz w:val="24"/>
        </w:rPr>
        <w:tab/>
        <w:t xml:space="preserve"> </w:t>
      </w:r>
    </w:p>
    <w:p w14:paraId="7796AF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CB4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FD5E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0C7EE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6DD17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08AE3F" w14:textId="0710FDB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2752A" w:rsidRPr="00E2752A">
        <w:rPr>
          <w:sz w:val="22"/>
          <w:szCs w:val="22"/>
        </w:rPr>
        <w:t xml:space="preserve">Tryb podstawowy bez negocjacji - art. 275 pkt. 1 ustawy </w:t>
      </w:r>
      <w:proofErr w:type="spellStart"/>
      <w:r w:rsidR="00E2752A" w:rsidRPr="00E2752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0118AB1" w14:textId="0CDD10DD" w:rsidR="00A80738" w:rsidRPr="00577BC6" w:rsidRDefault="00E275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752A">
        <w:rPr>
          <w:b/>
          <w:sz w:val="22"/>
          <w:szCs w:val="22"/>
        </w:rPr>
        <w:t xml:space="preserve">Wynajem </w:t>
      </w:r>
      <w:proofErr w:type="spellStart"/>
      <w:r w:rsidRPr="00E2752A">
        <w:rPr>
          <w:b/>
          <w:sz w:val="22"/>
          <w:szCs w:val="22"/>
        </w:rPr>
        <w:t>mikrobusa</w:t>
      </w:r>
      <w:proofErr w:type="spellEnd"/>
      <w:r w:rsidRPr="00E2752A">
        <w:rPr>
          <w:b/>
          <w:sz w:val="22"/>
          <w:szCs w:val="22"/>
        </w:rPr>
        <w:t xml:space="preserve"> na terenowy wyjazd naukowo-techniczny dla członków KN Nafta i Gaz - KC-DE-zp.25.406.2026</w:t>
      </w:r>
    </w:p>
    <w:p w14:paraId="7C02800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F6F460" w14:textId="6F4EC76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2752A" w:rsidRPr="00E2752A">
        <w:rPr>
          <w:sz w:val="22"/>
          <w:szCs w:val="22"/>
        </w:rPr>
        <w:t>07/09/2026</w:t>
      </w:r>
      <w:r w:rsidR="00FF4AB1" w:rsidRPr="00577BC6">
        <w:rPr>
          <w:sz w:val="22"/>
          <w:szCs w:val="22"/>
        </w:rPr>
        <w:t xml:space="preserve"> o godz. </w:t>
      </w:r>
      <w:r w:rsidR="00E2752A" w:rsidRPr="00E2752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222F5C" w14:textId="77777777" w:rsidTr="003F57CD">
        <w:tc>
          <w:tcPr>
            <w:tcW w:w="993" w:type="dxa"/>
            <w:vAlign w:val="center"/>
          </w:tcPr>
          <w:p w14:paraId="4B09BA5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F3EE0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A324F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752A" w:rsidRPr="00493F8C" w14:paraId="6EC663C7" w14:textId="77777777" w:rsidTr="00531EBA">
        <w:tc>
          <w:tcPr>
            <w:tcW w:w="993" w:type="dxa"/>
            <w:vAlign w:val="center"/>
          </w:tcPr>
          <w:p w14:paraId="1A902FC3" w14:textId="2225255A" w:rsidR="00E2752A" w:rsidRPr="00490DC0" w:rsidRDefault="00E2752A" w:rsidP="00531EBA">
            <w:pPr>
              <w:spacing w:before="120" w:after="120"/>
              <w:jc w:val="center"/>
            </w:pPr>
            <w:r w:rsidRPr="00E2752A">
              <w:t>1</w:t>
            </w:r>
          </w:p>
        </w:tc>
        <w:tc>
          <w:tcPr>
            <w:tcW w:w="5244" w:type="dxa"/>
          </w:tcPr>
          <w:p w14:paraId="28850DEE" w14:textId="5B98C420" w:rsidR="00E2752A" w:rsidRPr="00490DC0" w:rsidRDefault="00E2752A" w:rsidP="00531EBA">
            <w:pPr>
              <w:spacing w:before="40"/>
            </w:pPr>
            <w:r w:rsidRPr="00E2752A">
              <w:t>Pas- Trans</w:t>
            </w:r>
            <w:r w:rsidR="00F044DA">
              <w:t xml:space="preserve"> Marcin Pastuch</w:t>
            </w:r>
          </w:p>
          <w:p w14:paraId="13741EE2" w14:textId="2D39DFD3" w:rsidR="00E2752A" w:rsidRPr="00490DC0" w:rsidRDefault="00E2752A" w:rsidP="00531EBA">
            <w:r w:rsidRPr="00E2752A">
              <w:t>Gliniana</w:t>
            </w:r>
            <w:r w:rsidRPr="00490DC0">
              <w:t xml:space="preserve"> </w:t>
            </w:r>
            <w:r w:rsidRPr="00E2752A">
              <w:t>28</w:t>
            </w:r>
            <w:r w:rsidRPr="00490DC0">
              <w:t xml:space="preserve"> </w:t>
            </w:r>
          </w:p>
          <w:p w14:paraId="68D17926" w14:textId="7D9566D8" w:rsidR="00E2752A" w:rsidRPr="00490DC0" w:rsidRDefault="00E2752A" w:rsidP="00531EBA">
            <w:pPr>
              <w:spacing w:after="40"/>
              <w:jc w:val="both"/>
            </w:pPr>
            <w:r w:rsidRPr="00E2752A">
              <w:t>59-620</w:t>
            </w:r>
            <w:r w:rsidRPr="00490DC0">
              <w:t xml:space="preserve"> </w:t>
            </w:r>
            <w:r w:rsidRPr="00E2752A">
              <w:t>Gryfów Śląski</w:t>
            </w:r>
          </w:p>
        </w:tc>
        <w:tc>
          <w:tcPr>
            <w:tcW w:w="2835" w:type="dxa"/>
            <w:vAlign w:val="center"/>
          </w:tcPr>
          <w:p w14:paraId="472197B9" w14:textId="38F9DFBE" w:rsidR="00E2752A" w:rsidRPr="00490DC0" w:rsidRDefault="00E2752A" w:rsidP="00531EBA">
            <w:pPr>
              <w:spacing w:before="120" w:after="120"/>
              <w:jc w:val="both"/>
            </w:pPr>
            <w:r w:rsidRPr="00E2752A">
              <w:t>6 500.00 zł</w:t>
            </w:r>
          </w:p>
        </w:tc>
      </w:tr>
      <w:tr w:rsidR="00E2752A" w:rsidRPr="00493F8C" w14:paraId="0ACB129A" w14:textId="77777777" w:rsidTr="00531EBA">
        <w:tc>
          <w:tcPr>
            <w:tcW w:w="993" w:type="dxa"/>
            <w:vAlign w:val="center"/>
          </w:tcPr>
          <w:p w14:paraId="65096047" w14:textId="6147072B" w:rsidR="00E2752A" w:rsidRPr="00490DC0" w:rsidRDefault="00E2752A" w:rsidP="00531EBA">
            <w:pPr>
              <w:spacing w:before="120" w:after="120"/>
              <w:jc w:val="center"/>
            </w:pPr>
            <w:r w:rsidRPr="00E2752A">
              <w:t>2</w:t>
            </w:r>
          </w:p>
        </w:tc>
        <w:tc>
          <w:tcPr>
            <w:tcW w:w="5244" w:type="dxa"/>
          </w:tcPr>
          <w:p w14:paraId="33BF5EFB" w14:textId="5B3D3B7E" w:rsidR="00E2752A" w:rsidRPr="00490DC0" w:rsidRDefault="00E2752A" w:rsidP="00531EBA">
            <w:pPr>
              <w:spacing w:before="40"/>
            </w:pPr>
            <w:r w:rsidRPr="00E2752A">
              <w:t xml:space="preserve">Firma Usługowo Handlowa </w:t>
            </w:r>
            <w:proofErr w:type="spellStart"/>
            <w:r w:rsidRPr="00E2752A">
              <w:t>Eurotrans</w:t>
            </w:r>
            <w:proofErr w:type="spellEnd"/>
            <w:r w:rsidRPr="00E2752A">
              <w:t xml:space="preserve"> Krzysztof Kowalski</w:t>
            </w:r>
          </w:p>
          <w:p w14:paraId="4FAB9F32" w14:textId="5A044C18" w:rsidR="00E2752A" w:rsidRPr="00490DC0" w:rsidRDefault="00E2752A" w:rsidP="00531EBA">
            <w:r w:rsidRPr="00E2752A">
              <w:t>Folwarczna</w:t>
            </w:r>
            <w:r w:rsidRPr="00490DC0">
              <w:t xml:space="preserve"> </w:t>
            </w:r>
            <w:r w:rsidRPr="00E2752A">
              <w:t>47</w:t>
            </w:r>
            <w:r w:rsidRPr="00490DC0">
              <w:t xml:space="preserve"> </w:t>
            </w:r>
          </w:p>
          <w:p w14:paraId="06071D1B" w14:textId="326E3E21" w:rsidR="00E2752A" w:rsidRPr="00490DC0" w:rsidRDefault="00E2752A" w:rsidP="00531EBA">
            <w:pPr>
              <w:spacing w:after="40"/>
              <w:jc w:val="both"/>
            </w:pPr>
            <w:r w:rsidRPr="00E2752A">
              <w:t>43-144</w:t>
            </w:r>
            <w:r w:rsidRPr="00490DC0">
              <w:t xml:space="preserve"> </w:t>
            </w:r>
            <w:r w:rsidRPr="00E2752A">
              <w:t>Lędziny</w:t>
            </w:r>
          </w:p>
        </w:tc>
        <w:tc>
          <w:tcPr>
            <w:tcW w:w="2835" w:type="dxa"/>
            <w:vAlign w:val="center"/>
          </w:tcPr>
          <w:p w14:paraId="59F4436A" w14:textId="50AA3FC0" w:rsidR="00E2752A" w:rsidRPr="00490DC0" w:rsidRDefault="00E2752A" w:rsidP="00531EBA">
            <w:pPr>
              <w:spacing w:before="120" w:after="120"/>
              <w:jc w:val="both"/>
            </w:pPr>
            <w:r w:rsidRPr="00E2752A">
              <w:t>7 786.80 zł</w:t>
            </w:r>
          </w:p>
        </w:tc>
      </w:tr>
      <w:tr w:rsidR="00E2752A" w:rsidRPr="00493F8C" w14:paraId="17A7BB7C" w14:textId="77777777" w:rsidTr="00531EBA">
        <w:tc>
          <w:tcPr>
            <w:tcW w:w="993" w:type="dxa"/>
            <w:vAlign w:val="center"/>
          </w:tcPr>
          <w:p w14:paraId="2E5C8E0E" w14:textId="61BA0B8F" w:rsidR="00E2752A" w:rsidRPr="00490DC0" w:rsidRDefault="00E2752A" w:rsidP="00531EBA">
            <w:pPr>
              <w:spacing w:before="120" w:after="120"/>
              <w:jc w:val="center"/>
            </w:pPr>
            <w:r w:rsidRPr="00E2752A">
              <w:t>3</w:t>
            </w:r>
          </w:p>
        </w:tc>
        <w:tc>
          <w:tcPr>
            <w:tcW w:w="5244" w:type="dxa"/>
          </w:tcPr>
          <w:p w14:paraId="2FC278BE" w14:textId="5A7F60D8" w:rsidR="00E2752A" w:rsidRPr="00490DC0" w:rsidRDefault="00E2752A" w:rsidP="00531EBA">
            <w:pPr>
              <w:spacing w:before="40"/>
            </w:pPr>
            <w:r w:rsidRPr="00E2752A">
              <w:t>COGNOR SA Oddział PTS w Krakowie</w:t>
            </w:r>
          </w:p>
          <w:p w14:paraId="529ED9B4" w14:textId="591103D1" w:rsidR="00E2752A" w:rsidRPr="00490DC0" w:rsidRDefault="00E2752A" w:rsidP="00531EBA">
            <w:r w:rsidRPr="00E2752A">
              <w:t>Mrozowa</w:t>
            </w:r>
            <w:r w:rsidRPr="00490DC0">
              <w:t xml:space="preserve"> </w:t>
            </w:r>
            <w:r w:rsidRPr="00E2752A">
              <w:t>6</w:t>
            </w:r>
            <w:r w:rsidRPr="00490DC0">
              <w:t xml:space="preserve"> </w:t>
            </w:r>
          </w:p>
          <w:p w14:paraId="3312AF93" w14:textId="1DD07A6D" w:rsidR="00E2752A" w:rsidRPr="00490DC0" w:rsidRDefault="00E2752A" w:rsidP="00531EBA">
            <w:pPr>
              <w:spacing w:after="40"/>
              <w:jc w:val="both"/>
            </w:pPr>
            <w:r w:rsidRPr="00E2752A">
              <w:t>31-752</w:t>
            </w:r>
            <w:r w:rsidRPr="00490DC0">
              <w:t xml:space="preserve"> </w:t>
            </w:r>
            <w:r w:rsidRPr="00E2752A">
              <w:t>Kraków</w:t>
            </w:r>
          </w:p>
        </w:tc>
        <w:tc>
          <w:tcPr>
            <w:tcW w:w="2835" w:type="dxa"/>
            <w:vAlign w:val="center"/>
          </w:tcPr>
          <w:p w14:paraId="6EE6646E" w14:textId="1F265D62" w:rsidR="00E2752A" w:rsidRPr="00490DC0" w:rsidRDefault="00E2752A" w:rsidP="00531EBA">
            <w:pPr>
              <w:spacing w:before="120" w:after="120"/>
              <w:jc w:val="both"/>
            </w:pPr>
            <w:r w:rsidRPr="00E2752A">
              <w:t>8 900.00 zł</w:t>
            </w:r>
          </w:p>
        </w:tc>
      </w:tr>
    </w:tbl>
    <w:p w14:paraId="4C86E1D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67BC4" w14:textId="77777777" w:rsidR="006424D7" w:rsidRDefault="006424D7">
      <w:r>
        <w:separator/>
      </w:r>
    </w:p>
  </w:endnote>
  <w:endnote w:type="continuationSeparator" w:id="0">
    <w:p w14:paraId="5C8A2220" w14:textId="77777777" w:rsidR="006424D7" w:rsidRDefault="0064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AEC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032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404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649A79">
        <v:line id="_x0000_s1025" style="position:absolute;left:0;text-align:left;z-index:251657728" from="-3.85pt,8.7pt" to="455.15pt,8.7pt"/>
      </w:pict>
    </w:r>
  </w:p>
  <w:p w14:paraId="42F3C7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C30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874C8C" w14:textId="77777777" w:rsidR="009F189D" w:rsidRDefault="009F189D">
    <w:pPr>
      <w:pStyle w:val="Stopka"/>
      <w:tabs>
        <w:tab w:val="clear" w:pos="4536"/>
      </w:tabs>
      <w:jc w:val="center"/>
    </w:pPr>
  </w:p>
  <w:p w14:paraId="799099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41494" w14:textId="77777777" w:rsidR="006424D7" w:rsidRDefault="006424D7">
      <w:r>
        <w:separator/>
      </w:r>
    </w:p>
  </w:footnote>
  <w:footnote w:type="continuationSeparator" w:id="0">
    <w:p w14:paraId="39DF4094" w14:textId="77777777" w:rsidR="006424D7" w:rsidRDefault="00642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BF5A2" w14:textId="77777777" w:rsidR="00E2752A" w:rsidRDefault="00E27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36EA" w14:textId="77777777" w:rsidR="00E2752A" w:rsidRDefault="00E27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17904" w14:textId="77777777" w:rsidR="00E2752A" w:rsidRDefault="00E27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93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24D7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50938"/>
    <w:rsid w:val="00D665F5"/>
    <w:rsid w:val="00D7128F"/>
    <w:rsid w:val="00E2752A"/>
    <w:rsid w:val="00EA3476"/>
    <w:rsid w:val="00F044D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D9D03"/>
  <w15:chartTrackingRefBased/>
  <w15:docId w15:val="{29254736-CEF7-4198-A56C-B3D8677D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2026-09-07T08:29:00Z</dcterms:created>
  <dcterms:modified xsi:type="dcterms:W3CDTF">2026-09-07T08:29:00Z</dcterms:modified>
</cp:coreProperties>
</file>