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0123F" w14:textId="2C0BEA03" w:rsidR="00890B92" w:rsidRDefault="00500208" w:rsidP="00890B92">
      <w:pPr>
        <w:spacing w:after="240"/>
        <w:jc w:val="right"/>
        <w:rPr>
          <w:sz w:val="22"/>
          <w:szCs w:val="22"/>
        </w:rPr>
      </w:pPr>
      <w:r w:rsidRPr="0050020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00208">
        <w:rPr>
          <w:sz w:val="22"/>
          <w:szCs w:val="22"/>
        </w:rPr>
        <w:t>2026-09-07</w:t>
      </w:r>
    </w:p>
    <w:p w14:paraId="21AADEBB" w14:textId="77777777" w:rsidR="00500208" w:rsidRPr="00500208" w:rsidRDefault="00500208" w:rsidP="00890B92">
      <w:pPr>
        <w:rPr>
          <w:b/>
          <w:bCs/>
          <w:sz w:val="22"/>
          <w:szCs w:val="22"/>
        </w:rPr>
      </w:pPr>
      <w:r w:rsidRPr="00500208">
        <w:rPr>
          <w:b/>
          <w:bCs/>
          <w:sz w:val="22"/>
          <w:szCs w:val="22"/>
        </w:rPr>
        <w:t>Akademia Górniczo - Hutnicza</w:t>
      </w:r>
    </w:p>
    <w:p w14:paraId="3EB64AED" w14:textId="77777777" w:rsidR="00500208" w:rsidRPr="00500208" w:rsidRDefault="00500208" w:rsidP="00890B92">
      <w:pPr>
        <w:rPr>
          <w:b/>
          <w:bCs/>
          <w:sz w:val="22"/>
          <w:szCs w:val="22"/>
        </w:rPr>
      </w:pPr>
      <w:r w:rsidRPr="00500208">
        <w:rPr>
          <w:b/>
          <w:bCs/>
          <w:sz w:val="22"/>
          <w:szCs w:val="22"/>
        </w:rPr>
        <w:t>im. Stanisława Staszica w Krakowie</w:t>
      </w:r>
    </w:p>
    <w:p w14:paraId="6508F0BF" w14:textId="72652D47" w:rsidR="00890B92" w:rsidRPr="00D91931" w:rsidRDefault="00500208" w:rsidP="00890B92">
      <w:pPr>
        <w:rPr>
          <w:b/>
          <w:bCs/>
          <w:sz w:val="22"/>
          <w:szCs w:val="22"/>
        </w:rPr>
      </w:pPr>
      <w:r w:rsidRPr="00500208">
        <w:rPr>
          <w:b/>
          <w:bCs/>
          <w:sz w:val="22"/>
          <w:szCs w:val="22"/>
        </w:rPr>
        <w:t>Dział Zamówień Publicznych</w:t>
      </w:r>
    </w:p>
    <w:p w14:paraId="2308C4F4" w14:textId="1D01A2B2" w:rsidR="00890B92" w:rsidRPr="00BD5546" w:rsidRDefault="00500208" w:rsidP="00890B92">
      <w:pPr>
        <w:rPr>
          <w:sz w:val="22"/>
          <w:szCs w:val="22"/>
        </w:rPr>
      </w:pPr>
      <w:r w:rsidRPr="0050020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00208">
        <w:rPr>
          <w:sz w:val="22"/>
          <w:szCs w:val="22"/>
        </w:rPr>
        <w:t>30</w:t>
      </w:r>
    </w:p>
    <w:p w14:paraId="227877E5" w14:textId="351AD769" w:rsidR="00890B92" w:rsidRPr="00BD5546" w:rsidRDefault="00500208" w:rsidP="00890B92">
      <w:pPr>
        <w:rPr>
          <w:sz w:val="22"/>
          <w:szCs w:val="22"/>
        </w:rPr>
      </w:pPr>
      <w:r w:rsidRPr="0050020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00208">
        <w:rPr>
          <w:sz w:val="22"/>
          <w:szCs w:val="22"/>
        </w:rPr>
        <w:t>Kraków</w:t>
      </w:r>
    </w:p>
    <w:p w14:paraId="029C48F6" w14:textId="1D16558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00208" w:rsidRPr="00500208">
        <w:rPr>
          <w:b/>
          <w:sz w:val="22"/>
          <w:szCs w:val="22"/>
        </w:rPr>
        <w:t>KC-DE-zp.25.406.2026</w:t>
      </w:r>
      <w:r w:rsidR="00A80738" w:rsidRPr="00890B92">
        <w:rPr>
          <w:sz w:val="22"/>
          <w:szCs w:val="22"/>
        </w:rPr>
        <w:tab/>
        <w:t xml:space="preserve"> </w:t>
      </w:r>
    </w:p>
    <w:p w14:paraId="40A7C4C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F3413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E0021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BCE06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7FABF0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97EDB3D" w14:textId="1EBBFA4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500208" w:rsidRPr="00500208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52AD8462" w14:textId="097816FA" w:rsidR="00A80738" w:rsidRPr="00890B92" w:rsidRDefault="0050020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00208">
        <w:rPr>
          <w:b/>
          <w:sz w:val="22"/>
          <w:szCs w:val="22"/>
        </w:rPr>
        <w:t>Wynajem mikrobusa na terenowy wyjazd naukowo-techniczny dla członków KN Nafta i Gaz - KC-DE-zp.25.406.2026</w:t>
      </w:r>
    </w:p>
    <w:p w14:paraId="65BC798B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A8FB073" w14:textId="713FAFD4" w:rsidR="0069085C" w:rsidRPr="00890B92" w:rsidRDefault="00500208" w:rsidP="00A80738">
      <w:pPr>
        <w:spacing w:before="120" w:after="120"/>
        <w:jc w:val="both"/>
        <w:rPr>
          <w:sz w:val="22"/>
          <w:szCs w:val="22"/>
        </w:rPr>
      </w:pPr>
      <w:r w:rsidRPr="00500208">
        <w:rPr>
          <w:b/>
          <w:sz w:val="22"/>
          <w:szCs w:val="22"/>
        </w:rPr>
        <w:t>8 910.00</w:t>
      </w:r>
      <w:r w:rsidR="00890B92" w:rsidRPr="00890B92">
        <w:rPr>
          <w:sz w:val="22"/>
          <w:szCs w:val="22"/>
        </w:rPr>
        <w:t xml:space="preserve"> zł brutto.</w:t>
      </w:r>
    </w:p>
    <w:p w14:paraId="4570F54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7EAC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BA36FC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EA46A3" w14:textId="77777777" w:rsidR="007A2DA7" w:rsidRDefault="007A2DA7">
      <w:r>
        <w:separator/>
      </w:r>
    </w:p>
  </w:endnote>
  <w:endnote w:type="continuationSeparator" w:id="0">
    <w:p w14:paraId="6F634D7E" w14:textId="77777777" w:rsidR="007A2DA7" w:rsidRDefault="007A2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FFBE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F162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2441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85422D7">
        <v:line id="_x0000_s1025" style="position:absolute;left:0;text-align:left;z-index:251657728" from="-3.85pt,8.7pt" to="455.15pt,8.7pt"/>
      </w:pict>
    </w:r>
  </w:p>
  <w:p w14:paraId="73DACFF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3C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DD49BC" w14:textId="77777777" w:rsidR="009F189D" w:rsidRDefault="009F189D">
    <w:pPr>
      <w:pStyle w:val="Stopka"/>
      <w:tabs>
        <w:tab w:val="clear" w:pos="4536"/>
      </w:tabs>
      <w:jc w:val="center"/>
    </w:pPr>
  </w:p>
  <w:p w14:paraId="52629FA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B9BE2" w14:textId="77777777" w:rsidR="007A2DA7" w:rsidRDefault="007A2DA7">
      <w:r>
        <w:separator/>
      </w:r>
    </w:p>
  </w:footnote>
  <w:footnote w:type="continuationSeparator" w:id="0">
    <w:p w14:paraId="5B9885D4" w14:textId="77777777" w:rsidR="007A2DA7" w:rsidRDefault="007A2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0AB87" w14:textId="77777777" w:rsidR="00500208" w:rsidRDefault="00500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00703" w14:textId="77777777" w:rsidR="00500208" w:rsidRDefault="00500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83D341" w14:textId="77777777" w:rsidR="00500208" w:rsidRDefault="005002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53F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2653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00208"/>
    <w:rsid w:val="00524583"/>
    <w:rsid w:val="00525384"/>
    <w:rsid w:val="0058211B"/>
    <w:rsid w:val="0069085C"/>
    <w:rsid w:val="007A2DA7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C7949"/>
  <w15:chartTrackingRefBased/>
  <w15:docId w15:val="{613005CB-26F5-48F0-9F1D-1F3DC572C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Justyna Domino</cp:lastModifiedBy>
  <cp:revision>2</cp:revision>
  <dcterms:created xsi:type="dcterms:W3CDTF">2026-09-07T07:04:00Z</dcterms:created>
  <dcterms:modified xsi:type="dcterms:W3CDTF">2026-09-07T07:04:00Z</dcterms:modified>
</cp:coreProperties>
</file>