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66CA7958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D03DE4" w:rsidRPr="00D03DE4">
        <w:rPr>
          <w:rFonts w:ascii="Verdana" w:hAnsi="Verdana"/>
          <w:b/>
          <w:lang w:val="x-none"/>
        </w:rPr>
        <w:t xml:space="preserve">Usługa szkolenia nauczycieli z zakresu Data </w:t>
      </w:r>
      <w:proofErr w:type="spellStart"/>
      <w:r w:rsidR="00D03DE4" w:rsidRPr="00D03DE4">
        <w:rPr>
          <w:rFonts w:ascii="Verdana" w:hAnsi="Verdana"/>
          <w:b/>
          <w:lang w:val="x-none"/>
        </w:rPr>
        <w:t>mining</w:t>
      </w:r>
      <w:proofErr w:type="spellEnd"/>
      <w:r w:rsidR="00D03DE4" w:rsidRPr="00D03DE4">
        <w:rPr>
          <w:rFonts w:ascii="Verdana" w:hAnsi="Verdana"/>
          <w:b/>
          <w:lang w:val="x-none"/>
        </w:rPr>
        <w:t xml:space="preserve"> z wykorzystaniem </w:t>
      </w:r>
      <w:proofErr w:type="spellStart"/>
      <w:r w:rsidR="00D03DE4" w:rsidRPr="00D03DE4">
        <w:rPr>
          <w:rFonts w:ascii="Verdana" w:hAnsi="Verdana"/>
          <w:b/>
          <w:lang w:val="x-none"/>
        </w:rPr>
        <w:t>Python</w:t>
      </w:r>
      <w:proofErr w:type="spellEnd"/>
      <w:r w:rsidR="00D03DE4" w:rsidRPr="00D03DE4">
        <w:rPr>
          <w:rFonts w:ascii="Verdana" w:hAnsi="Verdana"/>
          <w:b/>
          <w:lang w:val="x-none"/>
        </w:rPr>
        <w:t xml:space="preserve"> oraz Analiza wielowymiarowa danych inżynierskich w R </w:t>
      </w:r>
      <w:r w:rsidR="00C50976">
        <w:rPr>
          <w:rFonts w:ascii="Verdana" w:hAnsi="Verdana"/>
          <w:b/>
          <w:lang w:val="x-none"/>
        </w:rPr>
        <w:t xml:space="preserve">w </w:t>
      </w:r>
      <w:r w:rsidR="00D03DE4" w:rsidRPr="00D03DE4">
        <w:rPr>
          <w:rFonts w:ascii="Verdana" w:hAnsi="Verdana"/>
          <w:b/>
          <w:lang w:val="x-none"/>
        </w:rPr>
        <w:t>ramach projektu KOMPAS AGH - KC-DE-zp.25.363.2026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1312C676" w:rsidR="00DD0E3C" w:rsidRDefault="000C42C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  <w:r w:rsidR="00972824">
              <w:rPr>
                <w:b/>
                <w:color w:val="000000"/>
              </w:rPr>
              <w:t xml:space="preserve"> szkolenia: ……………………</w:t>
            </w:r>
          </w:p>
          <w:p w14:paraId="555AEA98" w14:textId="77777777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0598178C" w:rsidR="0013397F" w:rsidRDefault="0013397F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82E74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4A9AC399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2E4EABE9" w:rsidR="00DD0E3C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B1FFE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1E271836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CD8874A" w:rsidR="00DD0E3C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74BDE632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5EA3" w14:textId="26026AFC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4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B5C97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324C1680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93358E5" w14:textId="2C07F9E7" w:rsidR="00282302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6468C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D3E5A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  <w:bookmarkStart w:id="0" w:name="_GoBack"/>
      <w:bookmarkEnd w:id="0"/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139F1" w14:textId="77777777" w:rsidR="00567CD2" w:rsidRDefault="00567CD2">
      <w:r>
        <w:separator/>
      </w:r>
    </w:p>
  </w:endnote>
  <w:endnote w:type="continuationSeparator" w:id="0">
    <w:p w14:paraId="49B9BD11" w14:textId="77777777" w:rsidR="00567CD2" w:rsidRDefault="0056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9DF52" w14:textId="77777777" w:rsidR="00567CD2" w:rsidRDefault="00567CD2">
      <w:r>
        <w:separator/>
      </w:r>
    </w:p>
  </w:footnote>
  <w:footnote w:type="continuationSeparator" w:id="0">
    <w:p w14:paraId="4CC646E2" w14:textId="77777777" w:rsidR="00567CD2" w:rsidRDefault="00567CD2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82E0F"/>
    <w:rsid w:val="000C42CA"/>
    <w:rsid w:val="00101BFC"/>
    <w:rsid w:val="0013397F"/>
    <w:rsid w:val="00140C02"/>
    <w:rsid w:val="001B7E1F"/>
    <w:rsid w:val="00210E8E"/>
    <w:rsid w:val="00276C10"/>
    <w:rsid w:val="00282302"/>
    <w:rsid w:val="00294257"/>
    <w:rsid w:val="002F52AA"/>
    <w:rsid w:val="003A3581"/>
    <w:rsid w:val="003C4112"/>
    <w:rsid w:val="003D1024"/>
    <w:rsid w:val="004616C8"/>
    <w:rsid w:val="00471999"/>
    <w:rsid w:val="004D66AE"/>
    <w:rsid w:val="004D6C4D"/>
    <w:rsid w:val="004E12B2"/>
    <w:rsid w:val="0054339B"/>
    <w:rsid w:val="00567CD2"/>
    <w:rsid w:val="00596408"/>
    <w:rsid w:val="00611773"/>
    <w:rsid w:val="0061372B"/>
    <w:rsid w:val="0064723C"/>
    <w:rsid w:val="0069751A"/>
    <w:rsid w:val="006F54D5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AF0616"/>
    <w:rsid w:val="00B04D5F"/>
    <w:rsid w:val="00B56004"/>
    <w:rsid w:val="00C049BA"/>
    <w:rsid w:val="00C13EE1"/>
    <w:rsid w:val="00C254C7"/>
    <w:rsid w:val="00C34501"/>
    <w:rsid w:val="00C34B2E"/>
    <w:rsid w:val="00C50976"/>
    <w:rsid w:val="00C810DA"/>
    <w:rsid w:val="00C95DF8"/>
    <w:rsid w:val="00CE3D23"/>
    <w:rsid w:val="00CF62E2"/>
    <w:rsid w:val="00D03DE4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41106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2026-09-03T11:44:00Z</cp:lastPrinted>
  <dcterms:created xsi:type="dcterms:W3CDTF">2026-09-03T11:44:00Z</dcterms:created>
  <dcterms:modified xsi:type="dcterms:W3CDTF">2026-09-03T11:44:00Z</dcterms:modified>
</cp:coreProperties>
</file>