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1234D6" w14:textId="77777777" w:rsidR="006959B4" w:rsidRPr="00C33C20" w:rsidRDefault="006959B4" w:rsidP="003D2605">
      <w:pPr>
        <w:pStyle w:val="Nagwek3"/>
        <w:spacing w:before="0" w:after="0"/>
        <w:jc w:val="right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b w:val="0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>Załącznik nr 1</w:t>
      </w:r>
    </w:p>
    <w:p w14:paraId="0A81D102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3BF65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FORMULARZ OFERTY</w:t>
      </w:r>
    </w:p>
    <w:p w14:paraId="646665C8" w14:textId="77777777" w:rsidR="006959B4" w:rsidRPr="00C33C20" w:rsidRDefault="006959B4" w:rsidP="003D2605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75BA55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NAZWA WYKONAWCY</w:t>
      </w:r>
      <w:r w:rsidRPr="00C33C20">
        <w:rPr>
          <w:rFonts w:ascii="Verdana" w:hAnsi="Verdana"/>
          <w:sz w:val="18"/>
          <w:szCs w:val="18"/>
        </w:rPr>
        <w:t>:……………………………………………………………………..</w:t>
      </w:r>
    </w:p>
    <w:p w14:paraId="21E3B65B" w14:textId="77777777" w:rsidR="006959B4" w:rsidRPr="00C33C20" w:rsidRDefault="006959B4" w:rsidP="003D2605">
      <w:pPr>
        <w:tabs>
          <w:tab w:val="right" w:pos="8222"/>
        </w:tabs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RODZAJ WYKONAWCY</w:t>
      </w:r>
      <w:r w:rsidRPr="00C33C20">
        <w:rPr>
          <w:rFonts w:ascii="Verdana" w:hAnsi="Verdana"/>
          <w:sz w:val="18"/>
          <w:szCs w:val="18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37D7852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</w:p>
    <w:p w14:paraId="621CA0B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WOJEWÓDZTWO …………………………….....</w:t>
      </w:r>
    </w:p>
    <w:p w14:paraId="7F4F052A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TEL.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……………………………………………………………………………………………..</w:t>
      </w:r>
    </w:p>
    <w:p w14:paraId="1586174B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FAX </w:t>
      </w:r>
      <w:r w:rsidRPr="00C33C20">
        <w:rPr>
          <w:rFonts w:ascii="Verdana" w:hAnsi="Verdana"/>
          <w:sz w:val="18"/>
          <w:szCs w:val="18"/>
        </w:rPr>
        <w:t>…………………………………………………………………………………………….</w:t>
      </w:r>
    </w:p>
    <w:p w14:paraId="5438559D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  <w:lang w:val="de-DE"/>
        </w:rPr>
      </w:pPr>
      <w:r w:rsidRPr="00C33C20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E-MAIL………………………………………………………………………………………….</w:t>
      </w:r>
    </w:p>
    <w:p w14:paraId="103938D0" w14:textId="77777777" w:rsidR="006959B4" w:rsidRPr="00C33C20" w:rsidRDefault="006959B4" w:rsidP="003D260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C33C20">
        <w:rPr>
          <w:rFonts w:ascii="Verdana" w:hAnsi="Verdana"/>
          <w:sz w:val="18"/>
          <w:szCs w:val="18"/>
        </w:rPr>
        <w:t>REGON:………………………………………………...</w:t>
      </w:r>
    </w:p>
    <w:p w14:paraId="7E452FB1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F4398FB" w14:textId="77777777" w:rsidR="006959B4" w:rsidRPr="00C33C20" w:rsidRDefault="006959B4" w:rsidP="003D2605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F509C71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Do: Nazwa i siedziba Zamawiającego:</w:t>
      </w:r>
    </w:p>
    <w:p w14:paraId="5CA8D1B3" w14:textId="2D1C1DF4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Akademia Górniczo – Hutnicza, im. Stanisława Staszica w Krakowie</w:t>
      </w:r>
    </w:p>
    <w:p w14:paraId="5381A481" w14:textId="77777777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62DFFEA7" w14:textId="03294186" w:rsidR="006959B4" w:rsidRPr="00C33C20" w:rsidRDefault="006959B4" w:rsidP="003D2605">
      <w:pPr>
        <w:ind w:right="-110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463929BB" w14:textId="77777777" w:rsidR="006959B4" w:rsidRPr="00C33C20" w:rsidRDefault="006959B4" w:rsidP="003D2605">
      <w:pPr>
        <w:ind w:firstLine="3969"/>
        <w:rPr>
          <w:rFonts w:ascii="Verdana" w:hAnsi="Verdana"/>
          <w:b/>
          <w:sz w:val="18"/>
          <w:szCs w:val="18"/>
        </w:rPr>
      </w:pPr>
    </w:p>
    <w:p w14:paraId="1A02B557" w14:textId="2E287EEB" w:rsidR="006959B4" w:rsidRPr="00C33C20" w:rsidRDefault="006959B4" w:rsidP="003D2605">
      <w:pPr>
        <w:jc w:val="both"/>
        <w:rPr>
          <w:rFonts w:ascii="Verdana" w:hAnsi="Verdana"/>
          <w:b/>
          <w:bCs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bookmarkStart w:id="0" w:name="_Hlk58842586"/>
      <w:r w:rsidRPr="00C33C20">
        <w:rPr>
          <w:rFonts w:ascii="Verdana" w:hAnsi="Verdana"/>
          <w:b/>
          <w:bCs/>
          <w:sz w:val="18"/>
          <w:szCs w:val="18"/>
        </w:rPr>
        <w:t xml:space="preserve"> </w:t>
      </w:r>
      <w:bookmarkEnd w:id="0"/>
      <w:r w:rsidR="00485C63" w:rsidRPr="00485C63">
        <w:rPr>
          <w:rFonts w:ascii="Verdana" w:hAnsi="Verdana"/>
          <w:b/>
          <w:sz w:val="20"/>
          <w:szCs w:val="20"/>
          <w:lang w:val="x-none"/>
        </w:rPr>
        <w:t>Usługa szkolenia nauczycieli z zakresu Data mining z wykorzystaniem Python oraz Analiza wielowymiarowa danych inżynierskich w R ramach projektu KOMPAS AGH - KC-DE-zp.25.363.2026</w:t>
      </w:r>
      <w:r w:rsidRPr="00C33C20">
        <w:rPr>
          <w:rFonts w:ascii="Verdana" w:hAnsi="Verdana"/>
          <w:sz w:val="18"/>
          <w:szCs w:val="18"/>
        </w:rPr>
        <w:t>,</w:t>
      </w:r>
      <w:r w:rsidRPr="00C33C20">
        <w:rPr>
          <w:rFonts w:ascii="Verdana" w:hAnsi="Verdana"/>
          <w:b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74F38C3D" w14:textId="77777777" w:rsidR="006959B4" w:rsidRPr="00C33C20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1BF39C6" w14:textId="6EE939CA" w:rsidR="006959B4" w:rsidRPr="00A92921" w:rsidRDefault="006959B4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b/>
          <w:bCs/>
          <w:sz w:val="18"/>
          <w:szCs w:val="18"/>
        </w:rPr>
        <w:t>Cena brutto*za całość przedmiotu zamówienia</w:t>
      </w:r>
      <w:r w:rsidR="00135FD6" w:rsidRPr="00C33C20">
        <w:rPr>
          <w:rFonts w:ascii="Verdana" w:hAnsi="Verdana"/>
          <w:sz w:val="18"/>
          <w:szCs w:val="18"/>
        </w:rPr>
        <w:t xml:space="preserve"> (tj. </w:t>
      </w:r>
      <w:r w:rsidR="00135FD6" w:rsidRPr="00AE3490">
        <w:rPr>
          <w:rFonts w:ascii="Verdana" w:hAnsi="Verdana"/>
          <w:sz w:val="18"/>
          <w:szCs w:val="18"/>
        </w:rPr>
        <w:t xml:space="preserve">przeszkolenie </w:t>
      </w:r>
      <w:r w:rsidR="00F23870">
        <w:rPr>
          <w:rFonts w:ascii="Verdana" w:hAnsi="Verdana"/>
          <w:sz w:val="18"/>
          <w:szCs w:val="18"/>
        </w:rPr>
        <w:t>10</w:t>
      </w:r>
      <w:r w:rsidR="00AE39EA">
        <w:rPr>
          <w:rFonts w:ascii="Verdana" w:hAnsi="Verdana"/>
          <w:sz w:val="18"/>
          <w:szCs w:val="18"/>
        </w:rPr>
        <w:t xml:space="preserve"> </w:t>
      </w:r>
      <w:r w:rsidR="00135FD6" w:rsidRPr="00C33C20">
        <w:rPr>
          <w:rFonts w:ascii="Verdana" w:hAnsi="Verdana"/>
          <w:sz w:val="18"/>
          <w:szCs w:val="18"/>
        </w:rPr>
        <w:t>osób</w:t>
      </w:r>
      <w:r w:rsidR="00AA2615">
        <w:rPr>
          <w:rFonts w:ascii="Verdana" w:hAnsi="Verdana"/>
          <w:sz w:val="18"/>
          <w:szCs w:val="18"/>
        </w:rPr>
        <w:t>)</w:t>
      </w:r>
      <w:r w:rsidR="004B1ACF">
        <w:rPr>
          <w:rFonts w:ascii="Verdana" w:hAnsi="Verdana"/>
          <w:sz w:val="18"/>
          <w:szCs w:val="18"/>
        </w:rPr>
        <w:t xml:space="preserve"> </w:t>
      </w:r>
      <w:r w:rsidRPr="00C33C20">
        <w:rPr>
          <w:rFonts w:ascii="Verdana" w:hAnsi="Verdana"/>
          <w:sz w:val="18"/>
          <w:szCs w:val="18"/>
        </w:rPr>
        <w:t>………………….. PLN</w:t>
      </w:r>
      <w:r w:rsidR="00A92921">
        <w:rPr>
          <w:rFonts w:ascii="Verdana" w:hAnsi="Verdana"/>
          <w:sz w:val="18"/>
          <w:szCs w:val="18"/>
        </w:rPr>
        <w:t xml:space="preserve">, </w:t>
      </w:r>
      <w:r w:rsidRPr="00C33C20">
        <w:rPr>
          <w:rFonts w:ascii="Verdana" w:hAnsi="Verdana"/>
          <w:i/>
          <w:sz w:val="18"/>
          <w:szCs w:val="18"/>
        </w:rPr>
        <w:t>(słownie</w:t>
      </w:r>
      <w:r w:rsidR="00135FD6" w:rsidRPr="00C33C20">
        <w:rPr>
          <w:rFonts w:ascii="Verdana" w:hAnsi="Verdana"/>
          <w:i/>
          <w:sz w:val="18"/>
          <w:szCs w:val="18"/>
        </w:rPr>
        <w:t xml:space="preserve"> brutto</w:t>
      </w:r>
      <w:r w:rsidRPr="00C33C20">
        <w:rPr>
          <w:rFonts w:ascii="Verdana" w:hAnsi="Verdana"/>
          <w:i/>
          <w:sz w:val="18"/>
          <w:szCs w:val="18"/>
        </w:rPr>
        <w:t>: …………………………………………………..)</w:t>
      </w:r>
    </w:p>
    <w:p w14:paraId="38875960" w14:textId="77777777" w:rsidR="00135FD6" w:rsidRPr="00C33C20" w:rsidRDefault="00135FD6" w:rsidP="003D2605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76162F0B" w14:textId="39197577" w:rsidR="00AE3490" w:rsidRDefault="00135FD6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bookmarkStart w:id="1" w:name="_Hlk211935874"/>
      <w:r w:rsidRPr="00C33C20">
        <w:rPr>
          <w:rFonts w:ascii="Verdana" w:hAnsi="Verdana"/>
          <w:b/>
          <w:i/>
          <w:sz w:val="18"/>
          <w:szCs w:val="18"/>
        </w:rPr>
        <w:t>Cena brutto</w:t>
      </w:r>
      <w:r w:rsidR="00AE3490">
        <w:rPr>
          <w:rFonts w:ascii="Verdana" w:hAnsi="Verdana"/>
          <w:b/>
          <w:i/>
          <w:sz w:val="18"/>
          <w:szCs w:val="18"/>
        </w:rPr>
        <w:t>*</w:t>
      </w:r>
      <w:r w:rsidRPr="00C33C20">
        <w:rPr>
          <w:rFonts w:ascii="Verdana" w:hAnsi="Verdana"/>
          <w:b/>
          <w:i/>
          <w:sz w:val="18"/>
          <w:szCs w:val="18"/>
        </w:rPr>
        <w:t xml:space="preserve"> za </w:t>
      </w:r>
      <w:r w:rsidR="00DE7392">
        <w:rPr>
          <w:rFonts w:ascii="Verdana" w:hAnsi="Verdana"/>
          <w:b/>
          <w:i/>
          <w:sz w:val="18"/>
          <w:szCs w:val="18"/>
        </w:rPr>
        <w:t>szkole</w:t>
      </w:r>
      <w:r w:rsidR="00AE3490">
        <w:rPr>
          <w:rFonts w:ascii="Verdana" w:hAnsi="Verdana"/>
          <w:b/>
          <w:i/>
          <w:sz w:val="18"/>
          <w:szCs w:val="18"/>
        </w:rPr>
        <w:t>nie</w:t>
      </w:r>
      <w:r w:rsidR="00DE7392">
        <w:rPr>
          <w:rFonts w:ascii="Verdana" w:hAnsi="Verdana"/>
          <w:b/>
          <w:i/>
          <w:sz w:val="18"/>
          <w:szCs w:val="18"/>
        </w:rPr>
        <w:t xml:space="preserve"> </w:t>
      </w:r>
      <w:r w:rsidRPr="00C33C20">
        <w:rPr>
          <w:rFonts w:ascii="Verdana" w:hAnsi="Verdana"/>
          <w:b/>
          <w:i/>
          <w:sz w:val="18"/>
          <w:szCs w:val="18"/>
        </w:rPr>
        <w:t>1 osoby</w:t>
      </w:r>
      <w:r w:rsidR="00AE3490">
        <w:rPr>
          <w:rFonts w:ascii="Verdana" w:hAnsi="Verdana"/>
          <w:b/>
          <w:i/>
          <w:sz w:val="18"/>
          <w:szCs w:val="18"/>
        </w:rPr>
        <w:t>:</w:t>
      </w:r>
      <w:r w:rsidR="00336464">
        <w:rPr>
          <w:rFonts w:ascii="Verdana" w:hAnsi="Verdana"/>
          <w:b/>
          <w:i/>
          <w:sz w:val="18"/>
          <w:szCs w:val="18"/>
        </w:rPr>
        <w:t xml:space="preserve"> </w:t>
      </w:r>
      <w:r w:rsidR="00AE3490">
        <w:rPr>
          <w:rFonts w:ascii="Verdana" w:hAnsi="Verdana"/>
          <w:b/>
          <w:i/>
          <w:sz w:val="18"/>
          <w:szCs w:val="18"/>
        </w:rPr>
        <w:t xml:space="preserve"> </w:t>
      </w:r>
      <w:r w:rsidR="00AE3490" w:rsidRPr="00C33C20">
        <w:rPr>
          <w:rFonts w:ascii="Verdana" w:hAnsi="Verdana"/>
          <w:b/>
          <w:i/>
          <w:sz w:val="18"/>
          <w:szCs w:val="18"/>
        </w:rPr>
        <w:t>…………………  PLN</w:t>
      </w:r>
    </w:p>
    <w:bookmarkEnd w:id="1"/>
    <w:p w14:paraId="08AFF347" w14:textId="77777777" w:rsidR="004B1ACF" w:rsidRPr="00C33C20" w:rsidRDefault="004B1ACF" w:rsidP="00336464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</w:p>
    <w:p w14:paraId="455533DE" w14:textId="03D7B570" w:rsidR="00135FD6" w:rsidRPr="00C33C20" w:rsidRDefault="00E048E3" w:rsidP="003D2605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>
        <w:rPr>
          <w:rFonts w:ascii="Verdana" w:hAnsi="Verdana"/>
          <w:b/>
          <w:color w:val="0070C0"/>
          <w:sz w:val="18"/>
          <w:szCs w:val="18"/>
          <w:u w:val="single"/>
        </w:rPr>
        <w:t>K</w:t>
      </w:r>
      <w:r w:rsidR="00135FD6" w:rsidRPr="00C33C20">
        <w:rPr>
          <w:rFonts w:ascii="Verdana" w:hAnsi="Verdana"/>
          <w:b/>
          <w:color w:val="0070C0"/>
          <w:sz w:val="18"/>
          <w:szCs w:val="18"/>
          <w:u w:val="single"/>
        </w:rPr>
        <w:t>ryterium oceny ofert:</w:t>
      </w:r>
    </w:p>
    <w:p w14:paraId="70B39646" w14:textId="380B629E" w:rsidR="00135FD6" w:rsidRPr="00C33C20" w:rsidRDefault="00A071FB" w:rsidP="003D2605">
      <w:pPr>
        <w:widowControl w:val="0"/>
        <w:ind w:right="1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Osoby wyznaczone do </w:t>
      </w:r>
      <w:r w:rsidR="00AE3490" w:rsidRPr="00C33C20">
        <w:rPr>
          <w:rFonts w:ascii="Verdana" w:hAnsi="Verdana"/>
          <w:b/>
          <w:sz w:val="18"/>
          <w:szCs w:val="18"/>
        </w:rPr>
        <w:t>realizacji zamówienia</w:t>
      </w:r>
    </w:p>
    <w:p w14:paraId="5B458AA8" w14:textId="77777777" w:rsidR="00643068" w:rsidRPr="00C33C20" w:rsidRDefault="00643068" w:rsidP="003D2605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3016"/>
        <w:gridCol w:w="5521"/>
      </w:tblGrid>
      <w:tr w:rsidR="00C04041" w:rsidRPr="00C33C20" w14:paraId="3D6F56E2" w14:textId="721F9178" w:rsidTr="00C04041"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F856" w14:textId="77777777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L.p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0035" w14:textId="30DD49D1" w:rsidR="00C04041" w:rsidRPr="00C33C20" w:rsidRDefault="00C04041" w:rsidP="00643068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Imię i nazwisko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7958" w14:textId="000DCC41" w:rsidR="00C04041" w:rsidRDefault="004A5830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Liczba</w:t>
            </w:r>
            <w:r w:rsidR="00C04041" w:rsidRPr="00C33C2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</w:p>
          <w:p w14:paraId="6B7BCD49" w14:textId="4397449D" w:rsidR="00C04041" w:rsidRPr="00C33C20" w:rsidRDefault="00C04041" w:rsidP="00C04041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Szkoleń z tematyki objętej szkoleniem</w:t>
            </w:r>
          </w:p>
        </w:tc>
      </w:tr>
      <w:tr w:rsidR="00C04041" w:rsidRPr="00C33C20" w14:paraId="44CB65D7" w14:textId="24CC9FB8" w:rsidTr="00C04041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4F7A9" w14:textId="77777777" w:rsidR="00C04041" w:rsidRPr="00C33C20" w:rsidRDefault="00C04041" w:rsidP="00AA3480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C33C20">
              <w:rPr>
                <w:rFonts w:ascii="Verdana" w:hAnsi="Verdana"/>
                <w:b/>
                <w:sz w:val="18"/>
                <w:szCs w:val="18"/>
              </w:rPr>
              <w:t>1.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3A86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7163153" w14:textId="19E0B4F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</w:t>
            </w:r>
          </w:p>
          <w:p w14:paraId="696F1497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6575E415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1EDE9325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Jest to osoba szkoląca</w:t>
            </w:r>
            <w:r>
              <w:rPr>
                <w:rFonts w:ascii="Verdana" w:hAnsi="Verdana"/>
                <w:sz w:val="18"/>
                <w:szCs w:val="18"/>
              </w:rPr>
              <w:t xml:space="preserve"> w temacie…………..</w:t>
            </w:r>
          </w:p>
          <w:p w14:paraId="76BBE3CD" w14:textId="6C1D4B4C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/osoba testująca</w:t>
            </w:r>
            <w:r>
              <w:rPr>
                <w:rFonts w:ascii="Verdana" w:hAnsi="Verdana"/>
                <w:sz w:val="18"/>
                <w:szCs w:val="18"/>
              </w:rPr>
              <w:t xml:space="preserve"> w temacie ………………..</w:t>
            </w:r>
            <w:r>
              <w:rPr>
                <w:rFonts w:ascii="Verdana" w:hAnsi="Verdana"/>
                <w:sz w:val="18"/>
                <w:szCs w:val="18"/>
              </w:rPr>
              <w:t>*</w:t>
            </w:r>
          </w:p>
          <w:p w14:paraId="211F1813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0EB5A42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2E8B865" w14:textId="1FF26926" w:rsidR="00C04041" w:rsidRPr="00AE3490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Pr="00046D6C">
              <w:rPr>
                <w:rFonts w:ascii="Verdana" w:hAnsi="Verdana"/>
                <w:sz w:val="16"/>
                <w:szCs w:val="16"/>
              </w:rPr>
              <w:t>Niepotrzebne skreślić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04E7" w14:textId="77777777" w:rsidR="00F23870" w:rsidRDefault="006F4A3B" w:rsidP="00C04041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, w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skazana osoba </w:t>
            </w:r>
            <w:r w:rsidR="00C04041"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 w:rsidR="00C04041">
              <w:t xml:space="preserve"> </w:t>
            </w:r>
            <w:r w:rsidR="00AE39EA" w:rsidRPr="00AE39EA">
              <w:rPr>
                <w:rFonts w:ascii="Verdana" w:hAnsi="Verdana" w:cs="Arial"/>
                <w:sz w:val="20"/>
                <w:szCs w:val="20"/>
                <w:lang w:eastAsia="zh-CN"/>
              </w:rPr>
              <w:t>szkolenia z zakresu</w:t>
            </w:r>
            <w:r w:rsidR="00F23870">
              <w:rPr>
                <w:rFonts w:ascii="Verdana" w:hAnsi="Verdana" w:cs="Arial"/>
                <w:sz w:val="20"/>
                <w:szCs w:val="20"/>
                <w:lang w:eastAsia="zh-CN"/>
              </w:rPr>
              <w:t>:</w:t>
            </w:r>
          </w:p>
          <w:p w14:paraId="7A76A43A" w14:textId="732D57EF" w:rsidR="00C04041" w:rsidRDefault="00F23870" w:rsidP="00C04041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a) </w:t>
            </w:r>
            <w:r w:rsidR="00485C63" w:rsidRPr="00485C63">
              <w:rPr>
                <w:rFonts w:ascii="Verdana" w:hAnsi="Verdana" w:cs="Arial"/>
                <w:sz w:val="20"/>
                <w:szCs w:val="20"/>
                <w:lang w:eastAsia="zh-CN"/>
              </w:rPr>
              <w:t>data mining, analizy danych lub uczenia maszynowego</w:t>
            </w:r>
            <w:r w:rsidR="006F4A3B"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 w:rsid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>………</w:t>
            </w:r>
            <w:r w:rsidR="00F61909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  <w:r w:rsidR="00F61909"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 w:rsidR="00C04041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  <w:p w14:paraId="3BB5AA20" w14:textId="7B35EEB6" w:rsidR="00F23870" w:rsidRPr="005744E6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744E6">
              <w:rPr>
                <w:rFonts w:ascii="Verdana" w:hAnsi="Verdana"/>
                <w:bCs/>
                <w:sz w:val="20"/>
                <w:szCs w:val="20"/>
              </w:rPr>
              <w:t xml:space="preserve">b) obejmującego </w:t>
            </w:r>
            <w:r w:rsidR="00485C63" w:rsidRPr="005744E6">
              <w:rPr>
                <w:rFonts w:ascii="Verdana" w:hAnsi="Verdana"/>
                <w:bCs/>
                <w:sz w:val="20"/>
                <w:szCs w:val="20"/>
              </w:rPr>
              <w:t xml:space="preserve">budowę modeli predykcyjnych lub zagadnienia szeregów czasowych </w:t>
            </w:r>
            <w:r w:rsidRPr="005744E6">
              <w:rPr>
                <w:rFonts w:ascii="Verdana" w:hAnsi="Verdana"/>
                <w:bCs/>
                <w:sz w:val="20"/>
                <w:szCs w:val="20"/>
              </w:rPr>
              <w:t xml:space="preserve">w liczbie: ……… </w:t>
            </w:r>
            <w:r w:rsidRPr="005744E6">
              <w:rPr>
                <w:rFonts w:ascii="Verdana" w:hAnsi="Verdana"/>
                <w:bCs/>
                <w:sz w:val="20"/>
                <w:szCs w:val="20"/>
                <w:highlight w:val="yellow"/>
              </w:rPr>
              <w:t>/wpisać ilość szkoleń/</w:t>
            </w:r>
          </w:p>
          <w:p w14:paraId="037E0D41" w14:textId="56178882" w:rsidR="00F23870" w:rsidRPr="005744E6" w:rsidRDefault="00F23870" w:rsidP="00C04041">
            <w:pPr>
              <w:suppressAutoHyphens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744E6">
              <w:rPr>
                <w:rFonts w:ascii="Verdana" w:hAnsi="Verdana"/>
                <w:bCs/>
                <w:sz w:val="20"/>
                <w:szCs w:val="20"/>
              </w:rPr>
              <w:t xml:space="preserve">c) </w:t>
            </w:r>
            <w:r w:rsidR="005744E6" w:rsidRPr="005744E6">
              <w:rPr>
                <w:rFonts w:ascii="Verdana" w:hAnsi="Verdana"/>
                <w:bCs/>
                <w:sz w:val="20"/>
                <w:szCs w:val="20"/>
              </w:rPr>
              <w:t>zaawansowanych metod uczenia maszynowego</w:t>
            </w:r>
            <w:r w:rsidRPr="005744E6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 liczbie: ……… </w:t>
            </w:r>
            <w:r w:rsidRPr="005744E6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  <w:tr w:rsidR="008D6F32" w:rsidRPr="00C33C20" w14:paraId="452D125D" w14:textId="77777777" w:rsidTr="00295C1A">
        <w:trPr>
          <w:trHeight w:val="368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73271" w14:textId="245BB7F5" w:rsidR="008D6F32" w:rsidRPr="00C33C20" w:rsidRDefault="008D6F32" w:rsidP="00295C1A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2</w:t>
            </w:r>
            <w:r w:rsidRPr="00C33C20"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F0CA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458D4740" w14:textId="64511BDE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…………………………………………………</w:t>
            </w:r>
          </w:p>
          <w:p w14:paraId="57F33B0A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92CD1D7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377AEB77" w14:textId="795A28DD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Jest to osoba szkoląca</w:t>
            </w:r>
            <w:r>
              <w:rPr>
                <w:rFonts w:ascii="Verdana" w:hAnsi="Verdana"/>
                <w:sz w:val="18"/>
                <w:szCs w:val="18"/>
              </w:rPr>
              <w:t xml:space="preserve"> w temacie ………………….</w:t>
            </w:r>
            <w:r>
              <w:rPr>
                <w:rFonts w:ascii="Verdana" w:hAnsi="Verdana"/>
                <w:sz w:val="18"/>
                <w:szCs w:val="18"/>
              </w:rPr>
              <w:t xml:space="preserve">/osoba </w:t>
            </w:r>
            <w:r>
              <w:rPr>
                <w:rFonts w:ascii="Verdana" w:hAnsi="Verdana"/>
                <w:sz w:val="18"/>
                <w:szCs w:val="18"/>
              </w:rPr>
              <w:lastRenderedPageBreak/>
              <w:t>testująca</w:t>
            </w:r>
            <w:r>
              <w:rPr>
                <w:rFonts w:ascii="Verdana" w:hAnsi="Verdana"/>
                <w:sz w:val="18"/>
                <w:szCs w:val="18"/>
              </w:rPr>
              <w:t xml:space="preserve"> w temacie ………………</w:t>
            </w:r>
            <w:r>
              <w:rPr>
                <w:rFonts w:ascii="Verdana" w:hAnsi="Verdana"/>
                <w:sz w:val="18"/>
                <w:szCs w:val="18"/>
              </w:rPr>
              <w:t>*</w:t>
            </w:r>
          </w:p>
          <w:p w14:paraId="01A7FD37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4A9D750" w14:textId="77777777" w:rsidR="008D6F32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</w:p>
          <w:p w14:paraId="2A76C1D0" w14:textId="22B5D19C" w:rsidR="008D6F32" w:rsidRPr="00AE3490" w:rsidRDefault="008D6F32" w:rsidP="008D6F32">
            <w:pPr>
              <w:widowControl w:val="0"/>
              <w:ind w:right="1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6"/>
                <w:szCs w:val="16"/>
              </w:rPr>
              <w:t>*</w:t>
            </w:r>
            <w:r w:rsidRPr="00046D6C">
              <w:rPr>
                <w:rFonts w:ascii="Verdana" w:hAnsi="Verdana"/>
                <w:sz w:val="16"/>
                <w:szCs w:val="16"/>
              </w:rPr>
              <w:t>Niepotrzebne skreślić</w:t>
            </w:r>
          </w:p>
        </w:tc>
        <w:tc>
          <w:tcPr>
            <w:tcW w:w="30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1B36" w14:textId="77777777" w:rsidR="008D6F32" w:rsidRDefault="008D6F32" w:rsidP="00295C1A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lastRenderedPageBreak/>
              <w:t>W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okresie 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………….. </w:t>
            </w:r>
            <w:r w:rsidRPr="006F4A3B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w jakim czasie/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od daty składania ofert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wskazana osoba </w:t>
            </w:r>
            <w:r w:rsidRPr="00571A13">
              <w:rPr>
                <w:rFonts w:ascii="Verdana" w:hAnsi="Verdana" w:cs="Arial"/>
                <w:sz w:val="20"/>
                <w:szCs w:val="20"/>
                <w:lang w:eastAsia="zh-CN"/>
              </w:rPr>
              <w:t>przeprowadził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a</w:t>
            </w:r>
            <w:r>
              <w:t xml:space="preserve"> </w:t>
            </w:r>
            <w:r w:rsidRPr="00AE39EA">
              <w:rPr>
                <w:rFonts w:ascii="Verdana" w:hAnsi="Verdana" w:cs="Arial"/>
                <w:sz w:val="20"/>
                <w:szCs w:val="20"/>
                <w:lang w:eastAsia="zh-CN"/>
              </w:rPr>
              <w:t>szkolenia z zakresu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>:</w:t>
            </w:r>
          </w:p>
          <w:p w14:paraId="047EA782" w14:textId="77777777" w:rsidR="008D6F32" w:rsidRDefault="008D6F32" w:rsidP="00295C1A">
            <w:pPr>
              <w:suppressAutoHyphens/>
              <w:jc w:val="both"/>
              <w:rPr>
                <w:rFonts w:ascii="Verdana" w:hAnsi="Verdana" w:cs="Arial"/>
                <w:sz w:val="20"/>
                <w:szCs w:val="20"/>
                <w:lang w:eastAsia="zh-CN"/>
              </w:rPr>
            </w:pP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a) </w:t>
            </w:r>
            <w:r w:rsidRPr="00485C63">
              <w:rPr>
                <w:rFonts w:ascii="Verdana" w:hAnsi="Verdana" w:cs="Arial"/>
                <w:sz w:val="20"/>
                <w:szCs w:val="20"/>
                <w:lang w:eastAsia="zh-CN"/>
              </w:rPr>
              <w:t>data mining, analizy danych lub uczenia maszynowego</w:t>
            </w:r>
            <w:r w:rsidRPr="006F4A3B">
              <w:rPr>
                <w:rFonts w:ascii="Verdana" w:hAnsi="Verdana" w:cs="Arial"/>
                <w:sz w:val="20"/>
                <w:szCs w:val="20"/>
                <w:lang w:eastAsia="zh-CN"/>
              </w:rPr>
              <w:t>, w liczbie: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……… </w:t>
            </w:r>
            <w:r w:rsidRPr="00F61909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  <w:r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 </w:t>
            </w:r>
          </w:p>
          <w:p w14:paraId="09ECE53F" w14:textId="77777777" w:rsidR="008D6F32" w:rsidRPr="005744E6" w:rsidRDefault="008D6F32" w:rsidP="00295C1A">
            <w:pPr>
              <w:suppressAutoHyphens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744E6">
              <w:rPr>
                <w:rFonts w:ascii="Verdana" w:hAnsi="Verdana"/>
                <w:bCs/>
                <w:sz w:val="20"/>
                <w:szCs w:val="20"/>
              </w:rPr>
              <w:lastRenderedPageBreak/>
              <w:t xml:space="preserve">b) obejmującego budowę modeli predykcyjnych lub zagadnienia szeregów czasowych w liczbie: ……… </w:t>
            </w:r>
            <w:r w:rsidRPr="005744E6">
              <w:rPr>
                <w:rFonts w:ascii="Verdana" w:hAnsi="Verdana"/>
                <w:bCs/>
                <w:sz w:val="20"/>
                <w:szCs w:val="20"/>
                <w:highlight w:val="yellow"/>
              </w:rPr>
              <w:t>/wpisać ilość szkoleń/</w:t>
            </w:r>
          </w:p>
          <w:p w14:paraId="60234C25" w14:textId="77777777" w:rsidR="008D6F32" w:rsidRPr="005744E6" w:rsidRDefault="008D6F32" w:rsidP="00295C1A">
            <w:pPr>
              <w:suppressAutoHyphens/>
              <w:jc w:val="both"/>
              <w:rPr>
                <w:rFonts w:ascii="Verdana" w:hAnsi="Verdana"/>
                <w:bCs/>
                <w:sz w:val="20"/>
                <w:szCs w:val="20"/>
              </w:rPr>
            </w:pPr>
            <w:r w:rsidRPr="005744E6">
              <w:rPr>
                <w:rFonts w:ascii="Verdana" w:hAnsi="Verdana"/>
                <w:bCs/>
                <w:sz w:val="20"/>
                <w:szCs w:val="20"/>
              </w:rPr>
              <w:t>c) zaawansowanych metod uczenia maszynowego</w:t>
            </w:r>
            <w:r w:rsidRPr="005744E6">
              <w:rPr>
                <w:rFonts w:ascii="Verdana" w:hAnsi="Verdana" w:cs="Arial"/>
                <w:sz w:val="20"/>
                <w:szCs w:val="20"/>
                <w:lang w:eastAsia="zh-CN"/>
              </w:rPr>
              <w:t xml:space="preserve">, w liczbie: ……… </w:t>
            </w:r>
            <w:r w:rsidRPr="005744E6">
              <w:rPr>
                <w:rFonts w:ascii="Verdana" w:hAnsi="Verdana" w:cs="Arial"/>
                <w:sz w:val="20"/>
                <w:szCs w:val="20"/>
                <w:highlight w:val="yellow"/>
                <w:lang w:eastAsia="zh-CN"/>
              </w:rPr>
              <w:t>/wpisać ilość szkoleń/</w:t>
            </w:r>
          </w:p>
        </w:tc>
      </w:tr>
    </w:tbl>
    <w:p w14:paraId="2695E3F5" w14:textId="3B4A381F" w:rsidR="00C46351" w:rsidRPr="00C04041" w:rsidRDefault="009B1E37" w:rsidP="003D2605">
      <w:pPr>
        <w:widowControl w:val="0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C04041">
        <w:rPr>
          <w:rFonts w:ascii="Verdana" w:hAnsi="Verdana"/>
          <w:i/>
          <w:sz w:val="18"/>
          <w:szCs w:val="18"/>
          <w:highlight w:val="yellow"/>
        </w:rPr>
        <w:lastRenderedPageBreak/>
        <w:t xml:space="preserve">* </w:t>
      </w:r>
      <w:r w:rsidR="00C04041" w:rsidRPr="00C04041">
        <w:rPr>
          <w:rFonts w:ascii="Verdana" w:hAnsi="Verdana"/>
          <w:i/>
          <w:sz w:val="18"/>
          <w:szCs w:val="18"/>
        </w:rPr>
        <w:t>brak wskazania na Formularzu oferty imienia i nazwiska oraz doświadczenia osoby wyznaczonej do realizacji zamówienia, będzie skutkował nieprzyznaniem punktów w kryterium</w:t>
      </w:r>
    </w:p>
    <w:p w14:paraId="361FC77E" w14:textId="77777777" w:rsidR="009B1E37" w:rsidRPr="009B1E37" w:rsidRDefault="009B1E37" w:rsidP="003D260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95C02B2" w14:textId="208C670D" w:rsidR="00F23870" w:rsidRDefault="006959B4" w:rsidP="00F23870">
      <w:pPr>
        <w:tabs>
          <w:tab w:val="left" w:pos="708"/>
        </w:tabs>
        <w:jc w:val="both"/>
        <w:outlineLvl w:val="1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>Termin realizacji umowy:</w:t>
      </w:r>
      <w:r w:rsidR="005618F7" w:rsidRPr="005618F7">
        <w:rPr>
          <w:rFonts w:ascii="Verdana" w:hAnsi="Verdana"/>
          <w:b/>
          <w:sz w:val="18"/>
          <w:szCs w:val="18"/>
        </w:rPr>
        <w:t xml:space="preserve"> </w:t>
      </w:r>
      <w:r w:rsidR="00F23870" w:rsidRPr="00F23870">
        <w:rPr>
          <w:rFonts w:ascii="Verdana" w:hAnsi="Verdana"/>
          <w:b/>
          <w:sz w:val="18"/>
          <w:szCs w:val="18"/>
        </w:rPr>
        <w:t>nie później niż 26 luty 2027 r.</w:t>
      </w:r>
    </w:p>
    <w:p w14:paraId="041FF2B9" w14:textId="568572F5" w:rsidR="00135FD6" w:rsidRPr="00C33C20" w:rsidRDefault="006959B4" w:rsidP="000F1B7B">
      <w:pPr>
        <w:tabs>
          <w:tab w:val="left" w:pos="426"/>
        </w:tabs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9535AD">
        <w:rPr>
          <w:rFonts w:ascii="Verdana" w:hAnsi="Verdana"/>
          <w:b/>
          <w:sz w:val="18"/>
          <w:szCs w:val="18"/>
        </w:rPr>
        <w:t xml:space="preserve">Termin płatności: </w:t>
      </w:r>
      <w:r w:rsidR="003E2B11">
        <w:rPr>
          <w:rFonts w:ascii="Verdana" w:hAnsi="Verdana"/>
          <w:sz w:val="18"/>
          <w:szCs w:val="18"/>
        </w:rPr>
        <w:t>Po</w:t>
      </w:r>
      <w:r w:rsidR="003E2B11" w:rsidRPr="005618F7">
        <w:rPr>
          <w:rFonts w:ascii="Verdana" w:hAnsi="Verdana"/>
          <w:sz w:val="18"/>
          <w:szCs w:val="18"/>
        </w:rPr>
        <w:t xml:space="preserve"> przeprowadzeniu wszystkich zajęć i testów, na podstawie protokołu odbioru, potwierdzającego faktyczną liczbę uczestników kursu (przeprowadzone szkolenie + test + wydanie certyfikatu)</w:t>
      </w:r>
      <w:r w:rsidR="003E2B11" w:rsidRPr="000F1B7B">
        <w:rPr>
          <w:rFonts w:ascii="Verdana" w:hAnsi="Verdana"/>
          <w:sz w:val="18"/>
          <w:szCs w:val="18"/>
        </w:rPr>
        <w:t>; w terminie do 21 dni od daty otrzymania przez Zamawiającego poprawnie wystawionej przez Wykonawcę faktury VAT.</w:t>
      </w:r>
    </w:p>
    <w:p w14:paraId="67E78461" w14:textId="2D0DDD87" w:rsidR="00135FD6" w:rsidRPr="00C33C20" w:rsidRDefault="00135FD6" w:rsidP="003D260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C33C20">
        <w:rPr>
          <w:rFonts w:ascii="Verdana" w:hAnsi="Verdana"/>
          <w:i/>
          <w:iCs/>
          <w:sz w:val="16"/>
          <w:szCs w:val="16"/>
        </w:rPr>
        <w:t xml:space="preserve">*Usługa szkolenia podlega zwolnieniu z podatku VAT na podstawie § 3 ust. 1 pkt 14 rozporządzenia Ministra Finansów z dnia 20 grudnia 2013 r. w sprawie zwolnień od podatku od towarów i usług oraz warunków stosowania tych zwolnień </w:t>
      </w:r>
      <w:r w:rsidR="00B177CE" w:rsidRPr="00C33C20">
        <w:rPr>
          <w:rFonts w:ascii="Verdana" w:hAnsi="Verdana"/>
          <w:i/>
          <w:iCs/>
          <w:sz w:val="16"/>
          <w:szCs w:val="16"/>
        </w:rPr>
        <w:t>(t.j. Dz. U. 2021 poz. 685 ze zm</w:t>
      </w:r>
      <w:r w:rsidRPr="00C33C20">
        <w:rPr>
          <w:rFonts w:ascii="Verdana" w:hAnsi="Verdana"/>
          <w:i/>
          <w:iCs/>
          <w:sz w:val="16"/>
          <w:szCs w:val="16"/>
        </w:rPr>
        <w:t>)</w:t>
      </w:r>
    </w:p>
    <w:p w14:paraId="1EB872ED" w14:textId="77777777" w:rsidR="00E048E3" w:rsidRDefault="00E048E3" w:rsidP="003D2605">
      <w:pPr>
        <w:rPr>
          <w:rFonts w:ascii="Verdana" w:hAnsi="Verdana"/>
          <w:b/>
          <w:sz w:val="18"/>
          <w:szCs w:val="18"/>
          <w:u w:val="single"/>
        </w:rPr>
      </w:pPr>
    </w:p>
    <w:p w14:paraId="7D9D6AD6" w14:textId="2C2190B0" w:rsidR="006959B4" w:rsidRPr="00C33C20" w:rsidRDefault="006959B4" w:rsidP="003D2605">
      <w:pPr>
        <w:rPr>
          <w:rFonts w:ascii="Verdana" w:hAnsi="Verdana"/>
          <w:b/>
          <w:sz w:val="18"/>
          <w:szCs w:val="18"/>
          <w:u w:val="single"/>
        </w:rPr>
      </w:pPr>
      <w:r w:rsidRPr="00C33C2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B187D05" w14:textId="6FB57E7B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wskazanym w SWZ.</w:t>
      </w:r>
    </w:p>
    <w:p w14:paraId="08947D19" w14:textId="5D8C2334" w:rsidR="005618F7" w:rsidRPr="005744E6" w:rsidRDefault="005618F7" w:rsidP="00F238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5744E6">
        <w:rPr>
          <w:rFonts w:ascii="Verdana" w:hAnsi="Verdana"/>
          <w:b/>
          <w:color w:val="000000"/>
          <w:sz w:val="18"/>
          <w:szCs w:val="18"/>
        </w:rPr>
        <w:t xml:space="preserve">Oświadczamy, że </w:t>
      </w:r>
      <w:r w:rsidR="005744E6" w:rsidRPr="005744E6">
        <w:rPr>
          <w:rFonts w:ascii="Verdana" w:hAnsi="Verdana"/>
          <w:b/>
          <w:color w:val="000000"/>
          <w:sz w:val="18"/>
          <w:szCs w:val="18"/>
        </w:rPr>
        <w:t xml:space="preserve">posiadamy wdrożony system zapewnienia jakości usług szkoleniowych tj </w:t>
      </w:r>
      <w:r w:rsidR="005744E6" w:rsidRPr="005744E6">
        <w:rPr>
          <w:rFonts w:ascii="Verdana" w:hAnsi="Verdana"/>
          <w:b/>
          <w:color w:val="000000"/>
          <w:sz w:val="18"/>
          <w:szCs w:val="18"/>
          <w:highlight w:val="yellow"/>
        </w:rPr>
        <w:t xml:space="preserve">……………… </w:t>
      </w:r>
      <w:r w:rsidR="005744E6" w:rsidRPr="005744E6">
        <w:rPr>
          <w:rFonts w:ascii="Verdana" w:hAnsi="Verdana"/>
          <w:b/>
          <w:i/>
          <w:color w:val="000000"/>
          <w:sz w:val="18"/>
          <w:szCs w:val="18"/>
        </w:rPr>
        <w:t>(wskazać nazwę systemu)</w:t>
      </w:r>
      <w:r w:rsidR="005744E6" w:rsidRPr="005744E6">
        <w:rPr>
          <w:rFonts w:ascii="Verdana" w:hAnsi="Verdana"/>
          <w:b/>
          <w:color w:val="000000"/>
          <w:sz w:val="18"/>
          <w:szCs w:val="18"/>
        </w:rPr>
        <w:t>, potwierdzony stosownym certyfikatem</w:t>
      </w:r>
      <w:r w:rsidR="00F23870" w:rsidRPr="005744E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F23870" w:rsidRPr="005744E6">
        <w:rPr>
          <w:rFonts w:ascii="Verdana" w:hAnsi="Verdana"/>
          <w:b/>
          <w:color w:val="000000"/>
          <w:sz w:val="18"/>
          <w:szCs w:val="18"/>
          <w:highlight w:val="yellow"/>
        </w:rPr>
        <w:t>TAK/NIE*</w:t>
      </w:r>
      <w:r w:rsidR="00F23870" w:rsidRPr="005744E6">
        <w:rPr>
          <w:rFonts w:ascii="Verdana" w:hAnsi="Verdana"/>
          <w:b/>
          <w:color w:val="000000"/>
          <w:sz w:val="18"/>
          <w:szCs w:val="18"/>
        </w:rPr>
        <w:t xml:space="preserve"> </w:t>
      </w:r>
      <w:r w:rsidR="00F23870" w:rsidRPr="005744E6">
        <w:rPr>
          <w:rFonts w:ascii="Verdana" w:hAnsi="Verdana"/>
          <w:b/>
          <w:i/>
          <w:color w:val="000000"/>
          <w:sz w:val="18"/>
          <w:szCs w:val="18"/>
        </w:rPr>
        <w:t>(*niewłaściwe skreślić)</w:t>
      </w:r>
      <w:r w:rsidR="005744E6" w:rsidRPr="005744E6">
        <w:rPr>
          <w:rFonts w:ascii="Verdana" w:hAnsi="Verdana"/>
          <w:b/>
          <w:i/>
          <w:color w:val="000000"/>
          <w:sz w:val="18"/>
          <w:szCs w:val="18"/>
        </w:rPr>
        <w:t xml:space="preserve">. </w:t>
      </w:r>
      <w:r w:rsidR="005744E6" w:rsidRPr="005744E6">
        <w:rPr>
          <w:rFonts w:ascii="Verdana" w:hAnsi="Verdana"/>
          <w:b/>
          <w:color w:val="000000"/>
          <w:sz w:val="18"/>
          <w:szCs w:val="18"/>
        </w:rPr>
        <w:t>Oświadczamy, że przedmiotowy Certyfikat zostanie przedłożony Zamawiającemu przed podpisaniem umowy.</w:t>
      </w:r>
    </w:p>
    <w:p w14:paraId="1580FB2A" w14:textId="18A4848F" w:rsidR="006959B4" w:rsidRDefault="006959B4" w:rsidP="003D260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C33C20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C33C20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03045A4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Oświadczam, że wypełniłem obowiązki informacyjne przewidziane w art. 13 lub art. 14 RODO</w:t>
      </w:r>
      <w:r w:rsidRPr="00C33C20">
        <w:rPr>
          <w:rFonts w:ascii="Verdana" w:hAnsi="Verdana"/>
          <w:sz w:val="18"/>
          <w:szCs w:val="18"/>
          <w:vertAlign w:val="superscript"/>
        </w:rPr>
        <w:t>1</w:t>
      </w:r>
      <w:r w:rsidRPr="00C33C20">
        <w:rPr>
          <w:rFonts w:ascii="Verdana" w:hAnsi="Verdana"/>
          <w:sz w:val="18"/>
          <w:szCs w:val="18"/>
        </w:rPr>
        <w:t xml:space="preserve"> wobec osób fizycznych, od których dane osobowe bezpośrednio lub pośrednio pozyskałem w celu ubiegania się o udzielenie zamówienia publicznego w niniejszym postępowaniu</w:t>
      </w:r>
      <w:r w:rsidRPr="00C33C20">
        <w:rPr>
          <w:rFonts w:ascii="Verdana" w:hAnsi="Verdana"/>
          <w:sz w:val="18"/>
          <w:szCs w:val="18"/>
          <w:vertAlign w:val="superscript"/>
        </w:rPr>
        <w:t>2</w:t>
      </w:r>
      <w:r w:rsidRPr="00C33C20">
        <w:rPr>
          <w:rFonts w:ascii="Verdana" w:hAnsi="Verdana"/>
          <w:sz w:val="18"/>
          <w:szCs w:val="18"/>
        </w:rPr>
        <w:t xml:space="preserve"> </w:t>
      </w:r>
    </w:p>
    <w:p w14:paraId="26EC4DB7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1</w:t>
      </w:r>
      <w:r w:rsidRPr="00A92921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E349B" w14:textId="77777777" w:rsidR="006959B4" w:rsidRPr="00A92921" w:rsidRDefault="006959B4" w:rsidP="003D2605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2921">
        <w:rPr>
          <w:rFonts w:ascii="Verdana" w:hAnsi="Verdana"/>
          <w:i/>
          <w:sz w:val="16"/>
          <w:szCs w:val="16"/>
          <w:vertAlign w:val="superscript"/>
        </w:rPr>
        <w:t>2</w:t>
      </w:r>
      <w:r w:rsidRPr="00A92921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8E4F0F4" w14:textId="67962B23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Oświadczam/y, że warunek określony w pkt. 8.2 ppkt </w:t>
      </w:r>
      <w:r w:rsidR="00C624C4">
        <w:rPr>
          <w:rFonts w:ascii="Verdana" w:hAnsi="Verdana"/>
          <w:sz w:val="18"/>
          <w:szCs w:val="18"/>
        </w:rPr>
        <w:t>3</w:t>
      </w:r>
      <w:r w:rsidRPr="00C33C20">
        <w:rPr>
          <w:rFonts w:ascii="Verdana" w:hAnsi="Verdana"/>
          <w:sz w:val="18"/>
          <w:szCs w:val="18"/>
        </w:rPr>
        <w:t xml:space="preserve"> SWZ spełniamy osobiście / powołujemy się na zasoby podmiotu trzeciego</w:t>
      </w:r>
      <w:r w:rsidR="0085360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 xml:space="preserve"> w następującym zakresie …………………………………………………</w:t>
      </w:r>
    </w:p>
    <w:p w14:paraId="31FCA7E5" w14:textId="2C425118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Oświadczam/y, że zamierzam/y /nie zamierzam/y* powierzyć realizację następujących części zamówienia podwykonawcom*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6959B4" w:rsidRPr="00C33C20" w14:paraId="7FC41520" w14:textId="77777777" w:rsidTr="00C33C20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1BB35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37B0E0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E896C4D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C812A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Nazwa podwykonawcy</w:t>
            </w:r>
            <w:r w:rsidRPr="00C33C2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959B4" w:rsidRPr="00C33C20" w14:paraId="0767C3D6" w14:textId="77777777" w:rsidTr="00C33C20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B69E8" w14:textId="77777777" w:rsidR="006959B4" w:rsidRPr="00C33C20" w:rsidRDefault="006959B4" w:rsidP="003D2605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AB7BB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6198" w14:textId="77777777" w:rsidR="006959B4" w:rsidRPr="00C33C20" w:rsidRDefault="006959B4" w:rsidP="003D2605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286180C" w14:textId="4CF120D4" w:rsidR="00914C31" w:rsidRPr="00A071FB" w:rsidRDefault="00914C31" w:rsidP="00914C31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8"/>
          <w:szCs w:val="18"/>
        </w:rPr>
      </w:pPr>
      <w:r w:rsidRPr="00C33C20">
        <w:rPr>
          <w:rFonts w:ascii="Verdana" w:hAnsi="Verdana"/>
          <w:b/>
          <w:sz w:val="18"/>
          <w:szCs w:val="18"/>
        </w:rPr>
        <w:t xml:space="preserve">Oświadczenie, w przypadku </w:t>
      </w:r>
      <w:r w:rsidRPr="00C33C20">
        <w:rPr>
          <w:rFonts w:ascii="Verdana" w:hAnsi="Verdana"/>
          <w:b/>
          <w:sz w:val="18"/>
          <w:szCs w:val="18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914C31" w:rsidRPr="00C33C20" w14:paraId="3D1C413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D5548FE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BDE20CD" w14:textId="77777777" w:rsidR="00914C31" w:rsidRPr="00A071FB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9D1ADD" w14:textId="77777777" w:rsidR="00914C31" w:rsidRPr="00C33C20" w:rsidRDefault="00914C31" w:rsidP="0034076A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A071FB">
              <w:rPr>
                <w:rFonts w:ascii="Verdana" w:hAnsi="Verdana"/>
                <w:sz w:val="18"/>
                <w:szCs w:val="18"/>
              </w:rPr>
              <w:t>zakres, który wykonają poszczególni wykonawcy</w:t>
            </w:r>
            <w:r w:rsidRPr="00C33C2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914C31" w:rsidRPr="00C33C20" w14:paraId="24315B39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FFEA5E8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72FA7B2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413F97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914C31" w:rsidRPr="00C33C20" w14:paraId="6DD8A7D7" w14:textId="77777777" w:rsidTr="0034076A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856B9B" w14:textId="77777777" w:rsidR="00914C31" w:rsidRPr="00C33C20" w:rsidRDefault="00914C31" w:rsidP="0034076A">
            <w:pPr>
              <w:autoSpaceDE w:val="0"/>
              <w:snapToGrid w:val="0"/>
              <w:jc w:val="both"/>
              <w:rPr>
                <w:rFonts w:ascii="Verdana" w:hAnsi="Verdana"/>
                <w:sz w:val="18"/>
                <w:szCs w:val="18"/>
              </w:rPr>
            </w:pPr>
            <w:r w:rsidRPr="00C33C2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D7DE13D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6C963" w14:textId="77777777" w:rsidR="00914C31" w:rsidRPr="00C33C20" w:rsidRDefault="00914C31" w:rsidP="0034076A">
            <w:pPr>
              <w:autoSpaceDE w:val="0"/>
              <w:snapToGri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412502F" w14:textId="08D3E3C5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9AE63A" w14:textId="77777777" w:rsidR="006959B4" w:rsidRPr="00C33C20" w:rsidRDefault="006959B4" w:rsidP="003D2605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C33C20">
        <w:rPr>
          <w:rFonts w:ascii="Verdana" w:hAnsi="Verdana" w:cs="Times New Roman"/>
          <w:sz w:val="18"/>
          <w:szCs w:val="18"/>
        </w:rPr>
        <w:tab/>
        <w:t>Imię i Nazwisko</w:t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  <w:r w:rsidRPr="00C33C20">
        <w:rPr>
          <w:rFonts w:ascii="Verdana" w:hAnsi="Verdana" w:cs="Times New Roman"/>
          <w:sz w:val="18"/>
          <w:szCs w:val="18"/>
        </w:rPr>
        <w:tab/>
      </w:r>
    </w:p>
    <w:p w14:paraId="6A7F2006" w14:textId="77777777" w:rsidR="006959B4" w:rsidRPr="00C33C20" w:rsidRDefault="006959B4" w:rsidP="003D2605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C33C20">
        <w:rPr>
          <w:rFonts w:ascii="Verdana" w:hAnsi="Verdana"/>
          <w:sz w:val="18"/>
          <w:szCs w:val="18"/>
        </w:rPr>
        <w:tab/>
      </w:r>
      <w:r w:rsidRPr="00C33C20">
        <w:rPr>
          <w:rFonts w:ascii="Verdana" w:hAnsi="Verdana"/>
          <w:sz w:val="18"/>
          <w:szCs w:val="18"/>
        </w:rPr>
        <w:tab/>
        <w:t xml:space="preserve"> </w:t>
      </w:r>
    </w:p>
    <w:p w14:paraId="58012C2B" w14:textId="39110E1A" w:rsidR="006959B4" w:rsidRPr="00C33C20" w:rsidRDefault="006959B4" w:rsidP="00C33C20">
      <w:pPr>
        <w:tabs>
          <w:tab w:val="left" w:pos="426"/>
        </w:tabs>
        <w:ind w:right="1"/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lastRenderedPageBreak/>
        <w:tab/>
        <w:t xml:space="preserve"> </w:t>
      </w:r>
    </w:p>
    <w:p w14:paraId="40085732" w14:textId="77777777" w:rsidR="006959B4" w:rsidRPr="00C33C20" w:rsidRDefault="006959B4" w:rsidP="003D2605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4DE3A390" w14:textId="145A918C" w:rsidR="006959B4" w:rsidRPr="00C33C20" w:rsidRDefault="006959B4" w:rsidP="003D2605">
      <w:pPr>
        <w:jc w:val="both"/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A52605B" w14:textId="7A4A6D93" w:rsidR="001B6CBD" w:rsidRPr="005618F7" w:rsidRDefault="006959B4" w:rsidP="003D2605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C33C20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C33C20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2397178B" w14:textId="77777777" w:rsidR="006959B4" w:rsidRPr="00C33C20" w:rsidRDefault="006959B4" w:rsidP="003D2605">
      <w:pPr>
        <w:rPr>
          <w:rFonts w:ascii="Verdana" w:hAnsi="Verdana"/>
          <w:sz w:val="18"/>
          <w:szCs w:val="18"/>
        </w:rPr>
      </w:pPr>
    </w:p>
    <w:p w14:paraId="766EF2C7" w14:textId="740601FB" w:rsidR="006959B4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niepotrzebne skreślić</w:t>
      </w:r>
    </w:p>
    <w:p w14:paraId="39EA3505" w14:textId="2586F838" w:rsidR="00FE545C" w:rsidRPr="00C33C20" w:rsidRDefault="006959B4" w:rsidP="003D2605">
      <w:pPr>
        <w:rPr>
          <w:rFonts w:ascii="Verdana" w:hAnsi="Verdana"/>
          <w:sz w:val="18"/>
          <w:szCs w:val="18"/>
        </w:rPr>
      </w:pPr>
      <w:r w:rsidRPr="00C33C20">
        <w:rPr>
          <w:rFonts w:ascii="Verdana" w:hAnsi="Verdana"/>
          <w:sz w:val="18"/>
          <w:szCs w:val="18"/>
        </w:rPr>
        <w:t>**</w:t>
      </w:r>
      <w:r w:rsidR="00AE3490">
        <w:rPr>
          <w:rFonts w:ascii="Verdana" w:hAnsi="Verdana"/>
          <w:sz w:val="18"/>
          <w:szCs w:val="18"/>
        </w:rPr>
        <w:t>*</w:t>
      </w:r>
      <w:r w:rsidRPr="00C33C20">
        <w:rPr>
          <w:rFonts w:ascii="Verdana" w:hAnsi="Verdana"/>
          <w:sz w:val="18"/>
          <w:szCs w:val="18"/>
        </w:rPr>
        <w:t>jeżeli dotyczy</w:t>
      </w:r>
    </w:p>
    <w:sectPr w:rsidR="00FE545C" w:rsidRPr="00C33C20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2ADC8" w14:textId="77777777" w:rsidR="00883AD5" w:rsidRDefault="00883AD5">
      <w:r>
        <w:separator/>
      </w:r>
    </w:p>
  </w:endnote>
  <w:endnote w:type="continuationSeparator" w:id="0">
    <w:p w14:paraId="6707CA53" w14:textId="77777777" w:rsidR="00883AD5" w:rsidRDefault="00883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218C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8DFF1" w14:textId="77777777" w:rsidR="00883AD5" w:rsidRDefault="00883AD5">
      <w:r>
        <w:separator/>
      </w:r>
    </w:p>
  </w:footnote>
  <w:footnote w:type="continuationSeparator" w:id="0">
    <w:p w14:paraId="64490283" w14:textId="77777777" w:rsidR="00883AD5" w:rsidRDefault="00883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E05DB" w14:textId="63713439" w:rsidR="00914C31" w:rsidRDefault="00914C31" w:rsidP="00914C31">
    <w:pPr>
      <w:pStyle w:val="Nagwek"/>
      <w:jc w:val="center"/>
      <w:rPr>
        <w:rFonts w:ascii="Verdana" w:hAnsi="Verdana" w:cs="Verdana"/>
        <w:i/>
        <w:sz w:val="14"/>
        <w:szCs w:val="16"/>
      </w:rPr>
    </w:pPr>
  </w:p>
  <w:p w14:paraId="25BE51B2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4F00B907" wp14:editId="69C7298B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50E951" w14:textId="77777777" w:rsidR="000F1B7B" w:rsidRPr="00487DFE" w:rsidRDefault="000F1B7B" w:rsidP="000F1B7B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189197D5" wp14:editId="247A9428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A71F08" w14:textId="77777777" w:rsidR="000F1B7B" w:rsidRDefault="000F1B7B" w:rsidP="000F1B7B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89197D5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1A71F08" w14:textId="77777777" w:rsidR="000F1B7B" w:rsidRDefault="000F1B7B" w:rsidP="000F1B7B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68137F1F" w14:textId="77777777" w:rsidR="000F1B7B" w:rsidRDefault="000F1B7B" w:rsidP="000F1B7B">
    <w:pPr>
      <w:pStyle w:val="Nagwek"/>
    </w:pPr>
  </w:p>
  <w:p w14:paraId="0176DEE4" w14:textId="1668E1F8" w:rsidR="00F53146" w:rsidRPr="00914C31" w:rsidRDefault="00F53146" w:rsidP="00914C31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D27410"/>
    <w:multiLevelType w:val="hybridMultilevel"/>
    <w:tmpl w:val="30D48526"/>
    <w:lvl w:ilvl="0" w:tplc="6284FAA8">
      <w:start w:val="8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382903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50177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63723979">
    <w:abstractNumId w:val="1"/>
  </w:num>
  <w:num w:numId="4" w16cid:durableId="1730807283">
    <w:abstractNumId w:val="4"/>
  </w:num>
  <w:num w:numId="5" w16cid:durableId="581374381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9397219">
    <w:abstractNumId w:val="2"/>
  </w:num>
  <w:num w:numId="7" w16cid:durableId="3012298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43E0"/>
    <w:rsid w:val="00012286"/>
    <w:rsid w:val="00054E2F"/>
    <w:rsid w:val="00055091"/>
    <w:rsid w:val="000704FC"/>
    <w:rsid w:val="00071CCC"/>
    <w:rsid w:val="000877D9"/>
    <w:rsid w:val="00090CFA"/>
    <w:rsid w:val="000B731D"/>
    <w:rsid w:val="000D2A4D"/>
    <w:rsid w:val="000D6134"/>
    <w:rsid w:val="000D7A48"/>
    <w:rsid w:val="000E09C7"/>
    <w:rsid w:val="000F1B7B"/>
    <w:rsid w:val="000F6589"/>
    <w:rsid w:val="00106636"/>
    <w:rsid w:val="00116EC6"/>
    <w:rsid w:val="00135FD6"/>
    <w:rsid w:val="00137BD2"/>
    <w:rsid w:val="00142214"/>
    <w:rsid w:val="00142AE5"/>
    <w:rsid w:val="00167E94"/>
    <w:rsid w:val="001801DD"/>
    <w:rsid w:val="00184FBC"/>
    <w:rsid w:val="001914CC"/>
    <w:rsid w:val="00191FE1"/>
    <w:rsid w:val="001A220B"/>
    <w:rsid w:val="001A6936"/>
    <w:rsid w:val="001B6CBD"/>
    <w:rsid w:val="001C4A99"/>
    <w:rsid w:val="001D4612"/>
    <w:rsid w:val="00200924"/>
    <w:rsid w:val="00205B95"/>
    <w:rsid w:val="00207E98"/>
    <w:rsid w:val="002723B0"/>
    <w:rsid w:val="002B26A8"/>
    <w:rsid w:val="003077F7"/>
    <w:rsid w:val="00315A4A"/>
    <w:rsid w:val="00336464"/>
    <w:rsid w:val="0033700C"/>
    <w:rsid w:val="00353206"/>
    <w:rsid w:val="00354CD8"/>
    <w:rsid w:val="003769C1"/>
    <w:rsid w:val="003771C9"/>
    <w:rsid w:val="003B7FD4"/>
    <w:rsid w:val="003C4112"/>
    <w:rsid w:val="003D2605"/>
    <w:rsid w:val="003E2B11"/>
    <w:rsid w:val="004043E0"/>
    <w:rsid w:val="004616C8"/>
    <w:rsid w:val="00485C63"/>
    <w:rsid w:val="004958EC"/>
    <w:rsid w:val="0049706C"/>
    <w:rsid w:val="004A5830"/>
    <w:rsid w:val="004B1ACF"/>
    <w:rsid w:val="004B7300"/>
    <w:rsid w:val="004B755A"/>
    <w:rsid w:val="004C6753"/>
    <w:rsid w:val="00501D14"/>
    <w:rsid w:val="00527E45"/>
    <w:rsid w:val="005618F7"/>
    <w:rsid w:val="005744E6"/>
    <w:rsid w:val="00595C87"/>
    <w:rsid w:val="005B74F0"/>
    <w:rsid w:val="005B7BE6"/>
    <w:rsid w:val="005D2C65"/>
    <w:rsid w:val="005D5173"/>
    <w:rsid w:val="005E6D94"/>
    <w:rsid w:val="00617F71"/>
    <w:rsid w:val="0063384F"/>
    <w:rsid w:val="00643068"/>
    <w:rsid w:val="00643C6F"/>
    <w:rsid w:val="00646202"/>
    <w:rsid w:val="0065095E"/>
    <w:rsid w:val="0065290F"/>
    <w:rsid w:val="006815F6"/>
    <w:rsid w:val="00686D54"/>
    <w:rsid w:val="006959B4"/>
    <w:rsid w:val="006D58DD"/>
    <w:rsid w:val="006F4A3B"/>
    <w:rsid w:val="00751316"/>
    <w:rsid w:val="007748F0"/>
    <w:rsid w:val="007A4321"/>
    <w:rsid w:val="007D64AB"/>
    <w:rsid w:val="007F0C1C"/>
    <w:rsid w:val="00833933"/>
    <w:rsid w:val="00835AE6"/>
    <w:rsid w:val="0084478D"/>
    <w:rsid w:val="00853083"/>
    <w:rsid w:val="00853600"/>
    <w:rsid w:val="00857BE2"/>
    <w:rsid w:val="00876FE7"/>
    <w:rsid w:val="00877436"/>
    <w:rsid w:val="00883AD5"/>
    <w:rsid w:val="008900A8"/>
    <w:rsid w:val="008B14D1"/>
    <w:rsid w:val="008B2F0C"/>
    <w:rsid w:val="008B4928"/>
    <w:rsid w:val="008D2AB8"/>
    <w:rsid w:val="008D6F32"/>
    <w:rsid w:val="008F1C66"/>
    <w:rsid w:val="00901876"/>
    <w:rsid w:val="00903245"/>
    <w:rsid w:val="00906E09"/>
    <w:rsid w:val="00914C31"/>
    <w:rsid w:val="009535AD"/>
    <w:rsid w:val="00970FE4"/>
    <w:rsid w:val="009B1E37"/>
    <w:rsid w:val="00A0022B"/>
    <w:rsid w:val="00A06381"/>
    <w:rsid w:val="00A071FB"/>
    <w:rsid w:val="00A346FE"/>
    <w:rsid w:val="00A47B4D"/>
    <w:rsid w:val="00A77E78"/>
    <w:rsid w:val="00A83018"/>
    <w:rsid w:val="00A92921"/>
    <w:rsid w:val="00A95E5D"/>
    <w:rsid w:val="00AA0FA6"/>
    <w:rsid w:val="00AA2497"/>
    <w:rsid w:val="00AA2615"/>
    <w:rsid w:val="00AA3480"/>
    <w:rsid w:val="00AE3490"/>
    <w:rsid w:val="00AE39EA"/>
    <w:rsid w:val="00AE61EA"/>
    <w:rsid w:val="00AF17F6"/>
    <w:rsid w:val="00AF3683"/>
    <w:rsid w:val="00B177CE"/>
    <w:rsid w:val="00B27C83"/>
    <w:rsid w:val="00B774DC"/>
    <w:rsid w:val="00B876B9"/>
    <w:rsid w:val="00B87783"/>
    <w:rsid w:val="00B91472"/>
    <w:rsid w:val="00BB4B33"/>
    <w:rsid w:val="00BE106E"/>
    <w:rsid w:val="00C04041"/>
    <w:rsid w:val="00C33C20"/>
    <w:rsid w:val="00C46351"/>
    <w:rsid w:val="00C624C4"/>
    <w:rsid w:val="00C63199"/>
    <w:rsid w:val="00C660F4"/>
    <w:rsid w:val="00C717AE"/>
    <w:rsid w:val="00C969A6"/>
    <w:rsid w:val="00CA7D36"/>
    <w:rsid w:val="00CB363A"/>
    <w:rsid w:val="00D12515"/>
    <w:rsid w:val="00D24208"/>
    <w:rsid w:val="00D468D0"/>
    <w:rsid w:val="00D50E22"/>
    <w:rsid w:val="00D60C38"/>
    <w:rsid w:val="00D63B2A"/>
    <w:rsid w:val="00D6542B"/>
    <w:rsid w:val="00D66893"/>
    <w:rsid w:val="00D90ACB"/>
    <w:rsid w:val="00D94A14"/>
    <w:rsid w:val="00DC1500"/>
    <w:rsid w:val="00DC345B"/>
    <w:rsid w:val="00DC6425"/>
    <w:rsid w:val="00DD1B39"/>
    <w:rsid w:val="00DE7392"/>
    <w:rsid w:val="00DF1D6A"/>
    <w:rsid w:val="00E048E3"/>
    <w:rsid w:val="00E16F33"/>
    <w:rsid w:val="00E44371"/>
    <w:rsid w:val="00E52BBA"/>
    <w:rsid w:val="00E93375"/>
    <w:rsid w:val="00E949B0"/>
    <w:rsid w:val="00EC0BEA"/>
    <w:rsid w:val="00F00591"/>
    <w:rsid w:val="00F07D7C"/>
    <w:rsid w:val="00F23870"/>
    <w:rsid w:val="00F40F7D"/>
    <w:rsid w:val="00F50F59"/>
    <w:rsid w:val="00F51688"/>
    <w:rsid w:val="00F53146"/>
    <w:rsid w:val="00F61909"/>
    <w:rsid w:val="00F66DA9"/>
    <w:rsid w:val="00F7655E"/>
    <w:rsid w:val="00F91018"/>
    <w:rsid w:val="00FA0F30"/>
    <w:rsid w:val="00FA51A4"/>
    <w:rsid w:val="00FE321D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EE7A9"/>
  <w15:chartTrackingRefBased/>
  <w15:docId w15:val="{81898B8B-7B14-4AAE-A8B0-CD6419D0E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59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914C31"/>
  </w:style>
  <w:style w:type="paragraph" w:styleId="Akapitzlist">
    <w:name w:val="List Paragraph"/>
    <w:basedOn w:val="Normalny"/>
    <w:uiPriority w:val="34"/>
    <w:qFormat/>
    <w:rsid w:val="00857BE2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077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077F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077F7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77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77F7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77F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77F7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E2B1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8A672-3009-4A39-9839-9DCBA0A55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892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Maria Lepa</cp:lastModifiedBy>
  <cp:revision>8</cp:revision>
  <cp:lastPrinted>2025-12-01T10:04:00Z</cp:lastPrinted>
  <dcterms:created xsi:type="dcterms:W3CDTF">2026-08-20T08:24:00Z</dcterms:created>
  <dcterms:modified xsi:type="dcterms:W3CDTF">2026-09-01T09:06:00Z</dcterms:modified>
</cp:coreProperties>
</file>