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C9B1D" w14:textId="4AB83EA3" w:rsidR="00D62E6E" w:rsidRDefault="00D62E6E" w:rsidP="00207AF1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07AF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07AF1" w:rsidRPr="00207AF1"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r w:rsidRPr="00207AF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28D98EA" w14:textId="77777777" w:rsidR="00207AF1" w:rsidRPr="00207AF1" w:rsidRDefault="00207AF1" w:rsidP="00207AF1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07AF1" w14:paraId="6D3AFFBD" w14:textId="77777777" w:rsidTr="00D62E6E">
        <w:tc>
          <w:tcPr>
            <w:tcW w:w="2800" w:type="dxa"/>
          </w:tcPr>
          <w:p w14:paraId="4E577F47" w14:textId="77777777" w:rsidR="00D62E6E" w:rsidRPr="00207AF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07AF1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207AF1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DBA952C" w14:textId="77777777" w:rsidR="00D62E6E" w:rsidRPr="00207AF1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49F96C4F" w14:textId="77777777" w:rsidR="00D62E6E" w:rsidRPr="00207AF1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BCFCCD" w14:textId="77777777" w:rsidR="00D62E6E" w:rsidRPr="00207AF1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207AF1" w14:paraId="6AA76277" w14:textId="77777777" w:rsidTr="00D62E6E">
        <w:tc>
          <w:tcPr>
            <w:tcW w:w="2800" w:type="dxa"/>
          </w:tcPr>
          <w:p w14:paraId="0B71E981" w14:textId="77777777" w:rsidR="00D62E6E" w:rsidRPr="00207AF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07AF1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C17B1D6" w14:textId="77777777" w:rsidR="00D62E6E" w:rsidRPr="00207AF1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240E2C85" w14:textId="77777777" w:rsidR="00D62E6E" w:rsidRPr="00207AF1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CEB29F" w14:textId="77777777" w:rsidR="00D62E6E" w:rsidRPr="00207AF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207AF1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32794DDE" w14:textId="77777777" w:rsidR="00BC121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5A59B4A4" w14:textId="77777777" w:rsidR="00207AF1" w:rsidRPr="00207AF1" w:rsidRDefault="00207AF1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0CAF" w:rsidRPr="00207AF1" w14:paraId="484FBC37" w14:textId="77777777" w:rsidTr="005C1A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C50D7D" w14:textId="77777777" w:rsidR="000A0CAF" w:rsidRPr="00207AF1" w:rsidRDefault="000A0CAF" w:rsidP="005C1A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15A31C80" w14:textId="53518377" w:rsidR="000A0CAF" w:rsidRPr="00207AF1" w:rsidRDefault="000A0CAF" w:rsidP="005C1A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 Dz. U. z 2026 r. poz. 793)</w:t>
            </w:r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14:paraId="2D8914CC" w14:textId="77777777" w:rsidR="000A0CAF" w:rsidRPr="00207AF1" w:rsidRDefault="000A0CAF" w:rsidP="005C1A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7EEF95B8" w14:textId="77777777" w:rsidR="000A0CAF" w:rsidRPr="00207AF1" w:rsidRDefault="000A0CAF" w:rsidP="005C1A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EA86B59" w14:textId="77777777" w:rsidR="00207AF1" w:rsidRDefault="000A0CAF" w:rsidP="00207AF1">
      <w:pPr>
        <w:spacing w:before="12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7AF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2A296EDB" w14:textId="3E73E1C0" w:rsidR="00BC121E" w:rsidRPr="00207AF1" w:rsidRDefault="00C93F0A" w:rsidP="00207AF1">
      <w:pPr>
        <w:spacing w:before="12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7AF1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207AF1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07AF1" w14:paraId="0B0EAB53" w14:textId="77777777" w:rsidTr="00D62E6E">
        <w:tc>
          <w:tcPr>
            <w:tcW w:w="2269" w:type="dxa"/>
          </w:tcPr>
          <w:p w14:paraId="128E866D" w14:textId="77777777" w:rsidR="00D62E6E" w:rsidRPr="00207AF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0C7C64A" w14:textId="553E3B9F" w:rsidR="00D62E6E" w:rsidRPr="00207AF1" w:rsidRDefault="000A0CA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Przebudowa Pawilonów Naukowo-Dydaktycznych nr I </w:t>
            </w:r>
            <w:proofErr w:type="spellStart"/>
            <w:r w:rsidRP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i</w:t>
            </w:r>
            <w:proofErr w:type="spellEnd"/>
            <w:r w:rsidRP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nr II </w:t>
            </w:r>
            <w:r w:rsid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 zakresie dostosowania do obowiązujących przepisów p-poż </w:t>
            </w:r>
            <w:r w:rsid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(I etap) oraz dla potrzeb osób z niepełnosprawnościami (dźwigi osobowe) w trybie "zaprojektuj i wybuduj</w:t>
            </w:r>
            <w:r w:rsidR="00D62E6E" w:rsidRP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A0CAF" w:rsidRPr="00207AF1" w14:paraId="2948FAE3" w14:textId="77777777" w:rsidTr="005C1AA9">
        <w:tc>
          <w:tcPr>
            <w:tcW w:w="2269" w:type="dxa"/>
          </w:tcPr>
          <w:p w14:paraId="757A225A" w14:textId="77777777" w:rsidR="000A0CAF" w:rsidRPr="00207AF1" w:rsidRDefault="000A0CAF" w:rsidP="005C1A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984DE17" w14:textId="179B5E2D" w:rsidR="000A0CAF" w:rsidRPr="00207AF1" w:rsidRDefault="000A0CAF" w:rsidP="005C1A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K-2.381/21/2026</w:t>
            </w:r>
          </w:p>
        </w:tc>
      </w:tr>
    </w:tbl>
    <w:p w14:paraId="0AED61C2" w14:textId="4C8EAEC6" w:rsidR="00BC121E" w:rsidRPr="00207AF1" w:rsidRDefault="000A0CAF" w:rsidP="00A64FCF">
      <w:pPr>
        <w:spacing w:before="240" w:after="24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07AF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207AF1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207AF1">
        <w:rPr>
          <w:rFonts w:ascii="Times New Roman" w:eastAsia="Times New Roman" w:hAnsi="Times New Roman"/>
          <w:b/>
          <w:sz w:val="24"/>
          <w:szCs w:val="24"/>
          <w:lang w:eastAsia="pl-PL"/>
        </w:rPr>
        <w:t>Akademia Kultury Fizycznej  im Bronisława Czecha</w:t>
      </w:r>
      <w:r w:rsidR="00207AF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Krakowie</w:t>
      </w:r>
      <w:r w:rsidR="00BC121E" w:rsidRPr="00207AF1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207AF1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207AF1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4FCC0486" w14:textId="77777777" w:rsidR="00BC121E" w:rsidRPr="00207AF1" w:rsidRDefault="00A64FC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207AF1">
        <w:rPr>
          <w:rFonts w:ascii="Times New Roman" w:eastAsia="Times New Roman" w:hAnsi="Times New Roman"/>
          <w:b/>
          <w:bCs/>
          <w:sz w:val="24"/>
          <w:szCs w:val="24"/>
        </w:rPr>
        <w:t xml:space="preserve">Nie przynależę / Przynależę </w:t>
      </w:r>
      <w:r w:rsidRPr="00207AF1">
        <w:rPr>
          <w:rFonts w:ascii="Times New Roman" w:eastAsia="Times New Roman" w:hAnsi="Times New Roman"/>
          <w:b/>
          <w:bCs/>
          <w:color w:val="0070C0"/>
          <w:sz w:val="24"/>
          <w:szCs w:val="24"/>
        </w:rPr>
        <w:t xml:space="preserve">* </w:t>
      </w:r>
      <w:r w:rsidR="00BC121E" w:rsidRPr="00207AF1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Pr="00207AF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207AF1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3030B3" w:rsidRPr="00207AF1">
        <w:rPr>
          <w:rFonts w:ascii="Times New Roman" w:eastAsia="Times New Roman" w:hAnsi="Times New Roman"/>
          <w:sz w:val="24"/>
          <w:szCs w:val="24"/>
          <w:lang w:eastAsia="pl-PL"/>
        </w:rPr>
        <w:t>t.j. Dz.U. 2024 poz. 1616</w:t>
      </w:r>
      <w:r w:rsidR="00BC121E" w:rsidRPr="00207AF1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07AF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60D67998" w14:textId="77777777" w:rsidR="00BF69A4" w:rsidRPr="00207AF1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07AF1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  <w:r w:rsidR="00CF03EF" w:rsidRPr="00207AF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E4022" w:rsidRPr="00207AF1">
        <w:rPr>
          <w:rFonts w:ascii="Times New Roman" w:eastAsia="Times New Roman" w:hAnsi="Times New Roman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207AF1" w14:paraId="75A15DED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3B229" w14:textId="77777777" w:rsidR="00BC121E" w:rsidRPr="00207A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7E9F" w14:textId="77777777" w:rsidR="00BC121E" w:rsidRPr="00207AF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48EA7" w14:textId="77777777" w:rsidR="00BC121E" w:rsidRPr="00207AF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07AF1" w14:paraId="3F8D3F95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D5551" w14:textId="77777777" w:rsidR="00BC121E" w:rsidRPr="00207A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E6F6" w14:textId="77777777" w:rsidR="00BC121E" w:rsidRPr="00207A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195F" w14:textId="77777777" w:rsidR="00BC121E" w:rsidRPr="00207A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207AF1" w14:paraId="54E90EC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D0A73" w14:textId="77777777" w:rsidR="00BC121E" w:rsidRPr="00207A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B704" w14:textId="77777777" w:rsidR="00BC121E" w:rsidRPr="00207A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FB1B" w14:textId="77777777" w:rsidR="00BC121E" w:rsidRPr="00207A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83936F7" w14:textId="77777777" w:rsidR="00207AF1" w:rsidRDefault="00207AF1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0BE9C011" w14:textId="1E2B250D" w:rsidR="00BC121E" w:rsidRPr="00207AF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207AF1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Uwaga</w:t>
      </w:r>
    </w:p>
    <w:p w14:paraId="217A0DBD" w14:textId="77777777" w:rsidR="00BC121E" w:rsidRPr="00207AF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207AF1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26DE306" w14:textId="77777777" w:rsidR="00067B62" w:rsidRPr="00207AF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4"/>
          <w:szCs w:val="24"/>
          <w:lang w:eastAsia="pl-PL"/>
        </w:rPr>
      </w:pPr>
      <w:r w:rsidRPr="00207AF1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207AF1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207AF1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207AF1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Niepotrzebne skreślić lub usunąć</w:t>
      </w:r>
    </w:p>
    <w:p w14:paraId="2CAB5571" w14:textId="77777777" w:rsidR="00CF03EF" w:rsidRPr="00207AF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207AF1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** Wypełnić jeżeli dotyczy</w:t>
      </w:r>
    </w:p>
    <w:p w14:paraId="43F997FB" w14:textId="77777777" w:rsidR="00067B62" w:rsidRPr="00207AF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07AF1" w14:paraId="5B38E85B" w14:textId="77777777" w:rsidTr="00620E37">
        <w:tc>
          <w:tcPr>
            <w:tcW w:w="2660" w:type="dxa"/>
          </w:tcPr>
          <w:p w14:paraId="59486068" w14:textId="77777777" w:rsidR="00BC121E" w:rsidRPr="00207A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8A76905" w14:textId="77777777" w:rsidR="00BC121E" w:rsidRPr="00207AF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974CC97" w14:textId="77777777" w:rsidR="00BC121E" w:rsidRPr="00207AF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C121E" w:rsidRPr="00207AF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data</w:t>
            </w:r>
            <w:r w:rsidRPr="00207AF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</w:tcPr>
          <w:p w14:paraId="70D9ACA5" w14:textId="77777777" w:rsidR="00BC121E" w:rsidRPr="00207A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69C13671" w14:textId="77777777" w:rsidR="00BC121E" w:rsidRPr="00207A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4527AAC" w14:textId="4168E089" w:rsidR="00BC121E" w:rsidRPr="00207AF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207AF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0A0CAF" w:rsidRPr="00207AF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207AF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lub osobisty lub zaufany </w:t>
            </w:r>
            <w:r w:rsidR="00BC121E" w:rsidRPr="00207AF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207AF1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14:paraId="3136DD07" w14:textId="77777777" w:rsidR="00106AC7" w:rsidRPr="00207AF1" w:rsidRDefault="00106AC7" w:rsidP="001E4022">
      <w:pPr>
        <w:rPr>
          <w:rFonts w:ascii="Times New Roman" w:hAnsi="Times New Roman"/>
          <w:sz w:val="24"/>
          <w:szCs w:val="24"/>
        </w:rPr>
      </w:pPr>
    </w:p>
    <w:sectPr w:rsidR="00106AC7" w:rsidRPr="00207AF1" w:rsidSect="00207A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06" w:right="1418" w:bottom="1135" w:left="1418" w:header="0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E0997" w14:textId="77777777" w:rsidR="009618C9" w:rsidRDefault="009618C9">
      <w:r>
        <w:separator/>
      </w:r>
    </w:p>
  </w:endnote>
  <w:endnote w:type="continuationSeparator" w:id="0">
    <w:p w14:paraId="4D32D901" w14:textId="77777777" w:rsidR="009618C9" w:rsidRDefault="00961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360A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9F12B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7801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94A93E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D5EDFA2">
        <v:line id="_x0000_s1025" style="position:absolute;left:0;text-align:left;z-index:251657728" from="-3.85pt,8.7pt" to="455.15pt,8.7pt"/>
      </w:pict>
    </w:r>
  </w:p>
  <w:p w14:paraId="6D17F32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F91E0" w14:textId="77777777" w:rsidR="000A0CAF" w:rsidRDefault="000A0C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DCC13" w14:textId="77777777" w:rsidR="009618C9" w:rsidRDefault="009618C9">
      <w:r>
        <w:separator/>
      </w:r>
    </w:p>
  </w:footnote>
  <w:footnote w:type="continuationSeparator" w:id="0">
    <w:p w14:paraId="7C1D3CA0" w14:textId="77777777" w:rsidR="009618C9" w:rsidRDefault="00961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3D04D" w14:textId="77777777" w:rsidR="000A0CAF" w:rsidRDefault="000A0C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BC198" w14:textId="77777777" w:rsidR="000A0CAF" w:rsidRDefault="00207AF1">
    <w:pPr>
      <w:pStyle w:val="Nagwek"/>
    </w:pPr>
    <w:r w:rsidRPr="00310579">
      <w:rPr>
        <w:noProof/>
      </w:rPr>
      <w:pict w14:anchorId="1DF25C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59" type="#_x0000_t75" style="width:453pt;height:44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2013E" w14:textId="77777777" w:rsidR="000A0CAF" w:rsidRDefault="000A0C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8384351">
    <w:abstractNumId w:val="13"/>
  </w:num>
  <w:num w:numId="2" w16cid:durableId="779110034">
    <w:abstractNumId w:val="0"/>
  </w:num>
  <w:num w:numId="3" w16cid:durableId="145055274">
    <w:abstractNumId w:val="11"/>
  </w:num>
  <w:num w:numId="4" w16cid:durableId="1097823500">
    <w:abstractNumId w:val="8"/>
  </w:num>
  <w:num w:numId="5" w16cid:durableId="650912967">
    <w:abstractNumId w:val="7"/>
  </w:num>
  <w:num w:numId="6" w16cid:durableId="260375768">
    <w:abstractNumId w:val="1"/>
  </w:num>
  <w:num w:numId="7" w16cid:durableId="1978607940">
    <w:abstractNumId w:val="6"/>
  </w:num>
  <w:num w:numId="8" w16cid:durableId="1124814297">
    <w:abstractNumId w:val="3"/>
  </w:num>
  <w:num w:numId="9" w16cid:durableId="1113866450">
    <w:abstractNumId w:val="2"/>
  </w:num>
  <w:num w:numId="10" w16cid:durableId="1914390066">
    <w:abstractNumId w:val="5"/>
  </w:num>
  <w:num w:numId="11" w16cid:durableId="619187391">
    <w:abstractNumId w:val="10"/>
  </w:num>
  <w:num w:numId="12" w16cid:durableId="491678599">
    <w:abstractNumId w:val="4"/>
  </w:num>
  <w:num w:numId="13" w16cid:durableId="1548375222">
    <w:abstractNumId w:val="9"/>
  </w:num>
  <w:num w:numId="14" w16cid:durableId="2008974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7478"/>
    <w:rsid w:val="0000184A"/>
    <w:rsid w:val="00007C1C"/>
    <w:rsid w:val="00012997"/>
    <w:rsid w:val="000621A2"/>
    <w:rsid w:val="00067B62"/>
    <w:rsid w:val="000719DC"/>
    <w:rsid w:val="00075CEC"/>
    <w:rsid w:val="000807AB"/>
    <w:rsid w:val="000A0CAF"/>
    <w:rsid w:val="000E0467"/>
    <w:rsid w:val="00106AC7"/>
    <w:rsid w:val="00111985"/>
    <w:rsid w:val="00147532"/>
    <w:rsid w:val="001614BA"/>
    <w:rsid w:val="001718C2"/>
    <w:rsid w:val="001E4022"/>
    <w:rsid w:val="00204613"/>
    <w:rsid w:val="00207AF1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77478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18C9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69B8B0"/>
  <w15:chartTrackingRefBased/>
  <w15:docId w15:val="{7225843A-4115-4EE1-B65D-EAFFEF5B4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2010-01-07T09:39:00Z</cp:lastPrinted>
  <dcterms:created xsi:type="dcterms:W3CDTF">2026-09-03T11:16:00Z</dcterms:created>
  <dcterms:modified xsi:type="dcterms:W3CDTF">2026-09-03T11:18:00Z</dcterms:modified>
</cp:coreProperties>
</file>