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1FFE9" w14:textId="47EEF1CF" w:rsidR="00025386" w:rsidRPr="00BA6EA0" w:rsidRDefault="00657A47" w:rsidP="00BA6EA0">
      <w:pPr>
        <w:pStyle w:val="Nagwek4"/>
        <w:spacing w:line="276" w:lineRule="auto"/>
        <w:rPr>
          <w:bCs/>
          <w:i w:val="0"/>
          <w:szCs w:val="24"/>
        </w:rPr>
      </w:pPr>
      <w:bookmarkStart w:id="0" w:name="_Hlk60301409"/>
      <w:r w:rsidRPr="00BA6EA0">
        <w:rPr>
          <w:bCs/>
          <w:i w:val="0"/>
          <w:szCs w:val="24"/>
        </w:rPr>
        <w:t xml:space="preserve">Załącznik nr </w:t>
      </w:r>
      <w:r w:rsidR="00BA6EA0" w:rsidRPr="00BA6EA0">
        <w:rPr>
          <w:bCs/>
          <w:i w:val="0"/>
          <w:szCs w:val="24"/>
        </w:rPr>
        <w:t>5</w:t>
      </w:r>
      <w:r w:rsidR="007666D6" w:rsidRPr="00BA6EA0">
        <w:rPr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BA6EA0" w14:paraId="732D2B64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937F50" w14:textId="77777777" w:rsidR="008D442B" w:rsidRPr="00BA6EA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6EA0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14:paraId="0C87E8AC" w14:textId="77777777" w:rsidR="00053927" w:rsidRPr="00BA6EA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6EA0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BA6E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54F5C255" w14:textId="77777777" w:rsidR="00053927" w:rsidRPr="00BA6EA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BA6EA0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BA6EA0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BA6EA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BA6EA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BA6EA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BA6EA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W</w:t>
            </w:r>
            <w:r w:rsidRPr="00BA6EA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ykonawc</w:t>
            </w:r>
            <w:r w:rsidR="00B641BE" w:rsidRPr="00BA6EA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BA6EA0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14:paraId="26E6867A" w14:textId="77777777" w:rsidR="00A137C9" w:rsidRPr="00BA6EA0" w:rsidRDefault="00A137C9" w:rsidP="00BA6EA0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BA6EA0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BA6EA0" w14:paraId="11115037" w14:textId="77777777" w:rsidTr="004F10A0">
        <w:tc>
          <w:tcPr>
            <w:tcW w:w="2269" w:type="dxa"/>
          </w:tcPr>
          <w:p w14:paraId="74C1C691" w14:textId="77777777" w:rsidR="00A137C9" w:rsidRPr="00BA6EA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A6E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8EB971F" w14:textId="52F95D8A" w:rsidR="00A137C9" w:rsidRPr="00BA6EA0" w:rsidRDefault="0072574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BA6EA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Przebudowa Pawilonów Naukowo-Dydaktycznych nr I i nr II </w:t>
            </w:r>
            <w:r w:rsidR="00BA6EA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BA6EA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 zakresie dostosowania do obowiązujących przepisów p-poż </w:t>
            </w:r>
            <w:r w:rsidR="00BA6EA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BA6EA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(I etap) oraz dla potrzeb osób z niepełnosprawnościami (dźwigi osobowe) w trybie "zaprojektuj i wybuduj</w:t>
            </w:r>
            <w:r w:rsidR="00A137C9" w:rsidRPr="00BA6EA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25745" w:rsidRPr="00BA6EA0" w14:paraId="305978E8" w14:textId="77777777" w:rsidTr="005C1AA9">
        <w:tc>
          <w:tcPr>
            <w:tcW w:w="2269" w:type="dxa"/>
          </w:tcPr>
          <w:p w14:paraId="4CE56843" w14:textId="77777777" w:rsidR="00725745" w:rsidRPr="00BA6EA0" w:rsidRDefault="00725745" w:rsidP="005C1A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A6E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7DDBAF1" w14:textId="17A94072" w:rsidR="00725745" w:rsidRPr="00BA6EA0" w:rsidRDefault="00725745" w:rsidP="005C1A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BA6EA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K-2.381/21/2026</w:t>
            </w:r>
          </w:p>
        </w:tc>
      </w:tr>
    </w:tbl>
    <w:p w14:paraId="6B88F76D" w14:textId="1E1788AE" w:rsidR="003A486D" w:rsidRPr="00BA6EA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6EA0">
        <w:rPr>
          <w:rFonts w:ascii="Times New Roman" w:hAnsi="Times New Roman"/>
          <w:sz w:val="24"/>
          <w:szCs w:val="24"/>
        </w:rPr>
        <w:t xml:space="preserve">prowadzonego przez </w:t>
      </w:r>
      <w:r w:rsidR="00725745" w:rsidRPr="00BA6EA0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="00BA6EA0">
        <w:rPr>
          <w:rFonts w:ascii="Times New Roman" w:hAnsi="Times New Roman"/>
          <w:b/>
          <w:sz w:val="24"/>
          <w:szCs w:val="24"/>
        </w:rPr>
        <w:t xml:space="preserve"> w Krakowie</w:t>
      </w:r>
      <w:r w:rsidRPr="00BA6EA0">
        <w:rPr>
          <w:rFonts w:ascii="Times New Roman" w:hAnsi="Times New Roman"/>
          <w:b/>
          <w:sz w:val="24"/>
          <w:szCs w:val="24"/>
        </w:rPr>
        <w:t>,</w:t>
      </w:r>
      <w:r w:rsidRPr="00BA6EA0">
        <w:rPr>
          <w:rFonts w:ascii="Times New Roman" w:hAnsi="Times New Roman"/>
          <w:sz w:val="24"/>
          <w:szCs w:val="24"/>
        </w:rPr>
        <w:t xml:space="preserve"> d</w:t>
      </w:r>
      <w:r w:rsidR="008D442B" w:rsidRPr="00BA6EA0">
        <w:rPr>
          <w:rFonts w:ascii="Times New Roman" w:eastAsia="Times New Roman" w:hAnsi="Times New Roman"/>
          <w:sz w:val="24"/>
          <w:szCs w:val="24"/>
          <w:lang w:eastAsia="pl-PL"/>
        </w:rPr>
        <w:t xml:space="preserve">ziałając </w:t>
      </w:r>
      <w:r w:rsidR="003A486D" w:rsidRPr="00BA6EA0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BA6EA0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BA6EA0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8D442B" w:rsidRPr="00BA6EA0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p w14:paraId="0088F767" w14:textId="77777777" w:rsidR="00A137C9" w:rsidRPr="00BA6EA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</w:rPr>
      </w:pPr>
      <w:r w:rsidRPr="00BA6EA0">
        <w:rPr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BA6EA0" w14:paraId="28D98B3C" w14:textId="77777777" w:rsidTr="00A137C9">
        <w:tc>
          <w:tcPr>
            <w:tcW w:w="617" w:type="dxa"/>
            <w:vAlign w:val="center"/>
          </w:tcPr>
          <w:p w14:paraId="2187E5FD" w14:textId="77777777" w:rsidR="003A486D" w:rsidRPr="00BA6EA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A6E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758EDDE5" w14:textId="77777777" w:rsidR="003A486D" w:rsidRPr="00BA6EA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A6E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BA6E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BA6E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04E38E5F" w14:textId="77777777" w:rsidR="003A486D" w:rsidRPr="00BA6EA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A6E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BA6EA0" w14:paraId="44EE6114" w14:textId="77777777" w:rsidTr="00A137C9">
        <w:tc>
          <w:tcPr>
            <w:tcW w:w="617" w:type="dxa"/>
            <w:vAlign w:val="center"/>
          </w:tcPr>
          <w:p w14:paraId="3CBF4388" w14:textId="77777777" w:rsidR="003A486D" w:rsidRPr="00BA6EA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A6E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108E7DDE" w14:textId="77777777" w:rsidR="003A486D" w:rsidRPr="00BA6EA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457F6FBC" w14:textId="77777777" w:rsidR="003A486D" w:rsidRPr="00BA6EA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BA6EA0" w14:paraId="09415664" w14:textId="77777777" w:rsidTr="00A137C9">
        <w:tc>
          <w:tcPr>
            <w:tcW w:w="617" w:type="dxa"/>
            <w:vAlign w:val="center"/>
          </w:tcPr>
          <w:p w14:paraId="080F17AF" w14:textId="77777777" w:rsidR="003A486D" w:rsidRPr="00BA6EA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A6E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460C38C4" w14:textId="77777777" w:rsidR="003A486D" w:rsidRPr="00BA6EA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5DEA86C7" w14:textId="77777777" w:rsidR="003A486D" w:rsidRPr="00BA6EA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2A9BE27E" w14:textId="0325C044" w:rsidR="00DC652A" w:rsidRPr="00BA6EA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A6EA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BA6EA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BA6EA0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BA6EA0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725745" w:rsidRPr="00BA6EA0">
        <w:rPr>
          <w:rFonts w:ascii="Times New Roman" w:hAnsi="Times New Roman"/>
          <w:sz w:val="24"/>
          <w:szCs w:val="24"/>
        </w:rPr>
        <w:t>(t.j. Dz. U. z 2026 r. poz. 793)</w:t>
      </w:r>
      <w:r w:rsidRPr="00BA6EA0">
        <w:rPr>
          <w:rFonts w:ascii="Times New Roman" w:hAnsi="Times New Roman"/>
          <w:sz w:val="24"/>
          <w:szCs w:val="24"/>
        </w:rPr>
        <w:t>, że w ramach zamówienia</w:t>
      </w:r>
      <w:r w:rsidR="00A137C9" w:rsidRPr="00BA6EA0">
        <w:rPr>
          <w:rFonts w:ascii="Times New Roman" w:hAnsi="Times New Roman"/>
          <w:sz w:val="24"/>
          <w:szCs w:val="24"/>
        </w:rPr>
        <w:t>,</w:t>
      </w:r>
      <w:r w:rsidR="00A137C9" w:rsidRPr="00BA6EA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A6EA0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BA6EA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A6EA0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BA6EA0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BA6EA0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BA6EA0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BA6EA0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BA6EA0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BA6EA0" w14:paraId="2E304D29" w14:textId="77777777" w:rsidTr="00A137C9">
        <w:tc>
          <w:tcPr>
            <w:tcW w:w="617" w:type="dxa"/>
            <w:vAlign w:val="center"/>
          </w:tcPr>
          <w:p w14:paraId="394CBD09" w14:textId="77777777" w:rsidR="00B641BE" w:rsidRPr="00BA6EA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A6E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4FFCE420" w14:textId="77777777" w:rsidR="00B641BE" w:rsidRPr="00BA6EA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A6E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33C88202" w14:textId="77777777" w:rsidR="00B641BE" w:rsidRPr="00BA6EA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A6E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BA6EA0" w14:paraId="0A939783" w14:textId="77777777" w:rsidTr="00A137C9">
        <w:tc>
          <w:tcPr>
            <w:tcW w:w="617" w:type="dxa"/>
            <w:vAlign w:val="center"/>
          </w:tcPr>
          <w:p w14:paraId="0E0CEDD9" w14:textId="77777777" w:rsidR="00B641BE" w:rsidRPr="00BA6EA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A6E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210D4A0B" w14:textId="77777777" w:rsidR="00B641BE" w:rsidRPr="00BA6EA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15DE41EB" w14:textId="77777777" w:rsidR="00B641BE" w:rsidRPr="00BA6EA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BA6EA0" w14:paraId="475E59FA" w14:textId="77777777" w:rsidTr="00A137C9">
        <w:tc>
          <w:tcPr>
            <w:tcW w:w="617" w:type="dxa"/>
            <w:vAlign w:val="center"/>
          </w:tcPr>
          <w:p w14:paraId="5B282679" w14:textId="77777777" w:rsidR="00B641BE" w:rsidRPr="00BA6EA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A6EA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2E58DE67" w14:textId="77777777" w:rsidR="00B641BE" w:rsidRPr="00BA6EA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2258E538" w14:textId="77777777" w:rsidR="00B641BE" w:rsidRPr="00BA6EA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9AEB459" w14:textId="77777777" w:rsidR="007A2C38" w:rsidRPr="00BA6EA0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bookmarkEnd w:id="0"/>
    <w:p w14:paraId="0E497CB9" w14:textId="77777777" w:rsidR="007A2C38" w:rsidRPr="00BA6EA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BA6EA0" w14:paraId="19D4CC5D" w14:textId="77777777" w:rsidTr="004F10A0">
        <w:tc>
          <w:tcPr>
            <w:tcW w:w="2660" w:type="dxa"/>
          </w:tcPr>
          <w:p w14:paraId="34427623" w14:textId="77777777" w:rsidR="00A137C9" w:rsidRPr="00BA6EA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4BAE7A4" w14:textId="77777777" w:rsidR="00A137C9" w:rsidRPr="00BA6EA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BA6EA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15570FE" w14:textId="77777777" w:rsidR="00A137C9" w:rsidRPr="00BA6EA0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BA6EA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5DCA834" w14:textId="77777777" w:rsidR="00A137C9" w:rsidRPr="00BA6EA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D2D83E4" w14:textId="77777777" w:rsidR="00A137C9" w:rsidRPr="00BA6EA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BA6EA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629BA16" w14:textId="63A2DB80" w:rsidR="00A137C9" w:rsidRPr="00BA6EA0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BA6EA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725745" w:rsidRPr="00BA6EA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A6EA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lub osobisty lub zaufany </w:t>
            </w:r>
            <w:r w:rsidRPr="00BA6EA0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reprezentacji]</w:t>
            </w:r>
          </w:p>
        </w:tc>
      </w:tr>
    </w:tbl>
    <w:p w14:paraId="13B0D49E" w14:textId="77777777" w:rsidR="00A137C9" w:rsidRPr="00BA6EA0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A137C9" w:rsidRPr="00BA6EA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58513" w14:textId="77777777" w:rsidR="006F67F9" w:rsidRDefault="006F67F9" w:rsidP="00025386">
      <w:pPr>
        <w:spacing w:after="0" w:line="240" w:lineRule="auto"/>
      </w:pPr>
      <w:r>
        <w:separator/>
      </w:r>
    </w:p>
  </w:endnote>
  <w:endnote w:type="continuationSeparator" w:id="0">
    <w:p w14:paraId="30BE9473" w14:textId="77777777" w:rsidR="006F67F9" w:rsidRDefault="006F67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06434" w14:textId="77777777" w:rsidR="00725745" w:rsidRDefault="007257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2DC7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C2BAB9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F5167D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109D1C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21C8C" w14:textId="77777777" w:rsidR="00725745" w:rsidRDefault="007257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40AB9" w14:textId="77777777" w:rsidR="006F67F9" w:rsidRDefault="006F67F9" w:rsidP="00025386">
      <w:pPr>
        <w:spacing w:after="0" w:line="240" w:lineRule="auto"/>
      </w:pPr>
      <w:r>
        <w:separator/>
      </w:r>
    </w:p>
  </w:footnote>
  <w:footnote w:type="continuationSeparator" w:id="0">
    <w:p w14:paraId="3A95DAB9" w14:textId="77777777" w:rsidR="006F67F9" w:rsidRDefault="006F67F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BBE17" w14:textId="77777777" w:rsidR="00725745" w:rsidRDefault="007257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42E78" w14:textId="5EA189A3" w:rsidR="00725745" w:rsidRDefault="00BA6EA0">
    <w:pPr>
      <w:pStyle w:val="Nagwek"/>
    </w:pPr>
    <w:r w:rsidRPr="00310579">
      <w:rPr>
        <w:noProof/>
      </w:rPr>
      <w:pict w14:anchorId="15FB67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4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3A28" w14:textId="77777777" w:rsidR="00725745" w:rsidRDefault="007257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761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5837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4F5837"/>
    <w:rsid w:val="0055145C"/>
    <w:rsid w:val="005624D8"/>
    <w:rsid w:val="00620476"/>
    <w:rsid w:val="00657A47"/>
    <w:rsid w:val="006F67F9"/>
    <w:rsid w:val="00725745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A6EA0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11C345"/>
  <w15:chartTrackingRefBased/>
  <w15:docId w15:val="{C7B4A129-7829-4B8D-AE80-88635D077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2026-09-03T11:07:00Z</dcterms:created>
  <dcterms:modified xsi:type="dcterms:W3CDTF">2026-09-03T11:09:00Z</dcterms:modified>
</cp:coreProperties>
</file>