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7CBCF" w14:textId="6397CC45" w:rsidR="00025386" w:rsidRPr="000A341F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0A341F">
        <w:rPr>
          <w:bCs/>
          <w:i w:val="0"/>
          <w:szCs w:val="24"/>
        </w:rPr>
        <w:t xml:space="preserve">Załącznik nr </w:t>
      </w:r>
      <w:r w:rsidR="000A341F" w:rsidRPr="000A341F">
        <w:rPr>
          <w:bCs/>
          <w:i w:val="0"/>
          <w:szCs w:val="24"/>
        </w:rPr>
        <w:t>4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A341F" w14:paraId="0501767F" w14:textId="77777777" w:rsidTr="00467CA2">
        <w:tc>
          <w:tcPr>
            <w:tcW w:w="2800" w:type="dxa"/>
          </w:tcPr>
          <w:p w14:paraId="7C7289E1" w14:textId="77777777" w:rsidR="00D520D3" w:rsidRPr="000A341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A341F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0A341F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1207A18" w14:textId="77777777" w:rsidR="00D520D3" w:rsidRPr="000A341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5F8C036" w14:textId="77777777" w:rsidR="00D520D3" w:rsidRPr="000A341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A341F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F2BB20" w14:textId="77777777" w:rsidR="00D520D3" w:rsidRPr="000A341F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0A341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520D3" w:rsidRPr="000A341F" w14:paraId="28F340AC" w14:textId="77777777" w:rsidTr="00467CA2">
        <w:tc>
          <w:tcPr>
            <w:tcW w:w="2800" w:type="dxa"/>
          </w:tcPr>
          <w:p w14:paraId="242B9EA2" w14:textId="77777777" w:rsidR="00D520D3" w:rsidRPr="000A341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A341F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871850B" w14:textId="77777777" w:rsidR="00D520D3" w:rsidRPr="000A341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7609C8D1" w14:textId="77777777" w:rsidR="00D520D3" w:rsidRPr="000A341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A341F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69E140" w14:textId="77777777" w:rsidR="00D520D3" w:rsidRPr="000A341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0A341F">
              <w:rPr>
                <w:rFonts w:ascii="Times New Roman" w:hAnsi="Times New Roman"/>
                <w:iCs/>
                <w:sz w:val="24"/>
                <w:szCs w:val="24"/>
              </w:rPr>
              <w:t>imię, nazwisko osoby upoważnionej do reprezentacji podmiotu udostępniającego zasoby, stanowisko/podstawa do reprezentacji</w:t>
            </w:r>
            <w:r w:rsidRP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1704DA08" w14:textId="77777777" w:rsidR="00B62AD0" w:rsidRPr="000A341F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A341F" w14:paraId="4BE5243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2D2CB0" w14:textId="77777777" w:rsidR="00053927" w:rsidRPr="000A341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341F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5018363A" w14:textId="77777777" w:rsidR="00053927" w:rsidRPr="000A341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0A341F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0A341F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0A341F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AA2C77" w14:textId="5B05AA08" w:rsidR="0071340C" w:rsidRPr="000A341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0A341F">
        <w:rPr>
          <w:rFonts w:ascii="Times New Roman" w:hAnsi="Times New Roman"/>
          <w:sz w:val="24"/>
          <w:szCs w:val="24"/>
        </w:rPr>
        <w:t xml:space="preserve"> ustawy </w:t>
      </w:r>
      <w:r w:rsidR="00EF3368" w:rsidRPr="000A341F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EB244A" w:rsidRPr="000A341F">
        <w:rPr>
          <w:rFonts w:ascii="Times New Roman" w:hAnsi="Times New Roman"/>
          <w:sz w:val="24"/>
          <w:szCs w:val="24"/>
        </w:rPr>
        <w:t>(t.j. Dz. U. z 2026 r. poz. 793)</w:t>
      </w:r>
      <w:r w:rsidR="00E27ABB"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0A3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A341F" w14:paraId="11EB73AD" w14:textId="77777777" w:rsidTr="00467CA2">
        <w:tc>
          <w:tcPr>
            <w:tcW w:w="2269" w:type="dxa"/>
          </w:tcPr>
          <w:p w14:paraId="0B78A1B5" w14:textId="77777777" w:rsidR="00D520D3" w:rsidRPr="000A341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A341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E05361" w14:textId="21073756" w:rsidR="00D520D3" w:rsidRPr="000A341F" w:rsidRDefault="00EB244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Przebudowa Pawilonów Naukowo-Dydaktycznych nr I i nr II </w:t>
            </w:r>
            <w:r w:rsid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 zakresie dostosowania do obowiązujących przepisów p-poż </w:t>
            </w:r>
            <w:r w:rsid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(I etap) oraz dla potrzeb osób z niepełnosprawnościami (dźwigi osobowe) w trybie "zaprojektuj i wybuduj</w:t>
            </w:r>
            <w:r w:rsidR="00D520D3" w:rsidRP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244A" w:rsidRPr="000A341F" w14:paraId="59EA29BE" w14:textId="77777777" w:rsidTr="005C1AA9">
        <w:tc>
          <w:tcPr>
            <w:tcW w:w="2269" w:type="dxa"/>
          </w:tcPr>
          <w:p w14:paraId="2DC22D4A" w14:textId="77777777" w:rsidR="00EB244A" w:rsidRPr="000A341F" w:rsidRDefault="00EB244A" w:rsidP="005C1A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A341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503ABD" w14:textId="3655FEEA" w:rsidR="00EB244A" w:rsidRPr="000A341F" w:rsidRDefault="00EB244A" w:rsidP="005C1A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A341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K-2.381/21/2026</w:t>
            </w:r>
          </w:p>
        </w:tc>
      </w:tr>
    </w:tbl>
    <w:p w14:paraId="74D289B1" w14:textId="07504A00" w:rsidR="00DC652A" w:rsidRPr="000A341F" w:rsidRDefault="00EB244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0A341F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BF9547E" w14:textId="302FFDD7" w:rsidR="00DC652A" w:rsidRPr="000A341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…………………………………………………………………....…………………………….………</w:t>
      </w:r>
      <w:r w:rsid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………………………………………………………………………………………….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72B5618" w14:textId="77777777" w:rsidR="0071340C" w:rsidRPr="000A341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DC652A" w:rsidRPr="000A341F">
        <w:rPr>
          <w:rFonts w:ascii="Times New Roman" w:eastAsia="Times New Roman" w:hAnsi="Times New Roman"/>
          <w:iCs/>
          <w:sz w:val="24"/>
          <w:szCs w:val="24"/>
          <w:lang w:eastAsia="pl-PL"/>
        </w:rPr>
        <w:t>nazwa i adres Wykonawcy składającego ofertę</w:t>
      </w:r>
      <w:r w:rsidRPr="000A341F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14:paraId="149294EA" w14:textId="77777777" w:rsidR="0071340C" w:rsidRPr="000A341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6677F57" w14:textId="77777777" w:rsidR="0071340C" w:rsidRPr="000A341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14:paraId="5B8D1E7F" w14:textId="6891CD5E" w:rsidR="0071340C" w:rsidRPr="000A34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…………………………………………………………………....…………………………….………</w:t>
      </w:r>
      <w:r w:rsid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...</w:t>
      </w:r>
    </w:p>
    <w:p w14:paraId="4FD7CB92" w14:textId="77777777" w:rsidR="0071340C" w:rsidRPr="000A341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71340C" w:rsidRPr="000A341F">
        <w:rPr>
          <w:rFonts w:ascii="Times New Roman" w:eastAsia="Times New Roman" w:hAnsi="Times New Roman"/>
          <w:iCs/>
          <w:sz w:val="24"/>
          <w:szCs w:val="24"/>
          <w:lang w:eastAsia="pl-PL"/>
        </w:rPr>
        <w:t>określenie zasobów</w:t>
      </w:r>
      <w:r w:rsidRPr="000A341F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14:paraId="24A98D49" w14:textId="77777777" w:rsidR="0071340C" w:rsidRPr="000A34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79DFCEB" w14:textId="77777777" w:rsidR="0071340C" w:rsidRPr="000A34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14:paraId="25D83D1E" w14:textId="77777777" w:rsidR="000A341F" w:rsidRDefault="000A341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2FC7D38" w14:textId="3C806CBC" w:rsidR="00DC652A" w:rsidRPr="000A341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O</w:t>
      </w:r>
      <w:r w:rsidR="00DC652A" w:rsidRPr="000A3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0A341F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B5C8983" w14:textId="77777777" w:rsidR="00DC652A" w:rsidRPr="000A34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0A341F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0A341F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14:paraId="38143AF6" w14:textId="4B93904A" w:rsidR="0093388F" w:rsidRPr="000A341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……………………………………………………………………………….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</w:p>
    <w:p w14:paraId="7B26B712" w14:textId="77777777" w:rsidR="0093388F" w:rsidRPr="000A34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74A273A" w14:textId="50D27525" w:rsidR="0093388F" w:rsidRPr="000A341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………………………………………………………………………………..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.……..</w:t>
      </w:r>
    </w:p>
    <w:bookmarkEnd w:id="1"/>
    <w:p w14:paraId="12CF8EF3" w14:textId="77777777" w:rsidR="00CB29AC" w:rsidRPr="000A341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14:paraId="3FABC091" w14:textId="49465FD1" w:rsidR="00CB29AC" w:rsidRPr="000A341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282DE9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………………………………………………………………………………..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</w:p>
    <w:p w14:paraId="3B074EAC" w14:textId="77777777" w:rsidR="00830970" w:rsidRPr="000A34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0A341F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14:paraId="2261E7B7" w14:textId="3432B226" w:rsidR="00E27ABB" w:rsidRPr="000A341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0A34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</w:t>
      </w:r>
      <w:r w:rsidRPr="000A341F">
        <w:rPr>
          <w:rFonts w:ascii="Times New Roman" w:eastAsia="Times New Roman" w:hAnsi="Times New Roman"/>
          <w:sz w:val="24"/>
          <w:szCs w:val="24"/>
          <w:lang w:eastAsia="pl-PL"/>
        </w:rPr>
        <w:t>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A341F" w14:paraId="2E8C475C" w14:textId="77777777" w:rsidTr="00467CA2">
        <w:tc>
          <w:tcPr>
            <w:tcW w:w="2660" w:type="dxa"/>
          </w:tcPr>
          <w:p w14:paraId="2103190C" w14:textId="77777777" w:rsidR="00D520D3" w:rsidRPr="000A34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EE4925E" w14:textId="77777777" w:rsidR="00D520D3" w:rsidRPr="000A34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A341F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1CFCBAE" w14:textId="77777777" w:rsidR="00D520D3" w:rsidRPr="000A341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A341F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BC5C081" w14:textId="77777777" w:rsidR="00D520D3" w:rsidRPr="000A34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C76FD16" w14:textId="77777777" w:rsidR="00D520D3" w:rsidRPr="000A34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A341F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D8283B" w14:textId="5E6298D8" w:rsidR="00D520D3" w:rsidRPr="000A341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A341F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EB244A" w:rsidRPr="000A341F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282DE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lub osobisty lub zaufany </w:t>
            </w:r>
            <w:r w:rsidRPr="000A341F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osoby / osób uprawnionych do reprezentacji </w:t>
            </w:r>
            <w:r w:rsidR="007F49C7" w:rsidRPr="000A341F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podmiotu udostępniającego zasoby</w:t>
            </w:r>
            <w:r w:rsidRPr="000A341F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14:paraId="569A6BDD" w14:textId="77777777" w:rsidR="00E27ABB" w:rsidRPr="000A341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0A341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0EF64" w14:textId="77777777" w:rsidR="00762983" w:rsidRDefault="00762983" w:rsidP="00025386">
      <w:pPr>
        <w:spacing w:after="0" w:line="240" w:lineRule="auto"/>
      </w:pPr>
      <w:r>
        <w:separator/>
      </w:r>
    </w:p>
  </w:endnote>
  <w:endnote w:type="continuationSeparator" w:id="0">
    <w:p w14:paraId="29FC67EC" w14:textId="77777777" w:rsidR="00762983" w:rsidRDefault="007629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99B58" w14:textId="77777777" w:rsidR="00EB244A" w:rsidRDefault="00EB24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0AA0B" w14:textId="77777777" w:rsidR="00025386" w:rsidRDefault="00762983" w:rsidP="00025386">
    <w:pPr>
      <w:pStyle w:val="Stopka"/>
      <w:tabs>
        <w:tab w:val="clear" w:pos="4536"/>
      </w:tabs>
      <w:jc w:val="center"/>
    </w:pPr>
    <w:r>
      <w:rPr>
        <w:noProof/>
      </w:rPr>
      <w:pict w14:anchorId="0624F57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5847A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C2CD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5EC13" w14:textId="77777777" w:rsidR="00EB244A" w:rsidRDefault="00EB24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9C40A" w14:textId="77777777" w:rsidR="00762983" w:rsidRDefault="00762983" w:rsidP="00025386">
      <w:pPr>
        <w:spacing w:after="0" w:line="240" w:lineRule="auto"/>
      </w:pPr>
      <w:r>
        <w:separator/>
      </w:r>
    </w:p>
  </w:footnote>
  <w:footnote w:type="continuationSeparator" w:id="0">
    <w:p w14:paraId="1D237A49" w14:textId="77777777" w:rsidR="00762983" w:rsidRDefault="007629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BDA82" w14:textId="77777777" w:rsidR="00EB244A" w:rsidRDefault="00EB2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E71E" w14:textId="177E20E4" w:rsidR="00EB244A" w:rsidRDefault="00762983">
    <w:pPr>
      <w:pStyle w:val="Nagwek"/>
    </w:pPr>
    <w:r>
      <w:rPr>
        <w:noProof/>
      </w:rPr>
      <w:pict w14:anchorId="633BA6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F2213" w14:textId="77777777" w:rsidR="00EB244A" w:rsidRDefault="00EB24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936"/>
    <w:rsid w:val="00025386"/>
    <w:rsid w:val="000423B9"/>
    <w:rsid w:val="00053927"/>
    <w:rsid w:val="00066C44"/>
    <w:rsid w:val="00071D4C"/>
    <w:rsid w:val="00084786"/>
    <w:rsid w:val="000A341F"/>
    <w:rsid w:val="0016158F"/>
    <w:rsid w:val="001C2314"/>
    <w:rsid w:val="001C5146"/>
    <w:rsid w:val="00213980"/>
    <w:rsid w:val="00282DE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2983"/>
    <w:rsid w:val="007666D6"/>
    <w:rsid w:val="007D6755"/>
    <w:rsid w:val="007F49C7"/>
    <w:rsid w:val="00824D73"/>
    <w:rsid w:val="00830970"/>
    <w:rsid w:val="00834936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63BAD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B244A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91FA3"/>
  <w15:chartTrackingRefBased/>
  <w15:docId w15:val="{C3C3F66C-931A-43DE-8184-F6FCC25DF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dcterms:created xsi:type="dcterms:W3CDTF">2026-09-03T11:05:00Z</dcterms:created>
  <dcterms:modified xsi:type="dcterms:W3CDTF">2026-09-03T11:11:00Z</dcterms:modified>
</cp:coreProperties>
</file>