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DB65" w14:textId="77777777" w:rsidR="00164DC0" w:rsidRPr="0016711B" w:rsidRDefault="00164DC0" w:rsidP="00164DC0">
      <w:pPr>
        <w:jc w:val="right"/>
        <w:rPr>
          <w:b/>
          <w:bCs/>
        </w:rPr>
      </w:pP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/>
          <w:bCs/>
        </w:rPr>
        <w:t>Załącznik nr 1</w:t>
      </w:r>
    </w:p>
    <w:p w14:paraId="4C19A455" w14:textId="77777777" w:rsidR="00164DC0" w:rsidRPr="0016711B" w:rsidRDefault="00164DC0" w:rsidP="00164DC0">
      <w:pPr>
        <w:rPr>
          <w:b/>
        </w:rPr>
      </w:pPr>
    </w:p>
    <w:p w14:paraId="0EC2276D" w14:textId="77777777" w:rsidR="00164DC0" w:rsidRPr="0016711B" w:rsidRDefault="00164DC0" w:rsidP="00164DC0">
      <w:pPr>
        <w:jc w:val="center"/>
        <w:rPr>
          <w:b/>
        </w:rPr>
      </w:pPr>
      <w:r w:rsidRPr="0016711B">
        <w:rPr>
          <w:b/>
        </w:rPr>
        <w:t>FORMULARZ OFERTY</w:t>
      </w:r>
    </w:p>
    <w:p w14:paraId="496F2C35" w14:textId="77777777" w:rsidR="00164DC0" w:rsidRPr="0016711B" w:rsidRDefault="00164DC0" w:rsidP="00164DC0">
      <w:pPr>
        <w:rPr>
          <w:b/>
        </w:rPr>
      </w:pPr>
    </w:p>
    <w:p w14:paraId="48FFBC27" w14:textId="77777777" w:rsidR="00164DC0" w:rsidRPr="0016711B" w:rsidRDefault="00164DC0" w:rsidP="00164DC0">
      <w:r w:rsidRPr="0016711B">
        <w:t>NAZWA WYKONAWCY:……………………………………………………………………..</w:t>
      </w:r>
    </w:p>
    <w:p w14:paraId="15E20846" w14:textId="77777777" w:rsidR="00164DC0" w:rsidRPr="0016711B" w:rsidRDefault="00164DC0" w:rsidP="00164DC0">
      <w:r w:rsidRPr="0016711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B6432AF" w14:textId="77777777" w:rsidR="00164DC0" w:rsidRPr="0016711B" w:rsidRDefault="00164DC0" w:rsidP="00164DC0">
      <w:r w:rsidRPr="0016711B">
        <w:t>ADRES:…………………………………………………………………………………………</w:t>
      </w:r>
    </w:p>
    <w:p w14:paraId="6DF92176" w14:textId="77777777" w:rsidR="00164DC0" w:rsidRPr="0016711B" w:rsidRDefault="00164DC0" w:rsidP="00164DC0">
      <w:r w:rsidRPr="0016711B">
        <w:t>WOJEWÓDZTWO ……………………………............................................................................</w:t>
      </w:r>
    </w:p>
    <w:p w14:paraId="0985AD6C" w14:textId="77777777" w:rsidR="00164DC0" w:rsidRPr="0016711B" w:rsidRDefault="00164DC0" w:rsidP="00164DC0">
      <w:pPr>
        <w:rPr>
          <w:lang w:val="de-DE"/>
        </w:rPr>
      </w:pPr>
      <w:r w:rsidRPr="0016711B">
        <w:rPr>
          <w:lang w:val="de-DE"/>
        </w:rPr>
        <w:t>TEL.</w:t>
      </w:r>
      <w:r w:rsidRPr="0016711B">
        <w:t>……………………………………………………………………………………………..</w:t>
      </w:r>
    </w:p>
    <w:p w14:paraId="685ABDF5" w14:textId="77777777" w:rsidR="00164DC0" w:rsidRPr="0016711B" w:rsidRDefault="00164DC0" w:rsidP="00164DC0">
      <w:pPr>
        <w:rPr>
          <w:lang w:val="de-DE"/>
        </w:rPr>
      </w:pPr>
      <w:r w:rsidRPr="0016711B">
        <w:rPr>
          <w:lang w:val="de-DE"/>
        </w:rPr>
        <w:t xml:space="preserve">FAX </w:t>
      </w:r>
      <w:r w:rsidRPr="0016711B">
        <w:t>…………………………………………………………………………………………….</w:t>
      </w:r>
    </w:p>
    <w:p w14:paraId="7C3642E8" w14:textId="77777777" w:rsidR="00164DC0" w:rsidRPr="0016711B" w:rsidRDefault="00164DC0" w:rsidP="00164DC0">
      <w:pPr>
        <w:rPr>
          <w:lang w:val="de-DE"/>
        </w:rPr>
      </w:pPr>
      <w:r w:rsidRPr="0016711B">
        <w:rPr>
          <w:lang w:val="de-DE"/>
        </w:rPr>
        <w:t>E-MAIL………………………………………………………………………………………….</w:t>
      </w:r>
    </w:p>
    <w:p w14:paraId="48B1B57E" w14:textId="77777777" w:rsidR="00164DC0" w:rsidRPr="0016711B" w:rsidRDefault="00164DC0" w:rsidP="00164DC0">
      <w:r w:rsidRPr="0016711B">
        <w:rPr>
          <w:lang w:val="de-DE"/>
        </w:rPr>
        <w:t xml:space="preserve">NIP…………………………………. </w:t>
      </w:r>
      <w:r w:rsidRPr="0016711B">
        <w:t>REGON:………………………………………………...</w:t>
      </w:r>
    </w:p>
    <w:p w14:paraId="648C7C50" w14:textId="77777777" w:rsidR="00164DC0" w:rsidRPr="0016711B" w:rsidRDefault="00164DC0" w:rsidP="00164DC0">
      <w:r w:rsidRPr="0016711B">
        <w:t>BANK/ NR KONTA ……………………………………………………………………………</w:t>
      </w:r>
    </w:p>
    <w:p w14:paraId="7C89E539" w14:textId="77777777" w:rsidR="00164DC0" w:rsidRPr="0016711B" w:rsidRDefault="00164DC0" w:rsidP="00164DC0">
      <w:r w:rsidRPr="0016711B">
        <w:t>Do: Nazwa i siedziba Zamawiającego:</w:t>
      </w:r>
    </w:p>
    <w:p w14:paraId="512BA594" w14:textId="77777777" w:rsidR="00164DC0" w:rsidRPr="0016711B" w:rsidRDefault="00164DC0" w:rsidP="00164DC0">
      <w:pPr>
        <w:rPr>
          <w:b/>
        </w:rPr>
      </w:pPr>
      <w:r w:rsidRPr="0016711B">
        <w:rPr>
          <w:b/>
        </w:rPr>
        <w:t>Akademia Górniczo - Hutnicza</w:t>
      </w:r>
    </w:p>
    <w:p w14:paraId="127C11EF" w14:textId="77777777" w:rsidR="00164DC0" w:rsidRPr="0016711B" w:rsidRDefault="00164DC0" w:rsidP="00164DC0">
      <w:pPr>
        <w:rPr>
          <w:b/>
        </w:rPr>
      </w:pPr>
      <w:r w:rsidRPr="0016711B">
        <w:rPr>
          <w:b/>
        </w:rPr>
        <w:t>im. Stanisława Staszica w Krakowie</w:t>
      </w:r>
    </w:p>
    <w:p w14:paraId="3CC8B845" w14:textId="77777777" w:rsidR="00164DC0" w:rsidRPr="0016711B" w:rsidRDefault="00164DC0" w:rsidP="00164DC0">
      <w:pPr>
        <w:rPr>
          <w:b/>
        </w:rPr>
      </w:pPr>
      <w:r w:rsidRPr="0016711B">
        <w:rPr>
          <w:b/>
        </w:rPr>
        <w:t xml:space="preserve">Dział Zamówień Publicznych  </w:t>
      </w:r>
    </w:p>
    <w:p w14:paraId="7B51FC9D" w14:textId="77777777" w:rsidR="00164DC0" w:rsidRPr="0016711B" w:rsidRDefault="00164DC0" w:rsidP="00164DC0">
      <w:pPr>
        <w:rPr>
          <w:b/>
        </w:rPr>
      </w:pPr>
      <w:r w:rsidRPr="0016711B">
        <w:rPr>
          <w:b/>
        </w:rPr>
        <w:t xml:space="preserve">Al. Mickiewicza 30 </w:t>
      </w:r>
    </w:p>
    <w:p w14:paraId="1355132A" w14:textId="77777777" w:rsidR="00164DC0" w:rsidRPr="0016711B" w:rsidRDefault="00164DC0" w:rsidP="00164DC0">
      <w:pPr>
        <w:rPr>
          <w:b/>
        </w:rPr>
      </w:pPr>
      <w:r w:rsidRPr="0016711B">
        <w:rPr>
          <w:b/>
        </w:rPr>
        <w:t xml:space="preserve">30-059 Kraków,  </w:t>
      </w:r>
    </w:p>
    <w:p w14:paraId="41CCFD1D" w14:textId="77777777" w:rsidR="00164DC0" w:rsidRPr="0016711B" w:rsidRDefault="00164DC0" w:rsidP="00164DC0">
      <w:pPr>
        <w:rPr>
          <w:b/>
        </w:rPr>
      </w:pPr>
    </w:p>
    <w:p w14:paraId="7017069E" w14:textId="0C818BF2" w:rsidR="00164DC0" w:rsidRPr="0016711B" w:rsidRDefault="00164DC0" w:rsidP="00164DC0">
      <w:pPr>
        <w:jc w:val="both"/>
      </w:pPr>
      <w:r w:rsidRPr="0016711B">
        <w:t xml:space="preserve">Przystępując do postępowania o udzielenie zamówienia publicznego, którego przedmiotem jest </w:t>
      </w:r>
      <w:r w:rsidR="00E47678" w:rsidRPr="00E47678">
        <w:rPr>
          <w:b/>
        </w:rPr>
        <w:t xml:space="preserve">Dostawa dydaktycznego stanowiska laboratoryjnego do badań podstaw mechaniki płynów wraz z modułem  </w:t>
      </w:r>
      <w:r w:rsidR="00E47678">
        <w:rPr>
          <w:b/>
        </w:rPr>
        <w:t xml:space="preserve">do pomiaru </w:t>
      </w:r>
      <w:r w:rsidR="00E47678" w:rsidRPr="00E47678">
        <w:rPr>
          <w:b/>
        </w:rPr>
        <w:t xml:space="preserve">sił strugi na potrzeby </w:t>
      </w:r>
      <w:proofErr w:type="spellStart"/>
      <w:r w:rsidR="00E47678" w:rsidRPr="00E47678">
        <w:rPr>
          <w:b/>
        </w:rPr>
        <w:t>WIMiR</w:t>
      </w:r>
      <w:proofErr w:type="spellEnd"/>
      <w:r w:rsidRPr="0016711B">
        <w:rPr>
          <w:b/>
        </w:rPr>
        <w:t xml:space="preserve">, </w:t>
      </w:r>
      <w:r w:rsidRPr="0016711B">
        <w:rPr>
          <w:bCs/>
        </w:rPr>
        <w:t>nr sprawy</w:t>
      </w:r>
      <w:r w:rsidRPr="0016711B">
        <w:rPr>
          <w:b/>
        </w:rPr>
        <w:t xml:space="preserve"> KC-DE-zp.25.</w:t>
      </w:r>
      <w:r>
        <w:rPr>
          <w:b/>
        </w:rPr>
        <w:t>4</w:t>
      </w:r>
      <w:r w:rsidR="00E47678">
        <w:rPr>
          <w:b/>
        </w:rPr>
        <w:t>29</w:t>
      </w:r>
      <w:r w:rsidRPr="0016711B">
        <w:rPr>
          <w:b/>
        </w:rPr>
        <w:t xml:space="preserve">.2026, </w:t>
      </w:r>
      <w:r w:rsidRPr="0016711B">
        <w:t xml:space="preserve">oferuję realizację przedmiotu zamówienia, zgodnie z zasadami określonymi </w:t>
      </w:r>
      <w:r w:rsidRPr="0016711B">
        <w:br/>
        <w:t>w specyfikacji warunków zamówienia.</w:t>
      </w:r>
    </w:p>
    <w:p w14:paraId="3E65C75F" w14:textId="77777777" w:rsidR="00164DC0" w:rsidRPr="0016711B" w:rsidRDefault="00164DC0" w:rsidP="00164DC0">
      <w:pPr>
        <w:rPr>
          <w:b/>
        </w:rPr>
      </w:pPr>
    </w:p>
    <w:p w14:paraId="619E579C" w14:textId="77777777" w:rsidR="00164DC0" w:rsidRPr="0080057B" w:rsidRDefault="00164DC0" w:rsidP="00164DC0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1293DC2F" w14:textId="77777777" w:rsidR="00164DC0" w:rsidRPr="0080057B" w:rsidRDefault="00164DC0" w:rsidP="00164DC0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4D72A8C0" w14:textId="77777777" w:rsidR="00164DC0" w:rsidRPr="0080057B" w:rsidRDefault="00164DC0" w:rsidP="00164DC0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42C0B800" w14:textId="77777777" w:rsidR="00164DC0" w:rsidRPr="0080057B" w:rsidRDefault="00164DC0" w:rsidP="00164DC0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765FA134" w14:textId="77777777" w:rsidR="00164DC0" w:rsidRPr="0080057B" w:rsidRDefault="00164DC0" w:rsidP="00164DC0">
      <w:pPr>
        <w:rPr>
          <w:b/>
          <w:bCs/>
        </w:rPr>
      </w:pPr>
    </w:p>
    <w:p w14:paraId="4DB8337D" w14:textId="374F2D76" w:rsidR="00164DC0" w:rsidRPr="0014207C" w:rsidRDefault="00164DC0" w:rsidP="00164DC0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>Producent/model zaoferowane</w:t>
      </w:r>
      <w:r w:rsidR="00E47678">
        <w:rPr>
          <w:b/>
          <w:bCs/>
          <w:sz w:val="22"/>
          <w:szCs w:val="22"/>
        </w:rPr>
        <w:t>go stanowiska laboratoryjnego do badań podstaw mechaniki płynów wraz z modułem do pomiaru sił strugi</w:t>
      </w:r>
      <w:r w:rsidRPr="0014207C">
        <w:rPr>
          <w:b/>
          <w:bCs/>
          <w:sz w:val="22"/>
          <w:szCs w:val="22"/>
        </w:rPr>
        <w:t>: ………………………….</w:t>
      </w:r>
    </w:p>
    <w:p w14:paraId="2E9C15F5" w14:textId="77777777" w:rsidR="00164DC0" w:rsidRDefault="00164DC0" w:rsidP="00164DC0">
      <w:pPr>
        <w:rPr>
          <w:i/>
          <w:iCs/>
          <w:sz w:val="22"/>
          <w:szCs w:val="22"/>
        </w:rPr>
      </w:pPr>
    </w:p>
    <w:p w14:paraId="53E73C4F" w14:textId="77777777" w:rsidR="00164DC0" w:rsidRPr="00E60A0B" w:rsidRDefault="00164DC0" w:rsidP="00164DC0">
      <w:pPr>
        <w:rPr>
          <w:b/>
          <w:sz w:val="22"/>
          <w:szCs w:val="22"/>
        </w:rPr>
      </w:pPr>
    </w:p>
    <w:p w14:paraId="690177D1" w14:textId="75D19054" w:rsidR="00164DC0" w:rsidRPr="00921D4A" w:rsidRDefault="00164DC0" w:rsidP="00164DC0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>
        <w:rPr>
          <w:b/>
          <w:sz w:val="22"/>
          <w:szCs w:val="22"/>
        </w:rPr>
        <w:t>………………</w:t>
      </w:r>
      <w:r w:rsidRPr="00E60A0B">
        <w:rPr>
          <w:b/>
          <w:sz w:val="22"/>
          <w:szCs w:val="22"/>
        </w:rPr>
        <w:t xml:space="preserve"> dni od daty </w:t>
      </w:r>
      <w:r w:rsidR="00E47678">
        <w:rPr>
          <w:b/>
          <w:sz w:val="22"/>
          <w:szCs w:val="22"/>
        </w:rPr>
        <w:t>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785E73F3" w14:textId="77777777" w:rsidR="00164DC0" w:rsidRPr="00E60A0B" w:rsidRDefault="00164DC0" w:rsidP="00164DC0">
      <w:pPr>
        <w:rPr>
          <w:sz w:val="22"/>
          <w:szCs w:val="22"/>
        </w:rPr>
      </w:pPr>
    </w:p>
    <w:p w14:paraId="5A93281D" w14:textId="77777777" w:rsidR="00164DC0" w:rsidRPr="00921D4A" w:rsidRDefault="00164DC0" w:rsidP="00164DC0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…………….. miesiące</w:t>
      </w:r>
      <w:r w:rsidRPr="00E60A0B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5A76BDAB" w14:textId="77777777" w:rsidR="00164DC0" w:rsidRPr="00E60A0B" w:rsidRDefault="00164DC0" w:rsidP="00164DC0">
      <w:pPr>
        <w:rPr>
          <w:sz w:val="22"/>
          <w:szCs w:val="22"/>
        </w:rPr>
      </w:pPr>
    </w:p>
    <w:p w14:paraId="665FF570" w14:textId="77777777" w:rsidR="00164DC0" w:rsidRPr="00E60A0B" w:rsidRDefault="00164DC0" w:rsidP="00164DC0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75F9F35B" w14:textId="77777777" w:rsidR="00D63C59" w:rsidRDefault="00D63C59" w:rsidP="00164DC0">
      <w:pPr>
        <w:rPr>
          <w:b/>
          <w:sz w:val="22"/>
          <w:szCs w:val="22"/>
        </w:rPr>
      </w:pPr>
    </w:p>
    <w:p w14:paraId="0A57A867" w14:textId="3F9298BA" w:rsidR="00164DC0" w:rsidRPr="0016711B" w:rsidRDefault="00164DC0" w:rsidP="00164DC0"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</w:t>
      </w:r>
    </w:p>
    <w:p w14:paraId="5BCB5E79" w14:textId="77777777" w:rsidR="00D63C59" w:rsidRDefault="00D63C59" w:rsidP="00164DC0">
      <w:pPr>
        <w:rPr>
          <w:b/>
          <w:sz w:val="22"/>
          <w:szCs w:val="22"/>
          <w:u w:val="single"/>
        </w:rPr>
      </w:pPr>
    </w:p>
    <w:p w14:paraId="67798403" w14:textId="77777777" w:rsidR="00D63C59" w:rsidRDefault="00D63C59" w:rsidP="00164DC0">
      <w:pPr>
        <w:rPr>
          <w:b/>
          <w:sz w:val="22"/>
          <w:szCs w:val="22"/>
          <w:u w:val="single"/>
        </w:rPr>
      </w:pPr>
    </w:p>
    <w:p w14:paraId="5D096F84" w14:textId="77777777" w:rsidR="00D63C59" w:rsidRDefault="00D63C59" w:rsidP="00164DC0">
      <w:pPr>
        <w:rPr>
          <w:b/>
          <w:sz w:val="22"/>
          <w:szCs w:val="22"/>
          <w:u w:val="single"/>
        </w:rPr>
      </w:pPr>
    </w:p>
    <w:p w14:paraId="21DC8635" w14:textId="77777777" w:rsidR="00D63C59" w:rsidRDefault="00D63C59" w:rsidP="00164DC0">
      <w:pPr>
        <w:rPr>
          <w:b/>
          <w:sz w:val="22"/>
          <w:szCs w:val="22"/>
          <w:u w:val="single"/>
        </w:rPr>
      </w:pPr>
    </w:p>
    <w:p w14:paraId="744A426A" w14:textId="4E07F205" w:rsidR="00164DC0" w:rsidRPr="00BB486B" w:rsidRDefault="00164DC0" w:rsidP="00164DC0">
      <w:pPr>
        <w:rPr>
          <w:b/>
          <w:sz w:val="22"/>
          <w:szCs w:val="22"/>
          <w:u w:val="single"/>
        </w:rPr>
      </w:pPr>
      <w:r w:rsidRPr="00BB486B">
        <w:rPr>
          <w:b/>
          <w:sz w:val="22"/>
          <w:szCs w:val="22"/>
          <w:u w:val="single"/>
        </w:rPr>
        <w:lastRenderedPageBreak/>
        <w:t>Jednocześnie oświadczamy, że:</w:t>
      </w:r>
    </w:p>
    <w:p w14:paraId="5FE2CFE5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Oświadczamy, że jesteśmy związani niniejszą ofertą do upływu terminu wskazane w SWZ.</w:t>
      </w:r>
    </w:p>
    <w:p w14:paraId="1B4E79E8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Oświadczamy, że zapoznaliśmy się z postanowieniami umowy, określonymi w  Specyfikacji  Warunków Zamówienia i zobowiązujemy się, w przypadku wyboru naszej oferty, </w:t>
      </w:r>
      <w:r w:rsidRPr="00BB486B">
        <w:rPr>
          <w:sz w:val="22"/>
          <w:szCs w:val="22"/>
        </w:rPr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2CA77A78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12287C" w14:textId="77777777" w:rsidR="00164DC0" w:rsidRPr="00BB486B" w:rsidRDefault="00164DC0" w:rsidP="00164DC0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A7DD30" w14:textId="77777777" w:rsidR="00164DC0" w:rsidRPr="00BB486B" w:rsidRDefault="00164DC0" w:rsidP="00164DC0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DD4080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4DC0" w:rsidRPr="00BB486B" w14:paraId="7EF41F6E" w14:textId="77777777" w:rsidTr="000548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01B9B" w14:textId="77777777" w:rsidR="00164DC0" w:rsidRPr="00BB486B" w:rsidRDefault="00164DC0" w:rsidP="000548E6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FF07D" w14:textId="77777777" w:rsidR="00164DC0" w:rsidRPr="00BB486B" w:rsidRDefault="00164DC0" w:rsidP="000548E6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 xml:space="preserve">Opis części zamówienia, którą wykonawca </w:t>
            </w:r>
          </w:p>
          <w:p w14:paraId="2529A375" w14:textId="77777777" w:rsidR="00164DC0" w:rsidRPr="00BB486B" w:rsidRDefault="00164DC0" w:rsidP="000548E6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0943F" w14:textId="77777777" w:rsidR="00164DC0" w:rsidRPr="00BB486B" w:rsidRDefault="00164DC0" w:rsidP="000548E6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Nazwa podwykonawcy</w:t>
            </w:r>
            <w:r w:rsidRPr="00BB486B">
              <w:rPr>
                <w:sz w:val="22"/>
                <w:szCs w:val="22"/>
              </w:rPr>
              <w:br/>
              <w:t>(o ile jest znana)</w:t>
            </w:r>
          </w:p>
        </w:tc>
      </w:tr>
      <w:tr w:rsidR="00164DC0" w:rsidRPr="00BB486B" w14:paraId="50260F99" w14:textId="77777777" w:rsidTr="000548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6CA66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AC9B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9265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</w:tr>
      <w:tr w:rsidR="00164DC0" w:rsidRPr="00BB486B" w14:paraId="53062774" w14:textId="77777777" w:rsidTr="000548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316E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2226C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F84CA" w14:textId="77777777" w:rsidR="00164DC0" w:rsidRPr="00BB486B" w:rsidRDefault="00164DC0" w:rsidP="000548E6">
            <w:pPr>
              <w:rPr>
                <w:sz w:val="22"/>
                <w:szCs w:val="22"/>
              </w:rPr>
            </w:pPr>
          </w:p>
        </w:tc>
      </w:tr>
    </w:tbl>
    <w:p w14:paraId="2E24608A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Upoważnionymi do reprezentowania naszej firmy są następujące osoby:</w:t>
      </w:r>
    </w:p>
    <w:p w14:paraId="449847FA" w14:textId="77777777" w:rsidR="00164DC0" w:rsidRPr="00BB486B" w:rsidRDefault="00164DC0" w:rsidP="00164DC0">
      <w:pPr>
        <w:rPr>
          <w:b/>
          <w:bCs/>
          <w:sz w:val="22"/>
          <w:szCs w:val="22"/>
        </w:rPr>
      </w:pPr>
      <w:r w:rsidRPr="00BB486B">
        <w:rPr>
          <w:b/>
          <w:bCs/>
          <w:sz w:val="22"/>
          <w:szCs w:val="22"/>
        </w:rPr>
        <w:tab/>
        <w:t>Imię i Nazwisko</w:t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  <w:t>Wzór podpisu</w:t>
      </w:r>
    </w:p>
    <w:p w14:paraId="210E245A" w14:textId="77777777" w:rsidR="00164DC0" w:rsidRPr="00BB486B" w:rsidRDefault="00164DC0" w:rsidP="00164DC0">
      <w:pPr>
        <w:rPr>
          <w:sz w:val="22"/>
          <w:szCs w:val="22"/>
        </w:rPr>
      </w:pPr>
    </w:p>
    <w:p w14:paraId="36956511" w14:textId="77777777" w:rsidR="00164DC0" w:rsidRPr="00BB486B" w:rsidRDefault="00164DC0" w:rsidP="00164DC0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1C5304E2" w14:textId="77777777" w:rsidR="00164DC0" w:rsidRPr="00BB486B" w:rsidRDefault="00164DC0" w:rsidP="00164DC0">
      <w:pPr>
        <w:rPr>
          <w:sz w:val="22"/>
          <w:szCs w:val="22"/>
        </w:rPr>
      </w:pPr>
    </w:p>
    <w:p w14:paraId="37EF256C" w14:textId="77777777" w:rsidR="00164DC0" w:rsidRPr="00BB486B" w:rsidRDefault="00164DC0" w:rsidP="00164DC0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6C7B7979" w14:textId="77777777" w:rsidR="00164DC0" w:rsidRPr="00BB486B" w:rsidRDefault="00164DC0" w:rsidP="00164DC0">
      <w:pPr>
        <w:rPr>
          <w:sz w:val="22"/>
          <w:szCs w:val="22"/>
        </w:rPr>
      </w:pPr>
    </w:p>
    <w:p w14:paraId="57EFFD9C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upoważnienie dla powyżej wskazanych osób wynika z następującego (</w:t>
      </w:r>
      <w:proofErr w:type="spellStart"/>
      <w:r w:rsidRPr="00BB486B">
        <w:rPr>
          <w:sz w:val="22"/>
          <w:szCs w:val="22"/>
        </w:rPr>
        <w:t>ych</w:t>
      </w:r>
      <w:proofErr w:type="spellEnd"/>
      <w:r w:rsidRPr="00BB486B">
        <w:rPr>
          <w:sz w:val="22"/>
          <w:szCs w:val="22"/>
        </w:rPr>
        <w:t>) dokumentu(ów)</w:t>
      </w:r>
    </w:p>
    <w:p w14:paraId="2CE11DD1" w14:textId="77777777" w:rsidR="00164DC0" w:rsidRPr="00BB486B" w:rsidRDefault="00164DC0" w:rsidP="00164DC0">
      <w:p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341B417" w14:textId="77777777" w:rsidR="00164DC0" w:rsidRPr="00BB486B" w:rsidRDefault="00164DC0" w:rsidP="00164DC0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załącznikami do niniejszej oferty są:</w:t>
      </w:r>
    </w:p>
    <w:p w14:paraId="1AA6B60B" w14:textId="77777777" w:rsidR="00164DC0" w:rsidRPr="00BB486B" w:rsidRDefault="00164DC0" w:rsidP="00164DC0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08A275C1" w14:textId="77777777" w:rsidR="00164DC0" w:rsidRPr="00BB486B" w:rsidRDefault="00164DC0" w:rsidP="00164DC0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……………………………………………..……………………………………………</w:t>
      </w:r>
    </w:p>
    <w:p w14:paraId="5B8C119A" w14:textId="77777777" w:rsidR="00164DC0" w:rsidRPr="00BB486B" w:rsidRDefault="00164DC0" w:rsidP="00164DC0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78C2C65" w14:textId="77777777" w:rsidR="00164DC0" w:rsidRPr="00BB486B" w:rsidRDefault="00164DC0" w:rsidP="00164DC0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478FE44D" w14:textId="77777777" w:rsidR="00164DC0" w:rsidRPr="0016711B" w:rsidRDefault="00164DC0" w:rsidP="00164DC0">
      <w:pPr>
        <w:jc w:val="center"/>
        <w:rPr>
          <w:bCs/>
          <w:i/>
          <w:iCs/>
          <w:color w:val="EE0000"/>
        </w:rPr>
      </w:pPr>
      <w:r w:rsidRPr="0016711B">
        <w:rPr>
          <w:bCs/>
          <w:i/>
          <w:iCs/>
          <w:color w:val="EE0000"/>
        </w:rPr>
        <w:t>Dokument należy sporządzić w postaci elektronicznej i podpisać kwalifikowanym</w:t>
      </w:r>
    </w:p>
    <w:p w14:paraId="76362DFE" w14:textId="77777777" w:rsidR="00164DC0" w:rsidRPr="0016711B" w:rsidRDefault="00164DC0" w:rsidP="00164DC0">
      <w:pPr>
        <w:jc w:val="center"/>
        <w:rPr>
          <w:color w:val="EE0000"/>
        </w:rPr>
      </w:pPr>
      <w:r w:rsidRPr="0016711B">
        <w:rPr>
          <w:bCs/>
          <w:i/>
          <w:iCs/>
          <w:color w:val="EE0000"/>
        </w:rPr>
        <w:t>podpisem elektronicznym lub podpisem zaufanym lub podpisem osobistym.</w:t>
      </w:r>
    </w:p>
    <w:p w14:paraId="178F692E" w14:textId="77777777" w:rsidR="00164DC0" w:rsidRPr="0016711B" w:rsidRDefault="00164DC0" w:rsidP="00164DC0"/>
    <w:p w14:paraId="73C2BF95" w14:textId="77777777" w:rsidR="00164DC0" w:rsidRPr="00F5126D" w:rsidRDefault="00164DC0" w:rsidP="00164DC0"/>
    <w:p w14:paraId="113CA7F9" w14:textId="77777777" w:rsidR="00164DC0" w:rsidRPr="001A7BE3" w:rsidRDefault="00164DC0" w:rsidP="00164DC0"/>
    <w:p w14:paraId="5F04C436" w14:textId="77777777" w:rsidR="00164DC0" w:rsidRPr="003F02E6" w:rsidRDefault="00164DC0" w:rsidP="00164DC0"/>
    <w:p w14:paraId="5CAFD4B8" w14:textId="77777777" w:rsidR="00FE545C" w:rsidRPr="00164DC0" w:rsidRDefault="00FE545C" w:rsidP="00164DC0"/>
    <w:sectPr w:rsidR="00FE545C" w:rsidRPr="00164D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77396" w14:textId="77777777" w:rsidR="001E6B81" w:rsidRDefault="001E6B81">
      <w:r>
        <w:separator/>
      </w:r>
    </w:p>
  </w:endnote>
  <w:endnote w:type="continuationSeparator" w:id="0">
    <w:p w14:paraId="7FD0FC11" w14:textId="77777777" w:rsidR="001E6B81" w:rsidRDefault="001E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594CD" w14:textId="77777777" w:rsidR="001B25A4" w:rsidRDefault="001B2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31D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D3FA" w14:textId="77777777" w:rsidR="001B25A4" w:rsidRDefault="001B2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50DDD" w14:textId="77777777" w:rsidR="001E6B81" w:rsidRDefault="001E6B81">
      <w:r>
        <w:separator/>
      </w:r>
    </w:p>
  </w:footnote>
  <w:footnote w:type="continuationSeparator" w:id="0">
    <w:p w14:paraId="490B119D" w14:textId="77777777" w:rsidR="001E6B81" w:rsidRDefault="001E6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8D96A" w14:textId="77777777" w:rsidR="001B25A4" w:rsidRDefault="001B2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7F36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9CD4" w14:textId="77777777" w:rsidR="001B25A4" w:rsidRDefault="001B2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91145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846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7841729">
    <w:abstractNumId w:val="0"/>
  </w:num>
  <w:num w:numId="4" w16cid:durableId="244650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83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4DC0"/>
    <w:rsid w:val="001801DD"/>
    <w:rsid w:val="00191830"/>
    <w:rsid w:val="001B25A4"/>
    <w:rsid w:val="001D4612"/>
    <w:rsid w:val="001E6B81"/>
    <w:rsid w:val="00207E98"/>
    <w:rsid w:val="002723B0"/>
    <w:rsid w:val="00315A4A"/>
    <w:rsid w:val="004B7300"/>
    <w:rsid w:val="004C6753"/>
    <w:rsid w:val="005227C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0E8B"/>
    <w:rsid w:val="00A0022B"/>
    <w:rsid w:val="00A346FE"/>
    <w:rsid w:val="00A47B4D"/>
    <w:rsid w:val="00A83018"/>
    <w:rsid w:val="00AB4501"/>
    <w:rsid w:val="00B774DC"/>
    <w:rsid w:val="00C46E45"/>
    <w:rsid w:val="00C969A6"/>
    <w:rsid w:val="00CA7D36"/>
    <w:rsid w:val="00D24208"/>
    <w:rsid w:val="00D60C38"/>
    <w:rsid w:val="00D63C59"/>
    <w:rsid w:val="00D66893"/>
    <w:rsid w:val="00D90ACB"/>
    <w:rsid w:val="00DC1500"/>
    <w:rsid w:val="00E44371"/>
    <w:rsid w:val="00E4767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7D641F"/>
  <w15:chartTrackingRefBased/>
  <w15:docId w15:val="{E79FC262-0DE0-441F-8C16-3EE86B2AD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4DC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2026-09-01T11:16:00Z</cp:lastPrinted>
  <dcterms:created xsi:type="dcterms:W3CDTF">2026-09-01T11:16:00Z</dcterms:created>
  <dcterms:modified xsi:type="dcterms:W3CDTF">2026-09-01T11:16:00Z</dcterms:modified>
</cp:coreProperties>
</file>