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73167" w14:textId="29B949A8" w:rsidR="00D665F5" w:rsidRDefault="009C4BCA" w:rsidP="00D665F5">
      <w:pPr>
        <w:spacing w:after="240"/>
        <w:jc w:val="right"/>
        <w:rPr>
          <w:sz w:val="22"/>
          <w:szCs w:val="22"/>
        </w:rPr>
      </w:pPr>
      <w:r w:rsidRPr="009C4B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4BCA">
        <w:rPr>
          <w:sz w:val="22"/>
          <w:szCs w:val="22"/>
        </w:rPr>
        <w:t>2026-09-04</w:t>
      </w:r>
    </w:p>
    <w:p w14:paraId="311F04C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A3CDB6" w14:textId="77777777" w:rsidR="009C4BCA" w:rsidRPr="009C4BCA" w:rsidRDefault="009C4BCA" w:rsidP="00577BC6">
      <w:pPr>
        <w:spacing w:after="40"/>
        <w:rPr>
          <w:b/>
          <w:bCs/>
          <w:sz w:val="22"/>
          <w:szCs w:val="22"/>
        </w:rPr>
      </w:pPr>
      <w:r w:rsidRPr="009C4BCA">
        <w:rPr>
          <w:b/>
          <w:bCs/>
          <w:sz w:val="22"/>
          <w:szCs w:val="22"/>
        </w:rPr>
        <w:t>Akademia Górniczo - Hutnicza</w:t>
      </w:r>
    </w:p>
    <w:p w14:paraId="52C96FF0" w14:textId="77777777" w:rsidR="009C4BCA" w:rsidRPr="009C4BCA" w:rsidRDefault="009C4BCA" w:rsidP="00577BC6">
      <w:pPr>
        <w:spacing w:after="40"/>
        <w:rPr>
          <w:b/>
          <w:bCs/>
          <w:sz w:val="22"/>
          <w:szCs w:val="22"/>
        </w:rPr>
      </w:pPr>
      <w:r w:rsidRPr="009C4BCA">
        <w:rPr>
          <w:b/>
          <w:bCs/>
          <w:sz w:val="22"/>
          <w:szCs w:val="22"/>
        </w:rPr>
        <w:t>im. Stanisława Staszica w Krakowie</w:t>
      </w:r>
    </w:p>
    <w:p w14:paraId="0E07F1C9" w14:textId="14D82BE6" w:rsidR="00D665F5" w:rsidRPr="00D91931" w:rsidRDefault="009C4BCA" w:rsidP="00577BC6">
      <w:pPr>
        <w:spacing w:after="40"/>
        <w:rPr>
          <w:b/>
          <w:bCs/>
          <w:sz w:val="22"/>
          <w:szCs w:val="22"/>
        </w:rPr>
      </w:pPr>
      <w:r w:rsidRPr="009C4BCA">
        <w:rPr>
          <w:b/>
          <w:bCs/>
          <w:sz w:val="22"/>
          <w:szCs w:val="22"/>
        </w:rPr>
        <w:t>Dział Zamówień Publicznych</w:t>
      </w:r>
    </w:p>
    <w:p w14:paraId="61D3602B" w14:textId="599DE4A9" w:rsidR="00D665F5" w:rsidRPr="00BD5546" w:rsidRDefault="009C4BCA" w:rsidP="00D665F5">
      <w:pPr>
        <w:rPr>
          <w:sz w:val="22"/>
          <w:szCs w:val="22"/>
        </w:rPr>
      </w:pPr>
      <w:r w:rsidRPr="009C4B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4BCA">
        <w:rPr>
          <w:sz w:val="22"/>
          <w:szCs w:val="22"/>
        </w:rPr>
        <w:t>30</w:t>
      </w:r>
    </w:p>
    <w:p w14:paraId="051D3BA6" w14:textId="0A0C4238" w:rsidR="00D665F5" w:rsidRPr="00BD5546" w:rsidRDefault="009C4BCA" w:rsidP="00D665F5">
      <w:pPr>
        <w:rPr>
          <w:sz w:val="22"/>
          <w:szCs w:val="22"/>
        </w:rPr>
      </w:pPr>
      <w:r w:rsidRPr="009C4B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4BCA">
        <w:rPr>
          <w:sz w:val="22"/>
          <w:szCs w:val="22"/>
        </w:rPr>
        <w:t>Kraków</w:t>
      </w:r>
    </w:p>
    <w:p w14:paraId="4D86039B" w14:textId="4148FA9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4BCA" w:rsidRPr="009C4BCA">
        <w:rPr>
          <w:b/>
          <w:sz w:val="22"/>
          <w:szCs w:val="22"/>
        </w:rPr>
        <w:t>KC-DE-zp.25.378.2026</w:t>
      </w:r>
      <w:r w:rsidR="00A80738">
        <w:rPr>
          <w:sz w:val="24"/>
        </w:rPr>
        <w:tab/>
        <w:t xml:space="preserve"> </w:t>
      </w:r>
    </w:p>
    <w:p w14:paraId="294522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58F0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6FB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C44D0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CC482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F80F7A" w14:textId="3FC05B0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4BCA" w:rsidRPr="009C4BC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6768DF8" w14:textId="587FDF06" w:rsidR="00A80738" w:rsidRPr="00577BC6" w:rsidRDefault="009C4B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4BCA">
        <w:rPr>
          <w:b/>
          <w:sz w:val="22"/>
          <w:szCs w:val="22"/>
        </w:rPr>
        <w:t>Dostawa zestawu komputerowego dla Centrum Rekrutacji - KC-DE-zp.25.378.2026</w:t>
      </w:r>
    </w:p>
    <w:p w14:paraId="7D3123F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3E398F" w14:textId="18B85AE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4BCA" w:rsidRPr="009C4BCA">
        <w:rPr>
          <w:sz w:val="22"/>
          <w:szCs w:val="22"/>
        </w:rPr>
        <w:t>04/09/2026</w:t>
      </w:r>
      <w:r w:rsidR="00FF4AB1" w:rsidRPr="00577BC6">
        <w:rPr>
          <w:sz w:val="22"/>
          <w:szCs w:val="22"/>
        </w:rPr>
        <w:t xml:space="preserve"> o godz. </w:t>
      </w:r>
      <w:r w:rsidR="009C4BCA" w:rsidRPr="009C4BC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6A2A9F" w14:textId="77777777" w:rsidTr="003F57CD">
        <w:tc>
          <w:tcPr>
            <w:tcW w:w="993" w:type="dxa"/>
            <w:vAlign w:val="center"/>
          </w:tcPr>
          <w:p w14:paraId="2B331A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279B0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1797A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4BCA" w:rsidRPr="00493F8C" w14:paraId="77561F86" w14:textId="77777777" w:rsidTr="0042288B">
        <w:tc>
          <w:tcPr>
            <w:tcW w:w="993" w:type="dxa"/>
            <w:vAlign w:val="center"/>
          </w:tcPr>
          <w:p w14:paraId="0200C5DB" w14:textId="4708724B" w:rsidR="009C4BCA" w:rsidRPr="00490DC0" w:rsidRDefault="009C4BCA" w:rsidP="0042288B">
            <w:pPr>
              <w:spacing w:before="120" w:after="120"/>
              <w:jc w:val="center"/>
            </w:pPr>
            <w:r w:rsidRPr="009C4BCA">
              <w:t>1</w:t>
            </w:r>
          </w:p>
        </w:tc>
        <w:tc>
          <w:tcPr>
            <w:tcW w:w="5244" w:type="dxa"/>
          </w:tcPr>
          <w:p w14:paraId="72B3015A" w14:textId="18C07B3E" w:rsidR="009C4BCA" w:rsidRPr="00490DC0" w:rsidRDefault="009C4BCA" w:rsidP="0042288B">
            <w:pPr>
              <w:spacing w:before="40"/>
            </w:pPr>
            <w:r w:rsidRPr="009C4BCA">
              <w:t>PROGRESS Systemy Komputerowe Sp. z o.o.</w:t>
            </w:r>
          </w:p>
          <w:p w14:paraId="5847CCA3" w14:textId="2A1620A3" w:rsidR="009C4BCA" w:rsidRPr="00490DC0" w:rsidRDefault="009C4BCA" w:rsidP="0042288B">
            <w:r w:rsidRPr="009C4BCA">
              <w:t>Al. Mickiewicza</w:t>
            </w:r>
            <w:r w:rsidRPr="00490DC0">
              <w:t xml:space="preserve"> </w:t>
            </w:r>
            <w:r w:rsidRPr="009C4BCA">
              <w:t>27</w:t>
            </w:r>
            <w:r w:rsidRPr="00490DC0">
              <w:t xml:space="preserve"> </w:t>
            </w:r>
          </w:p>
          <w:p w14:paraId="55826C32" w14:textId="4B5883F1" w:rsidR="009C4BCA" w:rsidRPr="00490DC0" w:rsidRDefault="009C4BCA" w:rsidP="0042288B">
            <w:pPr>
              <w:spacing w:after="40"/>
              <w:jc w:val="both"/>
            </w:pPr>
            <w:r w:rsidRPr="009C4BCA">
              <w:t>31-120</w:t>
            </w:r>
            <w:r w:rsidRPr="00490DC0">
              <w:t xml:space="preserve"> </w:t>
            </w:r>
            <w:r w:rsidRPr="009C4BCA">
              <w:t>Kraków</w:t>
            </w:r>
          </w:p>
        </w:tc>
        <w:tc>
          <w:tcPr>
            <w:tcW w:w="2835" w:type="dxa"/>
            <w:vAlign w:val="center"/>
          </w:tcPr>
          <w:p w14:paraId="077D91FC" w14:textId="00B6ADA1" w:rsidR="009C4BCA" w:rsidRPr="00490DC0" w:rsidRDefault="009C4BCA" w:rsidP="0042288B">
            <w:pPr>
              <w:spacing w:before="120" w:after="120"/>
              <w:jc w:val="both"/>
            </w:pPr>
            <w:r w:rsidRPr="009C4BCA">
              <w:t>29 446.20 zł</w:t>
            </w:r>
          </w:p>
        </w:tc>
      </w:tr>
    </w:tbl>
    <w:p w14:paraId="10A2531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2F772" w14:textId="77777777" w:rsidR="00F741D6" w:rsidRDefault="00F741D6">
      <w:r>
        <w:separator/>
      </w:r>
    </w:p>
  </w:endnote>
  <w:endnote w:type="continuationSeparator" w:id="0">
    <w:p w14:paraId="79FC8C5E" w14:textId="77777777" w:rsidR="00F741D6" w:rsidRDefault="00F74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5FD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9EE4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A7C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77AC3C">
        <v:line id="_x0000_s1025" style="position:absolute;left:0;text-align:left;z-index:251657728" from="-3.85pt,8.7pt" to="455.15pt,8.7pt"/>
      </w:pict>
    </w:r>
  </w:p>
  <w:p w14:paraId="22BE5E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119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9B32AA" w14:textId="77777777" w:rsidR="009F189D" w:rsidRDefault="009F189D">
    <w:pPr>
      <w:pStyle w:val="Stopka"/>
      <w:tabs>
        <w:tab w:val="clear" w:pos="4536"/>
      </w:tabs>
      <w:jc w:val="center"/>
    </w:pPr>
  </w:p>
  <w:p w14:paraId="40F379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02BC3" w14:textId="77777777" w:rsidR="00F741D6" w:rsidRDefault="00F741D6">
      <w:r>
        <w:separator/>
      </w:r>
    </w:p>
  </w:footnote>
  <w:footnote w:type="continuationSeparator" w:id="0">
    <w:p w14:paraId="421D0FAF" w14:textId="77777777" w:rsidR="00F741D6" w:rsidRDefault="00F74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3F7D2" w14:textId="77777777" w:rsidR="009C4BCA" w:rsidRDefault="009C4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9790" w14:textId="77777777" w:rsidR="009C4BCA" w:rsidRDefault="009C4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41B11" w14:textId="77777777" w:rsidR="009C4BCA" w:rsidRDefault="009C4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F8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C4BCA"/>
    <w:rsid w:val="009D19BD"/>
    <w:rsid w:val="009D5F8B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741D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BDF544"/>
  <w15:chartTrackingRefBased/>
  <w15:docId w15:val="{7EBF7E68-743D-4F83-8246-5A51B6CC5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2026-09-04T10:20:00Z</dcterms:created>
  <dcterms:modified xsi:type="dcterms:W3CDTF">2026-09-04T10:20:00Z</dcterms:modified>
</cp:coreProperties>
</file>