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2E57F" w14:textId="1350D0D3" w:rsidR="00D665F5" w:rsidRDefault="00F0717A" w:rsidP="00D665F5">
      <w:pPr>
        <w:spacing w:after="240"/>
        <w:jc w:val="right"/>
        <w:rPr>
          <w:sz w:val="22"/>
          <w:szCs w:val="22"/>
        </w:rPr>
      </w:pPr>
      <w:r w:rsidRPr="00F071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0717A">
        <w:rPr>
          <w:sz w:val="22"/>
          <w:szCs w:val="22"/>
        </w:rPr>
        <w:t>2026-09-04</w:t>
      </w:r>
    </w:p>
    <w:p w14:paraId="48DB1C9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DF885B" w14:textId="77777777" w:rsidR="00F0717A" w:rsidRPr="00F0717A" w:rsidRDefault="00F0717A" w:rsidP="00577BC6">
      <w:pPr>
        <w:spacing w:after="40"/>
        <w:rPr>
          <w:b/>
          <w:bCs/>
          <w:sz w:val="22"/>
          <w:szCs w:val="22"/>
        </w:rPr>
      </w:pPr>
      <w:r w:rsidRPr="00F0717A">
        <w:rPr>
          <w:b/>
          <w:bCs/>
          <w:sz w:val="22"/>
          <w:szCs w:val="22"/>
        </w:rPr>
        <w:t>Akademia Górniczo - Hutnicza</w:t>
      </w:r>
    </w:p>
    <w:p w14:paraId="3EE416F6" w14:textId="77777777" w:rsidR="00F0717A" w:rsidRPr="00F0717A" w:rsidRDefault="00F0717A" w:rsidP="00577BC6">
      <w:pPr>
        <w:spacing w:after="40"/>
        <w:rPr>
          <w:b/>
          <w:bCs/>
          <w:sz w:val="22"/>
          <w:szCs w:val="22"/>
        </w:rPr>
      </w:pPr>
      <w:r w:rsidRPr="00F0717A">
        <w:rPr>
          <w:b/>
          <w:bCs/>
          <w:sz w:val="22"/>
          <w:szCs w:val="22"/>
        </w:rPr>
        <w:t>im. Stanisława Staszica w Krakowie</w:t>
      </w:r>
    </w:p>
    <w:p w14:paraId="18E3C204" w14:textId="4F51C338" w:rsidR="00D665F5" w:rsidRPr="00D91931" w:rsidRDefault="00F0717A" w:rsidP="00577BC6">
      <w:pPr>
        <w:spacing w:after="40"/>
        <w:rPr>
          <w:b/>
          <w:bCs/>
          <w:sz w:val="22"/>
          <w:szCs w:val="22"/>
        </w:rPr>
      </w:pPr>
      <w:r w:rsidRPr="00F0717A">
        <w:rPr>
          <w:b/>
          <w:bCs/>
          <w:sz w:val="22"/>
          <w:szCs w:val="22"/>
        </w:rPr>
        <w:t>Dział Zamówień Publicznych</w:t>
      </w:r>
    </w:p>
    <w:p w14:paraId="7496D709" w14:textId="4ECC82BA" w:rsidR="00D665F5" w:rsidRPr="00BD5546" w:rsidRDefault="00F0717A" w:rsidP="00D665F5">
      <w:pPr>
        <w:rPr>
          <w:sz w:val="22"/>
          <w:szCs w:val="22"/>
        </w:rPr>
      </w:pPr>
      <w:r w:rsidRPr="00F071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0717A">
        <w:rPr>
          <w:sz w:val="22"/>
          <w:szCs w:val="22"/>
        </w:rPr>
        <w:t>30</w:t>
      </w:r>
    </w:p>
    <w:p w14:paraId="59C46E54" w14:textId="29725332" w:rsidR="00D665F5" w:rsidRPr="00BD5546" w:rsidRDefault="00F0717A" w:rsidP="00D665F5">
      <w:pPr>
        <w:rPr>
          <w:sz w:val="22"/>
          <w:szCs w:val="22"/>
        </w:rPr>
      </w:pPr>
      <w:r w:rsidRPr="00F071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0717A">
        <w:rPr>
          <w:sz w:val="22"/>
          <w:szCs w:val="22"/>
        </w:rPr>
        <w:t>Kraków</w:t>
      </w:r>
    </w:p>
    <w:p w14:paraId="5FC9624F" w14:textId="5449298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717A" w:rsidRPr="00F0717A">
        <w:rPr>
          <w:b/>
          <w:sz w:val="22"/>
          <w:szCs w:val="22"/>
        </w:rPr>
        <w:t>KC-DE-zp.25.409.2026</w:t>
      </w:r>
      <w:r w:rsidR="00A80738">
        <w:rPr>
          <w:sz w:val="24"/>
        </w:rPr>
        <w:tab/>
        <w:t xml:space="preserve"> </w:t>
      </w:r>
    </w:p>
    <w:p w14:paraId="4BCD4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1C3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FB68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E20E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426E6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914EBC" w14:textId="535CFF6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717A" w:rsidRPr="00F0717A">
        <w:rPr>
          <w:sz w:val="22"/>
          <w:szCs w:val="22"/>
        </w:rPr>
        <w:t xml:space="preserve">Tryb podstawowy bez negocjacji - art. 275 pkt. 1 ustawy </w:t>
      </w:r>
      <w:proofErr w:type="spellStart"/>
      <w:r w:rsidR="00F0717A" w:rsidRPr="00F0717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8677C9" w14:textId="1B7E67EA" w:rsidR="00A80738" w:rsidRPr="00577BC6" w:rsidRDefault="00F071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717A">
        <w:rPr>
          <w:b/>
          <w:sz w:val="22"/>
          <w:szCs w:val="22"/>
        </w:rPr>
        <w:t>Dostawa zestawu drukarek 3D na potrzeby WMN</w:t>
      </w:r>
    </w:p>
    <w:p w14:paraId="02AE2CA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F45D02" w14:textId="199C7AE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717A" w:rsidRPr="00F0717A">
        <w:rPr>
          <w:sz w:val="22"/>
          <w:szCs w:val="22"/>
        </w:rPr>
        <w:t>04/09/2026</w:t>
      </w:r>
      <w:r w:rsidR="00FF4AB1" w:rsidRPr="00577BC6">
        <w:rPr>
          <w:sz w:val="22"/>
          <w:szCs w:val="22"/>
        </w:rPr>
        <w:t xml:space="preserve"> o godz. </w:t>
      </w:r>
      <w:r w:rsidR="00F0717A" w:rsidRPr="00F0717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A576D17" w14:textId="77777777" w:rsidTr="003F57CD">
        <w:tc>
          <w:tcPr>
            <w:tcW w:w="993" w:type="dxa"/>
            <w:vAlign w:val="center"/>
          </w:tcPr>
          <w:p w14:paraId="2FA0FB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DCE22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80BDE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0717A" w:rsidRPr="00493F8C" w14:paraId="6E45EAF4" w14:textId="77777777" w:rsidTr="00754F8B">
        <w:tc>
          <w:tcPr>
            <w:tcW w:w="993" w:type="dxa"/>
            <w:vAlign w:val="center"/>
          </w:tcPr>
          <w:p w14:paraId="1B71A610" w14:textId="1BC2ED6E" w:rsidR="00F0717A" w:rsidRPr="00490DC0" w:rsidRDefault="00F0717A" w:rsidP="00754F8B">
            <w:pPr>
              <w:spacing w:before="120" w:after="120"/>
              <w:jc w:val="center"/>
            </w:pPr>
            <w:r w:rsidRPr="00F0717A">
              <w:t>1</w:t>
            </w:r>
          </w:p>
        </w:tc>
        <w:tc>
          <w:tcPr>
            <w:tcW w:w="5244" w:type="dxa"/>
          </w:tcPr>
          <w:p w14:paraId="71FC6AF5" w14:textId="55CA336A" w:rsidR="00F0717A" w:rsidRPr="00490DC0" w:rsidRDefault="00F0717A" w:rsidP="00754F8B">
            <w:pPr>
              <w:spacing w:before="40"/>
            </w:pPr>
            <w:r w:rsidRPr="00F0717A">
              <w:t>Newo Systems Sp. z o.o.</w:t>
            </w:r>
          </w:p>
          <w:p w14:paraId="7BA02D37" w14:textId="74F123BA" w:rsidR="00F0717A" w:rsidRPr="00490DC0" w:rsidRDefault="00F0717A" w:rsidP="00754F8B">
            <w:r w:rsidRPr="00F0717A">
              <w:t>Płaska</w:t>
            </w:r>
            <w:r w:rsidRPr="00490DC0">
              <w:t xml:space="preserve"> </w:t>
            </w:r>
            <w:r w:rsidRPr="00F0717A">
              <w:t>25 B</w:t>
            </w:r>
            <w:r w:rsidRPr="00490DC0">
              <w:t xml:space="preserve"> </w:t>
            </w:r>
          </w:p>
          <w:p w14:paraId="4AF38CB1" w14:textId="3980DE08" w:rsidR="00F0717A" w:rsidRPr="00490DC0" w:rsidRDefault="00F0717A" w:rsidP="00754F8B">
            <w:pPr>
              <w:spacing w:after="40"/>
              <w:jc w:val="both"/>
            </w:pPr>
            <w:r w:rsidRPr="00F0717A">
              <w:t>87-100</w:t>
            </w:r>
            <w:r w:rsidRPr="00490DC0">
              <w:t xml:space="preserve"> </w:t>
            </w:r>
            <w:r w:rsidRPr="00F0717A">
              <w:t>Toruń</w:t>
            </w:r>
          </w:p>
        </w:tc>
        <w:tc>
          <w:tcPr>
            <w:tcW w:w="2835" w:type="dxa"/>
            <w:vAlign w:val="center"/>
          </w:tcPr>
          <w:p w14:paraId="7C6949EC" w14:textId="7059C3FB" w:rsidR="00F0717A" w:rsidRPr="00490DC0" w:rsidRDefault="00F0717A" w:rsidP="00754F8B">
            <w:pPr>
              <w:spacing w:before="120" w:after="120"/>
              <w:jc w:val="both"/>
            </w:pPr>
            <w:r w:rsidRPr="00F0717A">
              <w:t>20 231.04 zł</w:t>
            </w:r>
          </w:p>
        </w:tc>
      </w:tr>
      <w:tr w:rsidR="00F0717A" w:rsidRPr="00493F8C" w14:paraId="1335002A" w14:textId="77777777" w:rsidTr="00754F8B">
        <w:tc>
          <w:tcPr>
            <w:tcW w:w="993" w:type="dxa"/>
            <w:vAlign w:val="center"/>
          </w:tcPr>
          <w:p w14:paraId="3EC05D62" w14:textId="799995DE" w:rsidR="00F0717A" w:rsidRPr="00490DC0" w:rsidRDefault="00F0717A" w:rsidP="00754F8B">
            <w:pPr>
              <w:spacing w:before="120" w:after="120"/>
              <w:jc w:val="center"/>
            </w:pPr>
            <w:r w:rsidRPr="00F0717A">
              <w:t>2</w:t>
            </w:r>
          </w:p>
        </w:tc>
        <w:tc>
          <w:tcPr>
            <w:tcW w:w="5244" w:type="dxa"/>
          </w:tcPr>
          <w:p w14:paraId="74CB5356" w14:textId="62491B51" w:rsidR="00F0717A" w:rsidRPr="00490DC0" w:rsidRDefault="00F0717A" w:rsidP="00754F8B">
            <w:pPr>
              <w:spacing w:before="40"/>
            </w:pPr>
            <w:r w:rsidRPr="00F0717A">
              <w:t xml:space="preserve">FLEKSPORT Jacek </w:t>
            </w:r>
            <w:proofErr w:type="spellStart"/>
            <w:r w:rsidRPr="00F0717A">
              <w:t>Fleks</w:t>
            </w:r>
            <w:proofErr w:type="spellEnd"/>
          </w:p>
          <w:p w14:paraId="3749092C" w14:textId="7A23D1B8" w:rsidR="00F0717A" w:rsidRPr="00490DC0" w:rsidRDefault="00F0717A" w:rsidP="00754F8B">
            <w:r w:rsidRPr="00F0717A">
              <w:t>Piastowska</w:t>
            </w:r>
            <w:r w:rsidRPr="00490DC0">
              <w:t xml:space="preserve"> </w:t>
            </w:r>
            <w:r w:rsidRPr="00F0717A">
              <w:t>76B/2</w:t>
            </w:r>
            <w:r w:rsidRPr="00490DC0">
              <w:t xml:space="preserve"> </w:t>
            </w:r>
          </w:p>
          <w:p w14:paraId="07F1AB70" w14:textId="506F3E29" w:rsidR="00F0717A" w:rsidRPr="00490DC0" w:rsidRDefault="00F0717A" w:rsidP="00754F8B">
            <w:pPr>
              <w:spacing w:after="40"/>
              <w:jc w:val="both"/>
            </w:pPr>
            <w:r w:rsidRPr="00F0717A">
              <w:t>80-363</w:t>
            </w:r>
            <w:r w:rsidRPr="00490DC0">
              <w:t xml:space="preserve"> </w:t>
            </w:r>
            <w:r w:rsidRPr="00F0717A">
              <w:t>Gdańsk</w:t>
            </w:r>
          </w:p>
        </w:tc>
        <w:tc>
          <w:tcPr>
            <w:tcW w:w="2835" w:type="dxa"/>
            <w:vAlign w:val="center"/>
          </w:tcPr>
          <w:p w14:paraId="5D4AA1FB" w14:textId="4BB8DF4A" w:rsidR="00F0717A" w:rsidRPr="00490DC0" w:rsidRDefault="00F0717A" w:rsidP="00754F8B">
            <w:pPr>
              <w:spacing w:before="120" w:after="120"/>
              <w:jc w:val="both"/>
            </w:pPr>
            <w:r w:rsidRPr="00F0717A">
              <w:t>46 580.10 zł</w:t>
            </w:r>
          </w:p>
        </w:tc>
      </w:tr>
      <w:tr w:rsidR="00F0717A" w:rsidRPr="00493F8C" w14:paraId="361281C0" w14:textId="77777777" w:rsidTr="00754F8B">
        <w:tc>
          <w:tcPr>
            <w:tcW w:w="993" w:type="dxa"/>
            <w:vAlign w:val="center"/>
          </w:tcPr>
          <w:p w14:paraId="0E5AF5C0" w14:textId="00C37F82" w:rsidR="00F0717A" w:rsidRPr="00490DC0" w:rsidRDefault="00F0717A" w:rsidP="00754F8B">
            <w:pPr>
              <w:spacing w:before="120" w:after="120"/>
              <w:jc w:val="center"/>
            </w:pPr>
            <w:r w:rsidRPr="00F0717A">
              <w:t>3</w:t>
            </w:r>
          </w:p>
        </w:tc>
        <w:tc>
          <w:tcPr>
            <w:tcW w:w="5244" w:type="dxa"/>
          </w:tcPr>
          <w:p w14:paraId="52926E63" w14:textId="6E219EB7" w:rsidR="00F0717A" w:rsidRPr="004B7CBA" w:rsidRDefault="00F0717A" w:rsidP="00754F8B">
            <w:pPr>
              <w:spacing w:before="40"/>
              <w:rPr>
                <w:lang w:val="en-US"/>
              </w:rPr>
            </w:pPr>
            <w:r w:rsidRPr="004B7CBA">
              <w:rPr>
                <w:lang w:val="en-US"/>
              </w:rPr>
              <w:t>ATMSOLUTIONS SP.Z O.O. SP.K.</w:t>
            </w:r>
          </w:p>
          <w:p w14:paraId="56A1A92D" w14:textId="3786C51D" w:rsidR="00F0717A" w:rsidRPr="00490DC0" w:rsidRDefault="00F0717A" w:rsidP="00754F8B">
            <w:r w:rsidRPr="00F0717A">
              <w:t>KOLEJOWA</w:t>
            </w:r>
            <w:r w:rsidRPr="00490DC0">
              <w:t xml:space="preserve"> </w:t>
            </w:r>
            <w:r w:rsidRPr="00F0717A">
              <w:t>311</w:t>
            </w:r>
            <w:r w:rsidRPr="00490DC0">
              <w:t xml:space="preserve"> </w:t>
            </w:r>
          </w:p>
          <w:p w14:paraId="12E3FBB1" w14:textId="35D8804B" w:rsidR="00F0717A" w:rsidRPr="00490DC0" w:rsidRDefault="00F0717A" w:rsidP="00754F8B">
            <w:pPr>
              <w:spacing w:after="40"/>
              <w:jc w:val="both"/>
            </w:pPr>
            <w:r w:rsidRPr="00F0717A">
              <w:t>05-092</w:t>
            </w:r>
            <w:r w:rsidRPr="00490DC0">
              <w:t xml:space="preserve"> </w:t>
            </w:r>
            <w:r w:rsidRPr="00F0717A">
              <w:t>ŁOMIANKI</w:t>
            </w:r>
          </w:p>
        </w:tc>
        <w:tc>
          <w:tcPr>
            <w:tcW w:w="2835" w:type="dxa"/>
            <w:vAlign w:val="center"/>
          </w:tcPr>
          <w:p w14:paraId="4F3B6EB2" w14:textId="203900E3" w:rsidR="00F0717A" w:rsidRPr="00490DC0" w:rsidRDefault="00F0717A" w:rsidP="00754F8B">
            <w:pPr>
              <w:spacing w:before="120" w:after="120"/>
              <w:jc w:val="both"/>
            </w:pPr>
            <w:r w:rsidRPr="00F0717A">
              <w:t>498 150.00 zł</w:t>
            </w:r>
          </w:p>
        </w:tc>
      </w:tr>
      <w:tr w:rsidR="00F0717A" w:rsidRPr="00493F8C" w14:paraId="6C27491F" w14:textId="77777777" w:rsidTr="00754F8B">
        <w:tc>
          <w:tcPr>
            <w:tcW w:w="993" w:type="dxa"/>
            <w:vAlign w:val="center"/>
          </w:tcPr>
          <w:p w14:paraId="45E3C727" w14:textId="724FC290" w:rsidR="00F0717A" w:rsidRPr="00490DC0" w:rsidRDefault="00F0717A" w:rsidP="00754F8B">
            <w:pPr>
              <w:spacing w:before="120" w:after="120"/>
              <w:jc w:val="center"/>
            </w:pPr>
            <w:r w:rsidRPr="00F0717A">
              <w:t>4</w:t>
            </w:r>
          </w:p>
        </w:tc>
        <w:tc>
          <w:tcPr>
            <w:tcW w:w="5244" w:type="dxa"/>
          </w:tcPr>
          <w:p w14:paraId="4E5BEFF8" w14:textId="77EC6202" w:rsidR="00F0717A" w:rsidRPr="00490DC0" w:rsidRDefault="00F0717A" w:rsidP="00754F8B">
            <w:pPr>
              <w:spacing w:before="40"/>
            </w:pPr>
            <w:r w:rsidRPr="00F0717A">
              <w:t>X3D sp. z o.o.</w:t>
            </w:r>
          </w:p>
          <w:p w14:paraId="3811DDE7" w14:textId="7C7E5B62" w:rsidR="00F0717A" w:rsidRPr="00490DC0" w:rsidRDefault="004B7CBA" w:rsidP="00754F8B">
            <w:r>
              <w:t>Ceynowy 21</w:t>
            </w:r>
          </w:p>
          <w:p w14:paraId="207AB479" w14:textId="7F75E11C" w:rsidR="00F0717A" w:rsidRPr="00490DC0" w:rsidRDefault="00F0717A" w:rsidP="00754F8B">
            <w:pPr>
              <w:spacing w:after="40"/>
              <w:jc w:val="both"/>
            </w:pPr>
            <w:r w:rsidRPr="00F0717A">
              <w:t>77-100</w:t>
            </w:r>
            <w:r w:rsidRPr="00490DC0">
              <w:t xml:space="preserve"> </w:t>
            </w:r>
            <w:r w:rsidR="004B7CBA" w:rsidRPr="00F0717A">
              <w:t>Bytów</w:t>
            </w:r>
          </w:p>
        </w:tc>
        <w:tc>
          <w:tcPr>
            <w:tcW w:w="2835" w:type="dxa"/>
            <w:vAlign w:val="center"/>
          </w:tcPr>
          <w:p w14:paraId="1E6A395C" w14:textId="0DF515E4" w:rsidR="00F0717A" w:rsidRPr="00490DC0" w:rsidRDefault="00F0717A" w:rsidP="00754F8B">
            <w:pPr>
              <w:spacing w:before="120" w:after="120"/>
              <w:jc w:val="both"/>
            </w:pPr>
            <w:r w:rsidRPr="00F0717A">
              <w:t>48 204.93 zł</w:t>
            </w:r>
          </w:p>
        </w:tc>
      </w:tr>
      <w:tr w:rsidR="00F0717A" w:rsidRPr="00493F8C" w14:paraId="45BF53D6" w14:textId="77777777" w:rsidTr="00754F8B">
        <w:tc>
          <w:tcPr>
            <w:tcW w:w="993" w:type="dxa"/>
            <w:vAlign w:val="center"/>
          </w:tcPr>
          <w:p w14:paraId="0E557784" w14:textId="167F482C" w:rsidR="00F0717A" w:rsidRPr="00490DC0" w:rsidRDefault="00F0717A" w:rsidP="00754F8B">
            <w:pPr>
              <w:spacing w:before="120" w:after="120"/>
              <w:jc w:val="center"/>
            </w:pPr>
            <w:r w:rsidRPr="00F0717A">
              <w:t>5</w:t>
            </w:r>
          </w:p>
        </w:tc>
        <w:tc>
          <w:tcPr>
            <w:tcW w:w="5244" w:type="dxa"/>
          </w:tcPr>
          <w:p w14:paraId="7FD6B274" w14:textId="2C177C7A" w:rsidR="00F0717A" w:rsidRPr="00490DC0" w:rsidRDefault="00F0717A" w:rsidP="00754F8B">
            <w:pPr>
              <w:spacing w:before="40"/>
            </w:pPr>
            <w:r w:rsidRPr="00F0717A">
              <w:t>Hobbistycznie.pl Paweł Bolek</w:t>
            </w:r>
          </w:p>
          <w:p w14:paraId="6A89127C" w14:textId="0BCA8918" w:rsidR="00F0717A" w:rsidRPr="00490DC0" w:rsidRDefault="00F0717A" w:rsidP="00754F8B">
            <w:r w:rsidRPr="00F0717A">
              <w:t>Nowosądecka</w:t>
            </w:r>
            <w:r w:rsidRPr="00490DC0">
              <w:t xml:space="preserve"> </w:t>
            </w:r>
            <w:r w:rsidRPr="00F0717A">
              <w:t>18/1</w:t>
            </w:r>
            <w:r w:rsidRPr="00490DC0">
              <w:t xml:space="preserve"> </w:t>
            </w:r>
          </w:p>
          <w:p w14:paraId="2797131D" w14:textId="68629F79" w:rsidR="00F0717A" w:rsidRPr="00490DC0" w:rsidRDefault="00F0717A" w:rsidP="00754F8B">
            <w:pPr>
              <w:spacing w:after="40"/>
              <w:jc w:val="both"/>
            </w:pPr>
            <w:r w:rsidRPr="00F0717A">
              <w:t>35-505</w:t>
            </w:r>
            <w:r w:rsidRPr="00490DC0">
              <w:t xml:space="preserve"> </w:t>
            </w:r>
            <w:r w:rsidRPr="00F0717A">
              <w:t>Rzeszów</w:t>
            </w:r>
          </w:p>
        </w:tc>
        <w:tc>
          <w:tcPr>
            <w:tcW w:w="2835" w:type="dxa"/>
            <w:vAlign w:val="center"/>
          </w:tcPr>
          <w:p w14:paraId="69C500DF" w14:textId="78743C41" w:rsidR="00F0717A" w:rsidRPr="00490DC0" w:rsidRDefault="00F0717A" w:rsidP="00754F8B">
            <w:pPr>
              <w:spacing w:before="120" w:after="120"/>
              <w:jc w:val="both"/>
            </w:pPr>
            <w:r w:rsidRPr="00F0717A">
              <w:t>40 984.00 zł</w:t>
            </w:r>
          </w:p>
        </w:tc>
      </w:tr>
    </w:tbl>
    <w:p w14:paraId="6718F444" w14:textId="77777777" w:rsidR="00577BC6" w:rsidRDefault="00577BC6" w:rsidP="004B7CBA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548B9" w14:textId="77777777" w:rsidR="00365486" w:rsidRDefault="00365486">
      <w:r>
        <w:separator/>
      </w:r>
    </w:p>
  </w:endnote>
  <w:endnote w:type="continuationSeparator" w:id="0">
    <w:p w14:paraId="2992C810" w14:textId="77777777" w:rsidR="00365486" w:rsidRDefault="0036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DF1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C91F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37E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1A8ECA">
        <v:line id="_x0000_s1025" style="position:absolute;left:0;text-align:left;z-index:251657728" from="-3.85pt,8.7pt" to="455.15pt,8.7pt"/>
      </w:pict>
    </w:r>
  </w:p>
  <w:p w14:paraId="22D84C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2D2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3495A" w14:textId="77777777" w:rsidR="009F189D" w:rsidRDefault="009F189D">
    <w:pPr>
      <w:pStyle w:val="Stopka"/>
      <w:tabs>
        <w:tab w:val="clear" w:pos="4536"/>
      </w:tabs>
      <w:jc w:val="center"/>
    </w:pPr>
  </w:p>
  <w:p w14:paraId="17E1B8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37875" w14:textId="77777777" w:rsidR="00365486" w:rsidRDefault="00365486">
      <w:r>
        <w:separator/>
      </w:r>
    </w:p>
  </w:footnote>
  <w:footnote w:type="continuationSeparator" w:id="0">
    <w:p w14:paraId="74150DB0" w14:textId="77777777" w:rsidR="00365486" w:rsidRDefault="0036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29DF6" w14:textId="77777777" w:rsidR="00F0717A" w:rsidRDefault="00F07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FF4D" w14:textId="77777777" w:rsidR="00F0717A" w:rsidRDefault="00F07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2A63" w14:textId="77777777" w:rsidR="00F0717A" w:rsidRDefault="00F071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D3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65486"/>
    <w:rsid w:val="003B6B36"/>
    <w:rsid w:val="003D72FD"/>
    <w:rsid w:val="003F57CD"/>
    <w:rsid w:val="00423179"/>
    <w:rsid w:val="00433189"/>
    <w:rsid w:val="00490DC0"/>
    <w:rsid w:val="00493F8C"/>
    <w:rsid w:val="004B64B5"/>
    <w:rsid w:val="004B7CBA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2D34"/>
    <w:rsid w:val="00C236D3"/>
    <w:rsid w:val="00C659E2"/>
    <w:rsid w:val="00CB0802"/>
    <w:rsid w:val="00CE449F"/>
    <w:rsid w:val="00D20908"/>
    <w:rsid w:val="00D665F5"/>
    <w:rsid w:val="00D7128F"/>
    <w:rsid w:val="00EA3476"/>
    <w:rsid w:val="00F0717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DB07B"/>
  <w15:chartTrackingRefBased/>
  <w15:docId w15:val="{FB03242E-FAEF-4D71-B296-B7671B73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2026-09-04T10:14:00Z</cp:lastPrinted>
  <dcterms:created xsi:type="dcterms:W3CDTF">2026-09-04T10:14:00Z</dcterms:created>
  <dcterms:modified xsi:type="dcterms:W3CDTF">2026-09-04T10:14:00Z</dcterms:modified>
</cp:coreProperties>
</file>