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BC28B" w14:textId="64815EE3" w:rsidR="00E916F1" w:rsidRPr="00F27467" w:rsidRDefault="00E916F1" w:rsidP="00E916F1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 xml:space="preserve">Kraków, </w:t>
      </w:r>
      <w:r>
        <w:rPr>
          <w:rFonts w:ascii="Verdana" w:hAnsi="Verdana"/>
          <w:sz w:val="16"/>
          <w:szCs w:val="16"/>
        </w:rPr>
        <w:t>2026-09-04</w:t>
      </w:r>
    </w:p>
    <w:p w14:paraId="79531D3E" w14:textId="77777777" w:rsidR="00E916F1" w:rsidRDefault="00E916F1" w:rsidP="00E916F1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</w:p>
    <w:p w14:paraId="0495D00F" w14:textId="04881FD5" w:rsidR="00E916F1" w:rsidRPr="00F27467" w:rsidRDefault="00E916F1" w:rsidP="00E916F1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</w:t>
      </w:r>
      <w:r>
        <w:rPr>
          <w:rFonts w:ascii="Verdana" w:hAnsi="Verdana"/>
          <w:sz w:val="16"/>
          <w:szCs w:val="16"/>
        </w:rPr>
        <w:t>DE-zp.25.371.2026</w:t>
      </w:r>
      <w:r w:rsidRPr="00F27467">
        <w:rPr>
          <w:rFonts w:ascii="Verdana" w:hAnsi="Verdana"/>
          <w:sz w:val="16"/>
          <w:szCs w:val="16"/>
        </w:rPr>
        <w:tab/>
      </w:r>
    </w:p>
    <w:p w14:paraId="025B7EBC" w14:textId="77777777" w:rsidR="00E916F1" w:rsidRPr="00F27467" w:rsidRDefault="00E916F1" w:rsidP="00E916F1">
      <w:pPr>
        <w:ind w:left="4536"/>
      </w:pPr>
    </w:p>
    <w:p w14:paraId="0B199704" w14:textId="77777777" w:rsidR="00E916F1" w:rsidRPr="00F27467" w:rsidRDefault="00E916F1" w:rsidP="00E916F1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14:paraId="6FC32814" w14:textId="44A90816" w:rsidR="00E916F1" w:rsidRPr="00F27467" w:rsidRDefault="00E916F1" w:rsidP="00E916F1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SWZ</w:t>
      </w:r>
    </w:p>
    <w:p w14:paraId="2CE57DDF" w14:textId="77777777" w:rsidR="00E916F1" w:rsidRPr="00F27467" w:rsidRDefault="00E916F1" w:rsidP="00E916F1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7B1A8CE1" w14:textId="77777777" w:rsidR="00E916F1" w:rsidRPr="00F27467" w:rsidRDefault="00E916F1" w:rsidP="00E916F1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14:paraId="449B8EC5" w14:textId="77777777" w:rsidR="00E916F1" w:rsidRPr="00F27467" w:rsidRDefault="00E916F1" w:rsidP="00E916F1">
      <w:pPr>
        <w:rPr>
          <w:rFonts w:ascii="Verdana" w:hAnsi="Verdana"/>
          <w:sz w:val="20"/>
          <w:szCs w:val="20"/>
        </w:rPr>
      </w:pPr>
    </w:p>
    <w:p w14:paraId="6D0ED761" w14:textId="4F3BAE11" w:rsidR="00E916F1" w:rsidRDefault="00E916F1" w:rsidP="00E916F1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Pr="00E916F1">
        <w:rPr>
          <w:rFonts w:ascii="Verdana" w:hAnsi="Verdana"/>
          <w:sz w:val="20"/>
          <w:szCs w:val="20"/>
          <w:u w:val="single"/>
        </w:rPr>
        <w:t xml:space="preserve">Dostawa mobilnej stacji roboczej dla </w:t>
      </w:r>
      <w:proofErr w:type="spellStart"/>
      <w:r w:rsidRPr="00E916F1">
        <w:rPr>
          <w:rFonts w:ascii="Verdana" w:hAnsi="Verdana"/>
          <w:sz w:val="20"/>
          <w:szCs w:val="20"/>
          <w:u w:val="single"/>
        </w:rPr>
        <w:t>WIMiC</w:t>
      </w:r>
      <w:proofErr w:type="spellEnd"/>
      <w:r w:rsidRPr="00E916F1">
        <w:rPr>
          <w:rFonts w:ascii="Verdana" w:hAnsi="Verdana"/>
          <w:sz w:val="20"/>
          <w:szCs w:val="20"/>
          <w:u w:val="single"/>
        </w:rPr>
        <w:t xml:space="preserve"> KC-DE-zp.25.371.2026</w:t>
      </w:r>
    </w:p>
    <w:p w14:paraId="4F68DF24" w14:textId="77777777" w:rsidR="00E916F1" w:rsidRDefault="00E916F1" w:rsidP="00E916F1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46CE479D" w14:textId="77777777" w:rsidR="00E916F1" w:rsidRPr="00F27467" w:rsidRDefault="00E916F1" w:rsidP="00E916F1">
      <w:pPr>
        <w:ind w:left="952" w:hanging="910"/>
        <w:jc w:val="both"/>
        <w:rPr>
          <w:rFonts w:ascii="Verdana" w:hAnsi="Verdana"/>
          <w:bCs/>
          <w:sz w:val="20"/>
          <w:szCs w:val="20"/>
        </w:rPr>
      </w:pPr>
    </w:p>
    <w:p w14:paraId="6D699D18" w14:textId="6759CEF8" w:rsidR="00E916F1" w:rsidRPr="00F27467" w:rsidRDefault="00E916F1" w:rsidP="00E916F1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>
        <w:rPr>
          <w:rFonts w:ascii="Verdana" w:hAnsi="Verdana"/>
          <w:sz w:val="20"/>
          <w:szCs w:val="20"/>
        </w:rPr>
        <w:t xml:space="preserve">,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 04.09.2026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14:paraId="07BCA17A" w14:textId="77777777" w:rsidR="00E916F1" w:rsidRPr="00F27467" w:rsidRDefault="00E916F1" w:rsidP="00E916F1">
      <w:pPr>
        <w:jc w:val="both"/>
        <w:rPr>
          <w:rFonts w:ascii="Verdana" w:hAnsi="Verdana"/>
          <w:sz w:val="20"/>
          <w:szCs w:val="20"/>
        </w:rPr>
      </w:pPr>
    </w:p>
    <w:p w14:paraId="6A8B6D41" w14:textId="25F3CCB0" w:rsidR="00E916F1" w:rsidRPr="00F27467" w:rsidRDefault="002B7F23" w:rsidP="00E916F1">
      <w:pPr>
        <w:jc w:val="both"/>
        <w:rPr>
          <w:rFonts w:ascii="Verdana" w:hAnsi="Verdana"/>
          <w:sz w:val="20"/>
          <w:szCs w:val="20"/>
        </w:rPr>
      </w:pPr>
      <w:r w:rsidRPr="002B7F23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w terminie określonym w art. 90.1. ustawy </w:t>
      </w:r>
      <w:proofErr w:type="spellStart"/>
      <w:r w:rsidRPr="002B7F23">
        <w:rPr>
          <w:rFonts w:ascii="Verdana" w:hAnsi="Verdana"/>
          <w:sz w:val="20"/>
          <w:szCs w:val="20"/>
        </w:rPr>
        <w:t>Pzp</w:t>
      </w:r>
      <w:proofErr w:type="spellEnd"/>
      <w:r w:rsidRPr="002B7F23">
        <w:rPr>
          <w:rFonts w:ascii="Verdana" w:hAnsi="Verdana"/>
          <w:sz w:val="20"/>
          <w:szCs w:val="20"/>
        </w:rPr>
        <w:t>.</w:t>
      </w:r>
      <w:r w:rsidR="00E916F1" w:rsidRPr="00F27467">
        <w:rPr>
          <w:rFonts w:ascii="Verdana" w:hAnsi="Verdana"/>
          <w:sz w:val="20"/>
          <w:szCs w:val="20"/>
        </w:rPr>
        <w:t xml:space="preserve"> </w:t>
      </w:r>
    </w:p>
    <w:p w14:paraId="01EB4FB4" w14:textId="77777777" w:rsidR="00E916F1" w:rsidRPr="00F27467" w:rsidRDefault="00E916F1" w:rsidP="00E916F1">
      <w:pPr>
        <w:rPr>
          <w:rFonts w:ascii="Verdana" w:hAnsi="Verdana"/>
          <w:sz w:val="20"/>
          <w:szCs w:val="20"/>
        </w:rPr>
      </w:pPr>
    </w:p>
    <w:p w14:paraId="3B5D4DE2" w14:textId="77777777" w:rsidR="00E916F1" w:rsidRPr="00F27467" w:rsidRDefault="00E916F1" w:rsidP="00E916F1">
      <w:pPr>
        <w:rPr>
          <w:rFonts w:ascii="Verdana" w:hAnsi="Verdana"/>
          <w:sz w:val="20"/>
          <w:szCs w:val="20"/>
        </w:rPr>
      </w:pPr>
    </w:p>
    <w:p w14:paraId="18404A10" w14:textId="77777777" w:rsidR="0008200B" w:rsidRDefault="0008200B" w:rsidP="0008200B">
      <w:r>
        <w:br/>
      </w:r>
    </w:p>
    <w:p w14:paraId="681AACE0" w14:textId="7E8E567F" w:rsidR="00563149" w:rsidRPr="0008200B" w:rsidRDefault="00563149" w:rsidP="0008200B"/>
    <w:sectPr w:rsidR="00563149" w:rsidRPr="0008200B" w:rsidSect="00391A51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DEA2C" w14:textId="77777777" w:rsidR="002870A2" w:rsidRDefault="002870A2">
      <w:r>
        <w:separator/>
      </w:r>
    </w:p>
  </w:endnote>
  <w:endnote w:type="continuationSeparator" w:id="0">
    <w:p w14:paraId="3B373D88" w14:textId="77777777" w:rsidR="002870A2" w:rsidRDefault="00287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5965A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7905F700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74E1A206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</w:t>
    </w:r>
    <w:r w:rsidR="000A588B">
      <w:rPr>
        <w:rFonts w:ascii="Verdana" w:hAnsi="Verdana" w:cs="Arial"/>
        <w:sz w:val="14"/>
        <w:szCs w:val="14"/>
        <w:lang w:val="de-DE"/>
      </w:rPr>
      <w:t xml:space="preserve"> 12 617 35 95, </w:t>
    </w:r>
    <w:proofErr w:type="spellStart"/>
    <w:r w:rsidR="000A588B">
      <w:rPr>
        <w:rFonts w:ascii="Verdana" w:hAnsi="Verdana" w:cs="Arial"/>
        <w:sz w:val="14"/>
        <w:szCs w:val="14"/>
        <w:lang w:val="de-DE"/>
      </w:rPr>
      <w:t>fax</w:t>
    </w:r>
    <w:proofErr w:type="spellEnd"/>
    <w:r w:rsidR="000A588B">
      <w:rPr>
        <w:rFonts w:ascii="Verdana" w:hAnsi="Verdana" w:cs="Arial"/>
        <w:sz w:val="14"/>
        <w:szCs w:val="14"/>
        <w:lang w:val="de-DE"/>
      </w:rPr>
      <w:t xml:space="preserve"> +48 12 617 33 63</w:t>
    </w:r>
  </w:p>
  <w:p w14:paraId="0F11B718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35A9D163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ED2893F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86E62" w14:textId="77777777" w:rsidR="002870A2" w:rsidRDefault="002870A2">
      <w:r>
        <w:separator/>
      </w:r>
    </w:p>
  </w:footnote>
  <w:footnote w:type="continuationSeparator" w:id="0">
    <w:p w14:paraId="5A834957" w14:textId="77777777" w:rsidR="002870A2" w:rsidRDefault="00287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B55BF" w14:textId="77777777" w:rsidR="004D3D22" w:rsidRDefault="005A1A8E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6452160E" wp14:editId="3C250F6C">
          <wp:extent cx="523875" cy="1019175"/>
          <wp:effectExtent l="0" t="0" r="9525" b="9525"/>
          <wp:docPr id="13" name="Obraz 13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554B3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A344E9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3B87C49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784A62E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ACF69" w14:textId="77777777" w:rsidR="004D3D22" w:rsidRDefault="005A1A8E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4CD7122" wp14:editId="087A0976">
          <wp:extent cx="2657475" cy="1362075"/>
          <wp:effectExtent l="0" t="0" r="9525" b="9525"/>
          <wp:docPr id="14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3D906" w14:textId="77777777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989618A" w14:textId="77777777"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266FEB5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2EA413F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79FB14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4606E2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26F5A1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4E0D2F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00B268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6D2C5C3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EF9C241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E9DE73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ABB29C1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93D9A9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B618081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68BBE49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A0FE63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F00855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207D93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223A8A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D0AF56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8763BC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ADEE8D4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496C9B6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80F21"/>
    <w:multiLevelType w:val="multilevel"/>
    <w:tmpl w:val="31DAFAC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5A172BB"/>
    <w:multiLevelType w:val="hybridMultilevel"/>
    <w:tmpl w:val="6EA63B7A"/>
    <w:lvl w:ilvl="0" w:tplc="0415000F">
      <w:start w:val="1"/>
      <w:numFmt w:val="decimal"/>
      <w:lvlText w:val="%1.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" w15:restartNumberingAfterBreak="0">
    <w:nsid w:val="1D226088"/>
    <w:multiLevelType w:val="hybridMultilevel"/>
    <w:tmpl w:val="D7FA1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F4CD7"/>
    <w:multiLevelType w:val="hybridMultilevel"/>
    <w:tmpl w:val="4F5285BA"/>
    <w:lvl w:ilvl="0" w:tplc="C478D09A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55676"/>
    <w:multiLevelType w:val="multilevel"/>
    <w:tmpl w:val="7834D7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5" w15:restartNumberingAfterBreak="0">
    <w:nsid w:val="3A842529"/>
    <w:multiLevelType w:val="hybridMultilevel"/>
    <w:tmpl w:val="B5B68BB8"/>
    <w:lvl w:ilvl="0" w:tplc="477816E6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B312B"/>
    <w:multiLevelType w:val="hybridMultilevel"/>
    <w:tmpl w:val="F14820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278BE"/>
    <w:multiLevelType w:val="hybridMultilevel"/>
    <w:tmpl w:val="8E04A92A"/>
    <w:lvl w:ilvl="0" w:tplc="CDC49332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6802A7"/>
    <w:multiLevelType w:val="hybridMultilevel"/>
    <w:tmpl w:val="278A2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AA0893"/>
    <w:multiLevelType w:val="multilevel"/>
    <w:tmpl w:val="65AA99F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6059DA"/>
    <w:multiLevelType w:val="multilevel"/>
    <w:tmpl w:val="9042DF2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289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289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289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7F8F68D0"/>
    <w:multiLevelType w:val="hybridMultilevel"/>
    <w:tmpl w:val="883E1970"/>
    <w:lvl w:ilvl="0" w:tplc="3F5878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7647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5289936">
    <w:abstractNumId w:val="8"/>
  </w:num>
  <w:num w:numId="3" w16cid:durableId="1637025518">
    <w:abstractNumId w:val="6"/>
  </w:num>
  <w:num w:numId="4" w16cid:durableId="937566833">
    <w:abstractNumId w:val="3"/>
  </w:num>
  <w:num w:numId="5" w16cid:durableId="1184635595">
    <w:abstractNumId w:val="9"/>
  </w:num>
  <w:num w:numId="6" w16cid:durableId="313220857">
    <w:abstractNumId w:val="5"/>
  </w:num>
  <w:num w:numId="7" w16cid:durableId="1858614874">
    <w:abstractNumId w:val="1"/>
  </w:num>
  <w:num w:numId="8" w16cid:durableId="1659846388">
    <w:abstractNumId w:val="11"/>
  </w:num>
  <w:num w:numId="9" w16cid:durableId="1442796287">
    <w:abstractNumId w:val="10"/>
  </w:num>
  <w:num w:numId="10" w16cid:durableId="448478139">
    <w:abstractNumId w:val="7"/>
  </w:num>
  <w:num w:numId="11" w16cid:durableId="1660112052">
    <w:abstractNumId w:val="0"/>
  </w:num>
  <w:num w:numId="12" w16cid:durableId="1054696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A8E"/>
    <w:rsid w:val="00012B14"/>
    <w:rsid w:val="000216D6"/>
    <w:rsid w:val="00032AD1"/>
    <w:rsid w:val="00061200"/>
    <w:rsid w:val="0008200B"/>
    <w:rsid w:val="000A588B"/>
    <w:rsid w:val="000A6997"/>
    <w:rsid w:val="000B4889"/>
    <w:rsid w:val="001629CB"/>
    <w:rsid w:val="00215F3B"/>
    <w:rsid w:val="00267BEA"/>
    <w:rsid w:val="002718EA"/>
    <w:rsid w:val="002870A2"/>
    <w:rsid w:val="002B7F23"/>
    <w:rsid w:val="002D5C96"/>
    <w:rsid w:val="002F305D"/>
    <w:rsid w:val="002F3980"/>
    <w:rsid w:val="002F46D6"/>
    <w:rsid w:val="00313435"/>
    <w:rsid w:val="00332220"/>
    <w:rsid w:val="003678FC"/>
    <w:rsid w:val="00386830"/>
    <w:rsid w:val="00391A51"/>
    <w:rsid w:val="003D6C49"/>
    <w:rsid w:val="00491ECD"/>
    <w:rsid w:val="00493A98"/>
    <w:rsid w:val="00495E9A"/>
    <w:rsid w:val="004B536C"/>
    <w:rsid w:val="004D3D22"/>
    <w:rsid w:val="004D4FD3"/>
    <w:rsid w:val="005311C8"/>
    <w:rsid w:val="00540D21"/>
    <w:rsid w:val="00545BA4"/>
    <w:rsid w:val="005527DA"/>
    <w:rsid w:val="00554B73"/>
    <w:rsid w:val="005568D4"/>
    <w:rsid w:val="00556C8D"/>
    <w:rsid w:val="00563149"/>
    <w:rsid w:val="00570B21"/>
    <w:rsid w:val="00587ACC"/>
    <w:rsid w:val="00591066"/>
    <w:rsid w:val="005A0EA0"/>
    <w:rsid w:val="005A1A8E"/>
    <w:rsid w:val="005A422D"/>
    <w:rsid w:val="00676CA5"/>
    <w:rsid w:val="007330AF"/>
    <w:rsid w:val="0073775C"/>
    <w:rsid w:val="0078328F"/>
    <w:rsid w:val="007A62B0"/>
    <w:rsid w:val="007C1D72"/>
    <w:rsid w:val="00817BD4"/>
    <w:rsid w:val="00836261"/>
    <w:rsid w:val="00844987"/>
    <w:rsid w:val="008C1FD3"/>
    <w:rsid w:val="008D028F"/>
    <w:rsid w:val="008E66D5"/>
    <w:rsid w:val="008E6C8A"/>
    <w:rsid w:val="008F0B52"/>
    <w:rsid w:val="00904A88"/>
    <w:rsid w:val="00913A01"/>
    <w:rsid w:val="009428AD"/>
    <w:rsid w:val="00975429"/>
    <w:rsid w:val="009C00A6"/>
    <w:rsid w:val="009C713D"/>
    <w:rsid w:val="009C7DB5"/>
    <w:rsid w:val="00A13897"/>
    <w:rsid w:val="00A37FE4"/>
    <w:rsid w:val="00A84B26"/>
    <w:rsid w:val="00B07519"/>
    <w:rsid w:val="00B33022"/>
    <w:rsid w:val="00B4503E"/>
    <w:rsid w:val="00B479ED"/>
    <w:rsid w:val="00B52120"/>
    <w:rsid w:val="00B523AC"/>
    <w:rsid w:val="00BD1345"/>
    <w:rsid w:val="00BF4AA7"/>
    <w:rsid w:val="00C01E54"/>
    <w:rsid w:val="00C91B28"/>
    <w:rsid w:val="00CD7DEC"/>
    <w:rsid w:val="00D610DF"/>
    <w:rsid w:val="00D90A0E"/>
    <w:rsid w:val="00D916D6"/>
    <w:rsid w:val="00D94D42"/>
    <w:rsid w:val="00DA19AE"/>
    <w:rsid w:val="00DB5CF1"/>
    <w:rsid w:val="00DC3B34"/>
    <w:rsid w:val="00DD2974"/>
    <w:rsid w:val="00E07FB0"/>
    <w:rsid w:val="00E144E3"/>
    <w:rsid w:val="00E32D19"/>
    <w:rsid w:val="00E4440F"/>
    <w:rsid w:val="00E45CE6"/>
    <w:rsid w:val="00E57B82"/>
    <w:rsid w:val="00E65933"/>
    <w:rsid w:val="00E916F1"/>
    <w:rsid w:val="00EE0923"/>
    <w:rsid w:val="00F132F1"/>
    <w:rsid w:val="00F155A0"/>
    <w:rsid w:val="00F1761C"/>
    <w:rsid w:val="00F3520A"/>
    <w:rsid w:val="00F816AD"/>
    <w:rsid w:val="00FB0768"/>
    <w:rsid w:val="00FF0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21A192"/>
  <w15:docId w15:val="{CDF458B2-9B5B-418A-ABAC-35EC106D3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0A0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autoRedefine/>
    <w:unhideWhenUsed/>
    <w:qFormat/>
    <w:rsid w:val="002D5C96"/>
    <w:pPr>
      <w:widowControl w:val="0"/>
      <w:spacing w:before="60" w:after="120" w:line="276" w:lineRule="auto"/>
      <w:ind w:left="2844" w:firstLine="696"/>
      <w:jc w:val="right"/>
      <w:outlineLvl w:val="1"/>
    </w:pPr>
    <w:rPr>
      <w:rFonts w:ascii="Verdana" w:hAnsi="Verdana" w:cs="Arial"/>
      <w:bCs/>
      <w:color w:val="000000"/>
      <w:sz w:val="19"/>
      <w:szCs w:val="19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rsid w:val="007A62B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2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2F1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2D5C96"/>
    <w:rPr>
      <w:rFonts w:ascii="Verdana" w:hAnsi="Verdana" w:cs="Arial"/>
      <w:bCs/>
      <w:color w:val="000000"/>
      <w:sz w:val="19"/>
      <w:szCs w:val="19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E65933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E65933"/>
    <w:pPr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E65933"/>
    <w:rPr>
      <w:sz w:val="28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54B73"/>
    <w:pPr>
      <w:ind w:left="720"/>
      <w:contextualSpacing/>
    </w:pPr>
    <w:rPr>
      <w:rFonts w:ascii="Arial" w:eastAsiaTheme="minorEastAsia" w:hAnsi="Arial" w:cs="Arial"/>
      <w:sz w:val="22"/>
      <w:szCs w:val="22"/>
      <w:lang w:val="cs-CZ"/>
    </w:rPr>
  </w:style>
  <w:style w:type="paragraph" w:customStyle="1" w:styleId="Default">
    <w:name w:val="Default"/>
    <w:qFormat/>
    <w:rsid w:val="00554B73"/>
    <w:pPr>
      <w:autoSpaceDE w:val="0"/>
      <w:autoSpaceDN w:val="0"/>
      <w:adjustRightInd w:val="0"/>
      <w:spacing w:before="120"/>
    </w:pPr>
    <w:rPr>
      <w:rFonts w:asciiTheme="minorHAnsi" w:eastAsiaTheme="minorHAnsi" w:hAnsiTheme="minorHAnsi"/>
      <w:color w:val="000000"/>
      <w:sz w:val="24"/>
      <w:szCs w:val="24"/>
      <w:lang w:eastAsia="en-US"/>
    </w:rPr>
  </w:style>
  <w:style w:type="paragraph" w:customStyle="1" w:styleId="western">
    <w:name w:val="western"/>
    <w:basedOn w:val="Normalny"/>
    <w:rsid w:val="00E144E3"/>
    <w:pPr>
      <w:spacing w:before="100" w:beforeAutospacing="1" w:after="142" w:line="276" w:lineRule="auto"/>
    </w:pPr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D90A0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TreA">
    <w:name w:val="Treść A"/>
    <w:qFormat/>
    <w:rsid w:val="00844987"/>
    <w:pPr>
      <w:spacing w:after="160" w:line="256" w:lineRule="auto"/>
    </w:pPr>
    <w:rPr>
      <w:rFonts w:ascii="Calibri" w:eastAsia="Arial Unicode MS" w:hAnsi="Calibri" w:cs="Arial Unicode MS"/>
      <w:color w:val="000000"/>
      <w:sz w:val="22"/>
      <w:szCs w:val="22"/>
      <w:u w:color="000000"/>
      <w:lang w:eastAsia="zh-CN" w:bidi="hi-IN"/>
      <w14:ligatures w14:val="standardContextual"/>
    </w:rPr>
  </w:style>
  <w:style w:type="character" w:customStyle="1" w:styleId="AkapitzlistZnak">
    <w:name w:val="Akapit z listą Znak"/>
    <w:link w:val="Akapitzlist"/>
    <w:uiPriority w:val="34"/>
    <w:locked/>
    <w:rsid w:val="00844987"/>
    <w:rPr>
      <w:rFonts w:ascii="Arial" w:eastAsiaTheme="minorEastAsia" w:hAnsi="Arial" w:cs="Arial"/>
      <w:sz w:val="22"/>
      <w:szCs w:val="22"/>
      <w:lang w:val="cs-CZ"/>
    </w:rPr>
  </w:style>
  <w:style w:type="character" w:customStyle="1" w:styleId="Styl1">
    <w:name w:val="Styl1"/>
    <w:basedOn w:val="Domylnaczcionkaakapitu"/>
    <w:uiPriority w:val="1"/>
    <w:qFormat/>
    <w:rsid w:val="00B33022"/>
    <w:rPr>
      <w:rFonts w:ascii="Arial" w:hAnsi="Arial"/>
      <w:color w:val="000000" w:themeColor="text1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.lempart\Desktop\Firm&#243;wka%20DZ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Firmówka DZP</Template>
  <TotalTime>1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 Lempart</dc:creator>
  <cp:lastModifiedBy>Lucyna Śliwa-Naporowska</cp:lastModifiedBy>
  <cp:revision>5</cp:revision>
  <cp:lastPrinted>2023-09-25T10:34:00Z</cp:lastPrinted>
  <dcterms:created xsi:type="dcterms:W3CDTF">2026-09-04T06:21:00Z</dcterms:created>
  <dcterms:modified xsi:type="dcterms:W3CDTF">2026-09-04T07:43:00Z</dcterms:modified>
</cp:coreProperties>
</file>