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DB0C4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77C31076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115B8717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F5A3985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435D9E0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9852093" w14:textId="45A95034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543D5" w:rsidRPr="004543D5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33FAF07" w14:textId="6604346D" w:rsidR="005741C5" w:rsidRPr="00AF550F" w:rsidRDefault="004543D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43D5">
        <w:rPr>
          <w:rFonts w:ascii="Times New Roman" w:eastAsia="Times New Roman" w:hAnsi="Times New Roman"/>
          <w:b/>
          <w:sz w:val="24"/>
          <w:szCs w:val="24"/>
          <w:lang w:eastAsia="pl-PL"/>
        </w:rPr>
        <w:t>Zakup serwera AI na potrzeby CTB - KC-DE-zp.25.388.2026</w:t>
      </w:r>
    </w:p>
    <w:p w14:paraId="3D2A4A5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14:paraId="1A72477F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2D2D887D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14:paraId="46D9E379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2FF87E69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14:paraId="6B1659BC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633E8E5C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D6819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690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817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48732FE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561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3F3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3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9C2B69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323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851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32D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C0005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2EAC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028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CE7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4021A6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60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C0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428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FBB4BC3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5F56651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1070D064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2F7462C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734BE883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4223E453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75FB0C01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3B0889FC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FBF88" w14:textId="77777777" w:rsidR="005728BB" w:rsidRDefault="005728BB">
      <w:pPr>
        <w:spacing w:after="0" w:line="240" w:lineRule="auto"/>
      </w:pPr>
      <w:r>
        <w:separator/>
      </w:r>
    </w:p>
  </w:endnote>
  <w:endnote w:type="continuationSeparator" w:id="0">
    <w:p w14:paraId="28B43ADB" w14:textId="77777777" w:rsidR="005728BB" w:rsidRDefault="00572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41D4" w14:textId="77777777" w:rsidR="005728B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9929F3" w14:textId="77777777" w:rsidR="005728BB" w:rsidRDefault="005728B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5EF5" w14:textId="77777777" w:rsidR="005728BB" w:rsidRDefault="005728BB" w:rsidP="004704CB">
    <w:pPr>
      <w:pStyle w:val="Stopka"/>
      <w:framePr w:wrap="around" w:vAnchor="text" w:hAnchor="margin" w:xAlign="right" w:y="1"/>
      <w:rPr>
        <w:rStyle w:val="Numerstrony"/>
      </w:rPr>
    </w:pPr>
  </w:p>
  <w:p w14:paraId="05309E92" w14:textId="77777777" w:rsidR="005728BB" w:rsidRDefault="005728BB" w:rsidP="00336EEB">
    <w:pPr>
      <w:pStyle w:val="Stopka"/>
      <w:tabs>
        <w:tab w:val="clear" w:pos="4536"/>
      </w:tabs>
      <w:jc w:val="center"/>
    </w:pPr>
    <w:r>
      <w:rPr>
        <w:noProof/>
      </w:rPr>
      <w:pict w14:anchorId="2F7C0BA5">
        <v:line id="_x0000_s1025" style="position:absolute;left:0;text-align:left;z-index:251659264" from="-3.85pt,8.7pt" to="455.15pt,8.7pt"/>
      </w:pict>
    </w:r>
  </w:p>
  <w:p w14:paraId="353FF80B" w14:textId="77777777" w:rsidR="005728B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2D49" w14:textId="77777777" w:rsidR="005728BB" w:rsidRDefault="005728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06E47" w14:textId="77777777" w:rsidR="005728BB" w:rsidRDefault="005728BB">
      <w:pPr>
        <w:spacing w:after="0" w:line="240" w:lineRule="auto"/>
      </w:pPr>
      <w:r>
        <w:separator/>
      </w:r>
    </w:p>
  </w:footnote>
  <w:footnote w:type="continuationSeparator" w:id="0">
    <w:p w14:paraId="3B1E157E" w14:textId="77777777" w:rsidR="005728BB" w:rsidRDefault="005728BB">
      <w:pPr>
        <w:spacing w:after="0" w:line="240" w:lineRule="auto"/>
      </w:pPr>
      <w:r>
        <w:continuationSeparator/>
      </w:r>
    </w:p>
  </w:footnote>
  <w:footnote w:id="1">
    <w:p w14:paraId="44D77C01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19BCFBA5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B7FDE" w14:textId="77777777" w:rsidR="005728BB" w:rsidRDefault="00572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01B98" w14:textId="77777777" w:rsidR="005728BB" w:rsidRDefault="005728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C0C20" w14:textId="77777777" w:rsidR="005728BB" w:rsidRDefault="005728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91F43"/>
    <w:rsid w:val="000563B7"/>
    <w:rsid w:val="000E6C60"/>
    <w:rsid w:val="001F4E82"/>
    <w:rsid w:val="00237270"/>
    <w:rsid w:val="00285E58"/>
    <w:rsid w:val="003D1274"/>
    <w:rsid w:val="00430A9F"/>
    <w:rsid w:val="004543D5"/>
    <w:rsid w:val="005728BB"/>
    <w:rsid w:val="005741C5"/>
    <w:rsid w:val="005E5BD1"/>
    <w:rsid w:val="00623F70"/>
    <w:rsid w:val="00791F43"/>
    <w:rsid w:val="00927537"/>
    <w:rsid w:val="0093180B"/>
    <w:rsid w:val="00BC579B"/>
    <w:rsid w:val="00CF1ECA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61DBCF"/>
  <w15:docId w15:val="{D0AAEEBB-DEE8-4D56-9B88-C020B9D1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2026-08-11T08:00:00Z</dcterms:created>
  <dcterms:modified xsi:type="dcterms:W3CDTF">2026-08-11T08:00:00Z</dcterms:modified>
</cp:coreProperties>
</file>