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07527" w14:textId="44CE577C" w:rsidR="00FB7F50" w:rsidRPr="002245BE" w:rsidRDefault="000F743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F743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F743C">
        <w:rPr>
          <w:sz w:val="22"/>
          <w:szCs w:val="22"/>
        </w:rPr>
        <w:t>2026-09-03</w:t>
      </w:r>
    </w:p>
    <w:p w14:paraId="22CB1FE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F77F7CD" w14:textId="77777777" w:rsidR="000F743C" w:rsidRPr="000F743C" w:rsidRDefault="000F743C" w:rsidP="00FB7F50">
      <w:pPr>
        <w:spacing w:after="40"/>
        <w:rPr>
          <w:b/>
          <w:bCs/>
          <w:sz w:val="22"/>
          <w:szCs w:val="22"/>
        </w:rPr>
      </w:pPr>
      <w:r w:rsidRPr="000F743C">
        <w:rPr>
          <w:b/>
          <w:bCs/>
          <w:sz w:val="22"/>
          <w:szCs w:val="22"/>
        </w:rPr>
        <w:t>Akademia Górniczo - Hutnicza</w:t>
      </w:r>
    </w:p>
    <w:p w14:paraId="7D1156AD" w14:textId="77777777" w:rsidR="000F743C" w:rsidRPr="000F743C" w:rsidRDefault="000F743C" w:rsidP="00FB7F50">
      <w:pPr>
        <w:spacing w:after="40"/>
        <w:rPr>
          <w:b/>
          <w:bCs/>
          <w:sz w:val="22"/>
          <w:szCs w:val="22"/>
        </w:rPr>
      </w:pPr>
      <w:r w:rsidRPr="000F743C">
        <w:rPr>
          <w:b/>
          <w:bCs/>
          <w:sz w:val="22"/>
          <w:szCs w:val="22"/>
        </w:rPr>
        <w:t>im. Stanisława Staszica w Krakowie</w:t>
      </w:r>
    </w:p>
    <w:p w14:paraId="6593A660" w14:textId="1D372A61" w:rsidR="00FB7F50" w:rsidRPr="002245BE" w:rsidRDefault="000F743C" w:rsidP="00FB7F50">
      <w:pPr>
        <w:spacing w:after="40"/>
        <w:rPr>
          <w:b/>
          <w:bCs/>
          <w:sz w:val="22"/>
          <w:szCs w:val="22"/>
        </w:rPr>
      </w:pPr>
      <w:r w:rsidRPr="000F743C">
        <w:rPr>
          <w:b/>
          <w:bCs/>
          <w:sz w:val="22"/>
          <w:szCs w:val="22"/>
        </w:rPr>
        <w:t>Dział Zamówień Publicznych</w:t>
      </w:r>
    </w:p>
    <w:p w14:paraId="6C629953" w14:textId="7E8BBF01" w:rsidR="00FB7F50" w:rsidRPr="002245BE" w:rsidRDefault="000F743C" w:rsidP="00FB7F50">
      <w:pPr>
        <w:rPr>
          <w:sz w:val="22"/>
          <w:szCs w:val="22"/>
        </w:rPr>
      </w:pPr>
      <w:r w:rsidRPr="000F743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F743C">
        <w:rPr>
          <w:sz w:val="22"/>
          <w:szCs w:val="22"/>
        </w:rPr>
        <w:t>30</w:t>
      </w:r>
    </w:p>
    <w:p w14:paraId="1DA0E6F0" w14:textId="7F1B07F7" w:rsidR="00FB7F50" w:rsidRPr="002245BE" w:rsidRDefault="000F743C" w:rsidP="00FB7F50">
      <w:pPr>
        <w:rPr>
          <w:sz w:val="22"/>
          <w:szCs w:val="22"/>
        </w:rPr>
      </w:pPr>
      <w:r w:rsidRPr="000F743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F743C">
        <w:rPr>
          <w:sz w:val="22"/>
          <w:szCs w:val="22"/>
        </w:rPr>
        <w:t>Kraków</w:t>
      </w:r>
    </w:p>
    <w:p w14:paraId="40C83A5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C71E09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F743C" w:rsidRPr="00607F9B" w14:paraId="5977750D" w14:textId="77777777" w:rsidTr="00F72082">
        <w:trPr>
          <w:trHeight w:val="638"/>
        </w:trPr>
        <w:tc>
          <w:tcPr>
            <w:tcW w:w="959" w:type="dxa"/>
          </w:tcPr>
          <w:p w14:paraId="5F8C2198" w14:textId="77777777" w:rsidR="000F743C" w:rsidRPr="00607F9B" w:rsidRDefault="000F743C" w:rsidP="00F720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DF19F42" w14:textId="22AA3D94" w:rsidR="000F743C" w:rsidRPr="00607F9B" w:rsidRDefault="000F743C" w:rsidP="00F720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F743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F743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743C">
              <w:rPr>
                <w:b/>
                <w:bCs/>
                <w:sz w:val="22"/>
                <w:szCs w:val="22"/>
              </w:rPr>
              <w:t>Usługa szkoleniowa (cykl 4 szkoleń) z systemowego zarządzania jakością i stabilnością procesów w przemyśle motoryzacyjnym dla kadry dydaktycznej w ramach projektu KOMPAS AGH - KC-DE-zp.25.219.2026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6AB0267" w14:textId="78091B7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F743C" w14:paraId="60B3E1ED" w14:textId="77777777" w:rsidTr="00F720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612CEA4" w14:textId="47220A3C" w:rsidR="000F743C" w:rsidRPr="00D26ED6" w:rsidRDefault="000F743C" w:rsidP="00F720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F743C">
              <w:rPr>
                <w:b/>
                <w:sz w:val="22"/>
                <w:szCs w:val="22"/>
              </w:rPr>
              <w:t>UKNOW EDU SP. Z O.O.</w:t>
            </w:r>
          </w:p>
          <w:p w14:paraId="5A8E4D3B" w14:textId="10489467" w:rsidR="000F743C" w:rsidRPr="009F0E5C" w:rsidRDefault="000F743C" w:rsidP="00F72082">
            <w:pPr>
              <w:jc w:val="both"/>
              <w:rPr>
                <w:bCs/>
                <w:sz w:val="22"/>
                <w:szCs w:val="22"/>
              </w:rPr>
            </w:pPr>
            <w:r w:rsidRPr="000F743C">
              <w:rPr>
                <w:bCs/>
                <w:sz w:val="22"/>
                <w:szCs w:val="22"/>
              </w:rPr>
              <w:t>Bukowińska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743C">
              <w:rPr>
                <w:bCs/>
                <w:sz w:val="22"/>
                <w:szCs w:val="22"/>
              </w:rPr>
              <w:t>26C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743C">
              <w:rPr>
                <w:bCs/>
                <w:sz w:val="22"/>
                <w:szCs w:val="22"/>
              </w:rPr>
              <w:t>/14</w:t>
            </w:r>
          </w:p>
          <w:p w14:paraId="2035C09A" w14:textId="187EEA35" w:rsidR="000F743C" w:rsidRPr="009F0E5C" w:rsidRDefault="000F743C" w:rsidP="00F72082">
            <w:pPr>
              <w:jc w:val="both"/>
              <w:rPr>
                <w:bCs/>
                <w:sz w:val="22"/>
                <w:szCs w:val="22"/>
              </w:rPr>
            </w:pPr>
            <w:r w:rsidRPr="000F743C">
              <w:rPr>
                <w:bCs/>
                <w:sz w:val="22"/>
                <w:szCs w:val="22"/>
              </w:rPr>
              <w:t>02-703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743C">
              <w:rPr>
                <w:bCs/>
                <w:sz w:val="22"/>
                <w:szCs w:val="22"/>
              </w:rPr>
              <w:t>Warszawa</w:t>
            </w:r>
          </w:p>
          <w:p w14:paraId="492AAA90" w14:textId="77777777" w:rsidR="000F743C" w:rsidRPr="00D26ED6" w:rsidRDefault="000F743C" w:rsidP="00F720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DE2F42" w14:textId="06488708" w:rsidR="000F743C" w:rsidRDefault="000F743C" w:rsidP="00F7208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F743C">
              <w:rPr>
                <w:sz w:val="22"/>
                <w:szCs w:val="22"/>
              </w:rPr>
              <w:t>Usługa szkoleniowa (cykl 4 szkoleń) z systemowego zarządzania jakością i stabilnością procesów w przemyśle motoryzacyjnym dla kadry dydaktycznej w ramach projektu KOMPAS AGH - KC-DE-zp.25.219.2026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AC79B64" w14:textId="33E32306" w:rsidR="000F743C" w:rsidRPr="00D26ED6" w:rsidRDefault="000F743C" w:rsidP="00F7208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F743C">
              <w:rPr>
                <w:b/>
                <w:sz w:val="22"/>
                <w:szCs w:val="22"/>
              </w:rPr>
              <w:t>49 000.00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6A12FCF" w14:textId="77777777" w:rsidR="000F743C" w:rsidRDefault="000F743C" w:rsidP="00F7208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E8B0DF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4B516E" w:rsidRPr="008567C7" w14:paraId="2516A279" w14:textId="77777777" w:rsidTr="004B516E">
        <w:trPr>
          <w:trHeight w:val="510"/>
        </w:trPr>
        <w:tc>
          <w:tcPr>
            <w:tcW w:w="595" w:type="pct"/>
            <w:vAlign w:val="center"/>
          </w:tcPr>
          <w:p w14:paraId="37A42529" w14:textId="77777777" w:rsidR="004B516E" w:rsidRPr="008567C7" w:rsidRDefault="004B516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F325AC1" w14:textId="77777777" w:rsidR="004B516E" w:rsidRPr="008567C7" w:rsidRDefault="004B516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9D0752E" w14:textId="626D95C7" w:rsidR="004B516E" w:rsidRPr="008567C7" w:rsidRDefault="004B51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43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D2C421A" w14:textId="2D5B5287" w:rsidR="004B516E" w:rsidRPr="008567C7" w:rsidRDefault="004B51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43C">
              <w:rPr>
                <w:rFonts w:ascii="Times New Roman" w:hAnsi="Times New Roman" w:cs="Times New Roman"/>
                <w:bCs/>
                <w:sz w:val="18"/>
                <w:szCs w:val="18"/>
              </w:rPr>
              <w:t>Osoba 1 wyznaczona do realizacji zamówienia</w:t>
            </w:r>
          </w:p>
        </w:tc>
        <w:tc>
          <w:tcPr>
            <w:tcW w:w="715" w:type="pct"/>
            <w:vAlign w:val="center"/>
          </w:tcPr>
          <w:p w14:paraId="18AFA341" w14:textId="77777777" w:rsidR="004B516E" w:rsidRPr="008567C7" w:rsidRDefault="004B516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B516E" w:rsidRPr="008567C7" w14:paraId="51D09671" w14:textId="77777777" w:rsidTr="004B516E">
        <w:tc>
          <w:tcPr>
            <w:tcW w:w="595" w:type="pct"/>
            <w:vAlign w:val="center"/>
          </w:tcPr>
          <w:p w14:paraId="5AFA89E3" w14:textId="0476DE8D" w:rsidR="004B516E" w:rsidRPr="008567C7" w:rsidRDefault="004B516E" w:rsidP="00F72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4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888C206" w14:textId="5F102E9F" w:rsidR="004B516E" w:rsidRPr="002B6761" w:rsidRDefault="004B516E" w:rsidP="00F720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F743C">
              <w:rPr>
                <w:rFonts w:ascii="Times New Roman" w:hAnsi="Times New Roman" w:cs="Times New Roman"/>
                <w:b/>
                <w:sz w:val="18"/>
                <w:szCs w:val="18"/>
              </w:rPr>
              <w:t>UKNOW EDU SP. Z O.O.</w:t>
            </w:r>
          </w:p>
          <w:p w14:paraId="118843FD" w14:textId="12978452" w:rsidR="004B516E" w:rsidRPr="008567C7" w:rsidRDefault="004B516E" w:rsidP="00F720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43C">
              <w:rPr>
                <w:rFonts w:ascii="Times New Roman" w:hAnsi="Times New Roman" w:cs="Times New Roman"/>
                <w:bCs/>
                <w:sz w:val="18"/>
                <w:szCs w:val="18"/>
              </w:rPr>
              <w:t>Bukowińska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743C">
              <w:rPr>
                <w:rFonts w:ascii="Times New Roman" w:hAnsi="Times New Roman" w:cs="Times New Roman"/>
                <w:bCs/>
                <w:sz w:val="18"/>
                <w:szCs w:val="18"/>
              </w:rPr>
              <w:t>26C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743C">
              <w:rPr>
                <w:rFonts w:ascii="Times New Roman" w:hAnsi="Times New Roman" w:cs="Times New Roman"/>
                <w:bCs/>
                <w:sz w:val="18"/>
                <w:szCs w:val="18"/>
              </w:rPr>
              <w:t>/14</w:t>
            </w:r>
          </w:p>
          <w:p w14:paraId="33A4F24A" w14:textId="1828A488" w:rsidR="004B516E" w:rsidRPr="001B7815" w:rsidRDefault="004B516E" w:rsidP="00F720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43C">
              <w:rPr>
                <w:rFonts w:ascii="Times New Roman" w:hAnsi="Times New Roman" w:cs="Times New Roman"/>
                <w:bCs/>
                <w:sz w:val="18"/>
                <w:szCs w:val="18"/>
              </w:rPr>
              <w:t>02-703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743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59EFCF42" w14:textId="33D73B65" w:rsidR="004B516E" w:rsidRPr="008567C7" w:rsidRDefault="004B516E" w:rsidP="00F72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43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FEEF0AA" w14:textId="3B3A5256" w:rsidR="004B516E" w:rsidRPr="008567C7" w:rsidRDefault="004B516E" w:rsidP="00F72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43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2F52671" w14:textId="632E9DB7" w:rsidR="004B516E" w:rsidRPr="008567C7" w:rsidRDefault="004B516E" w:rsidP="00F72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43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6B1D55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F52D9A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873B99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51035" w14:textId="77777777" w:rsidR="00393EAF" w:rsidRDefault="00393EAF">
      <w:r>
        <w:separator/>
      </w:r>
    </w:p>
  </w:endnote>
  <w:endnote w:type="continuationSeparator" w:id="0">
    <w:p w14:paraId="43D74B7F" w14:textId="77777777" w:rsidR="00393EAF" w:rsidRDefault="00393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5F6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6BA2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B10B3C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CE917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6534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8690F" w14:textId="77777777" w:rsidR="00393EAF" w:rsidRDefault="00393EAF">
      <w:r>
        <w:separator/>
      </w:r>
    </w:p>
  </w:footnote>
  <w:footnote w:type="continuationSeparator" w:id="0">
    <w:p w14:paraId="5857B91A" w14:textId="77777777" w:rsidR="00393EAF" w:rsidRDefault="00393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8CB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730F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98E2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A4B"/>
    <w:rsid w:val="00005838"/>
    <w:rsid w:val="00022322"/>
    <w:rsid w:val="00042497"/>
    <w:rsid w:val="000C1E6F"/>
    <w:rsid w:val="000E4E56"/>
    <w:rsid w:val="000F743C"/>
    <w:rsid w:val="001A1468"/>
    <w:rsid w:val="001B7815"/>
    <w:rsid w:val="001C31ED"/>
    <w:rsid w:val="002B1E4F"/>
    <w:rsid w:val="002B6761"/>
    <w:rsid w:val="003445A0"/>
    <w:rsid w:val="00393EAF"/>
    <w:rsid w:val="003A0AFC"/>
    <w:rsid w:val="003D611C"/>
    <w:rsid w:val="003E6BED"/>
    <w:rsid w:val="00431C0B"/>
    <w:rsid w:val="00437CAD"/>
    <w:rsid w:val="004657DA"/>
    <w:rsid w:val="004B2665"/>
    <w:rsid w:val="004B516E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6A4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79B01"/>
  <w15:chartTrackingRefBased/>
  <w15:docId w15:val="{07765928-CCAD-42C9-91FA-EC935AB82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2026-09-03T12:15:00Z</cp:lastPrinted>
  <dcterms:created xsi:type="dcterms:W3CDTF">2026-09-03T12:15:00Z</dcterms:created>
  <dcterms:modified xsi:type="dcterms:W3CDTF">2026-09-03T12:15:00Z</dcterms:modified>
</cp:coreProperties>
</file>