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46FC" w14:textId="647B923D" w:rsidR="00D665F5" w:rsidRDefault="00235B48" w:rsidP="00D665F5">
      <w:pPr>
        <w:spacing w:after="240"/>
        <w:jc w:val="right"/>
        <w:rPr>
          <w:sz w:val="22"/>
          <w:szCs w:val="22"/>
        </w:rPr>
      </w:pPr>
      <w:r w:rsidRPr="00235B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5B48">
        <w:rPr>
          <w:sz w:val="22"/>
          <w:szCs w:val="22"/>
        </w:rPr>
        <w:t>2026-09-03</w:t>
      </w:r>
    </w:p>
    <w:p w14:paraId="3DB2E5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F92ADC" w14:textId="77777777" w:rsidR="00235B48" w:rsidRPr="00235B48" w:rsidRDefault="00235B48" w:rsidP="00577BC6">
      <w:pPr>
        <w:spacing w:after="40"/>
        <w:rPr>
          <w:b/>
          <w:bCs/>
          <w:sz w:val="22"/>
          <w:szCs w:val="22"/>
        </w:rPr>
      </w:pPr>
      <w:r w:rsidRPr="00235B48">
        <w:rPr>
          <w:b/>
          <w:bCs/>
          <w:sz w:val="22"/>
          <w:szCs w:val="22"/>
        </w:rPr>
        <w:t>Akademia Górniczo - Hutnicza</w:t>
      </w:r>
    </w:p>
    <w:p w14:paraId="22786F22" w14:textId="77777777" w:rsidR="00235B48" w:rsidRPr="00235B48" w:rsidRDefault="00235B48" w:rsidP="00577BC6">
      <w:pPr>
        <w:spacing w:after="40"/>
        <w:rPr>
          <w:b/>
          <w:bCs/>
          <w:sz w:val="22"/>
          <w:szCs w:val="22"/>
        </w:rPr>
      </w:pPr>
      <w:r w:rsidRPr="00235B48">
        <w:rPr>
          <w:b/>
          <w:bCs/>
          <w:sz w:val="22"/>
          <w:szCs w:val="22"/>
        </w:rPr>
        <w:t>im. Stanisława Staszica w Krakowie</w:t>
      </w:r>
    </w:p>
    <w:p w14:paraId="13118877" w14:textId="014C3888" w:rsidR="00D665F5" w:rsidRPr="00D91931" w:rsidRDefault="00235B48" w:rsidP="00577BC6">
      <w:pPr>
        <w:spacing w:after="40"/>
        <w:rPr>
          <w:b/>
          <w:bCs/>
          <w:sz w:val="22"/>
          <w:szCs w:val="22"/>
        </w:rPr>
      </w:pPr>
      <w:r w:rsidRPr="00235B48">
        <w:rPr>
          <w:b/>
          <w:bCs/>
          <w:sz w:val="22"/>
          <w:szCs w:val="22"/>
        </w:rPr>
        <w:t>Dział Zamówień Publicznych</w:t>
      </w:r>
    </w:p>
    <w:p w14:paraId="22AD0A42" w14:textId="28A91D74" w:rsidR="00D665F5" w:rsidRPr="00BD5546" w:rsidRDefault="00235B48" w:rsidP="00D665F5">
      <w:pPr>
        <w:rPr>
          <w:sz w:val="22"/>
          <w:szCs w:val="22"/>
        </w:rPr>
      </w:pPr>
      <w:r w:rsidRPr="00235B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5B48">
        <w:rPr>
          <w:sz w:val="22"/>
          <w:szCs w:val="22"/>
        </w:rPr>
        <w:t>30</w:t>
      </w:r>
    </w:p>
    <w:p w14:paraId="636F5553" w14:textId="439910E4" w:rsidR="00D665F5" w:rsidRPr="00BD5546" w:rsidRDefault="00235B48" w:rsidP="00D665F5">
      <w:pPr>
        <w:rPr>
          <w:sz w:val="22"/>
          <w:szCs w:val="22"/>
        </w:rPr>
      </w:pPr>
      <w:r w:rsidRPr="00235B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5B48">
        <w:rPr>
          <w:sz w:val="22"/>
          <w:szCs w:val="22"/>
        </w:rPr>
        <w:t>Kraków</w:t>
      </w:r>
    </w:p>
    <w:p w14:paraId="412938B4" w14:textId="77A2CEE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5B48" w:rsidRPr="00235B48">
        <w:rPr>
          <w:b/>
          <w:sz w:val="22"/>
          <w:szCs w:val="22"/>
        </w:rPr>
        <w:t>KC-DE-zp.25.356.2026</w:t>
      </w:r>
      <w:r w:rsidR="00A80738">
        <w:rPr>
          <w:sz w:val="24"/>
        </w:rPr>
        <w:tab/>
        <w:t xml:space="preserve"> </w:t>
      </w:r>
    </w:p>
    <w:p w14:paraId="65712C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BC86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8D7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F68E9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C91E2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597B70F" w14:textId="7E45215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5B48" w:rsidRPr="00235B48">
        <w:rPr>
          <w:sz w:val="22"/>
          <w:szCs w:val="22"/>
        </w:rPr>
        <w:t xml:space="preserve">Tryb podstawowy bez negocjacji - art. 275 pkt. 1 ustawy </w:t>
      </w:r>
      <w:proofErr w:type="spellStart"/>
      <w:r w:rsidR="00235B48" w:rsidRPr="00235B4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85686F4" w14:textId="3C4033AE" w:rsidR="00A80738" w:rsidRPr="00577BC6" w:rsidRDefault="00235B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5B48">
        <w:rPr>
          <w:b/>
          <w:sz w:val="22"/>
          <w:szCs w:val="22"/>
        </w:rPr>
        <w:t>Nagranie i produkcja 12 filmów informacyjno-promocyjnych w j. angielskim realizowanych w projekcie w ramach programu Sieć NAWA-EURAXESS – umowa nr BPI/EUR/2024/1/00006/U/00001 - KC-DE-zp.25.356.2026</w:t>
      </w:r>
    </w:p>
    <w:p w14:paraId="4A84039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89FC70" w14:textId="77ED801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5B48" w:rsidRPr="00235B48">
        <w:rPr>
          <w:sz w:val="22"/>
          <w:szCs w:val="22"/>
        </w:rPr>
        <w:t>03/09/2026</w:t>
      </w:r>
      <w:r w:rsidR="00FF4AB1" w:rsidRPr="00577BC6">
        <w:rPr>
          <w:sz w:val="22"/>
          <w:szCs w:val="22"/>
        </w:rPr>
        <w:t xml:space="preserve"> o godz. </w:t>
      </w:r>
      <w:r w:rsidR="00235B48" w:rsidRPr="00235B4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C807FA" w14:textId="77777777" w:rsidTr="003F57CD">
        <w:tc>
          <w:tcPr>
            <w:tcW w:w="993" w:type="dxa"/>
            <w:vAlign w:val="center"/>
          </w:tcPr>
          <w:p w14:paraId="59A62C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71765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79B10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5B48" w:rsidRPr="00493F8C" w14:paraId="7ECBB1F5" w14:textId="77777777" w:rsidTr="00F72082">
        <w:tc>
          <w:tcPr>
            <w:tcW w:w="993" w:type="dxa"/>
            <w:vAlign w:val="center"/>
          </w:tcPr>
          <w:p w14:paraId="74171244" w14:textId="5D3C67BD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</w:t>
            </w:r>
          </w:p>
        </w:tc>
        <w:tc>
          <w:tcPr>
            <w:tcW w:w="5244" w:type="dxa"/>
          </w:tcPr>
          <w:p w14:paraId="3424A960" w14:textId="3DEC1A74" w:rsidR="00235B48" w:rsidRPr="00490DC0" w:rsidRDefault="00235B48" w:rsidP="00F72082">
            <w:pPr>
              <w:spacing w:before="40"/>
            </w:pPr>
            <w:r w:rsidRPr="00235B48">
              <w:t>CreativeStudio.com.pl Adrian Łapczyński</w:t>
            </w:r>
          </w:p>
          <w:p w14:paraId="7D828649" w14:textId="401AA60A" w:rsidR="00235B48" w:rsidRPr="00490DC0" w:rsidRDefault="00235B48" w:rsidP="00F72082">
            <w:r w:rsidRPr="00235B48">
              <w:t>Lipska</w:t>
            </w:r>
            <w:r w:rsidRPr="00490DC0">
              <w:t xml:space="preserve"> </w:t>
            </w:r>
            <w:r w:rsidRPr="00235B48">
              <w:t>57/33</w:t>
            </w:r>
            <w:r w:rsidRPr="00490DC0">
              <w:t xml:space="preserve"> </w:t>
            </w:r>
          </w:p>
          <w:p w14:paraId="1366AA7D" w14:textId="23F90F61" w:rsidR="00235B48" w:rsidRPr="00490DC0" w:rsidRDefault="00235B48" w:rsidP="00F72082">
            <w:pPr>
              <w:spacing w:after="40"/>
              <w:jc w:val="both"/>
            </w:pPr>
            <w:r w:rsidRPr="00235B48">
              <w:t>30-721</w:t>
            </w:r>
            <w:r w:rsidRPr="00490DC0">
              <w:t xml:space="preserve"> </w:t>
            </w:r>
            <w:r w:rsidRPr="00235B48">
              <w:t>Kraków</w:t>
            </w:r>
          </w:p>
        </w:tc>
        <w:tc>
          <w:tcPr>
            <w:tcW w:w="2835" w:type="dxa"/>
            <w:vAlign w:val="center"/>
          </w:tcPr>
          <w:p w14:paraId="64A73C93" w14:textId="529FA298" w:rsidR="00235B48" w:rsidRPr="00490DC0" w:rsidRDefault="00235B48" w:rsidP="00F72082">
            <w:pPr>
              <w:spacing w:before="120" w:after="120"/>
              <w:jc w:val="both"/>
            </w:pPr>
            <w:r w:rsidRPr="00235B48">
              <w:t>184 500.00 zł</w:t>
            </w:r>
          </w:p>
        </w:tc>
      </w:tr>
      <w:tr w:rsidR="00235B48" w:rsidRPr="00493F8C" w14:paraId="2EBE3CBC" w14:textId="77777777" w:rsidTr="00F72082">
        <w:tc>
          <w:tcPr>
            <w:tcW w:w="993" w:type="dxa"/>
            <w:vAlign w:val="center"/>
          </w:tcPr>
          <w:p w14:paraId="512D8732" w14:textId="7A10542D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2</w:t>
            </w:r>
          </w:p>
        </w:tc>
        <w:tc>
          <w:tcPr>
            <w:tcW w:w="5244" w:type="dxa"/>
          </w:tcPr>
          <w:p w14:paraId="5AA86B2B" w14:textId="45D0AA66" w:rsidR="00235B48" w:rsidRPr="00490DC0" w:rsidRDefault="00235B48" w:rsidP="00F72082">
            <w:pPr>
              <w:spacing w:before="40"/>
            </w:pPr>
            <w:r w:rsidRPr="00235B48">
              <w:t xml:space="preserve">PRZELOT MEDIA </w:t>
            </w:r>
            <w:r w:rsidR="00DF1F68">
              <w:t>sp. z o.o.</w:t>
            </w:r>
          </w:p>
          <w:p w14:paraId="0A2440F1" w14:textId="478A5AD4" w:rsidR="00235B48" w:rsidRPr="00490DC0" w:rsidRDefault="00235B48" w:rsidP="00F72082">
            <w:r w:rsidRPr="00235B48">
              <w:t>Majków Folwark</w:t>
            </w:r>
            <w:r w:rsidRPr="00490DC0">
              <w:t xml:space="preserve"> </w:t>
            </w:r>
            <w:r w:rsidRPr="00235B48">
              <w:t>1b</w:t>
            </w:r>
            <w:r w:rsidRPr="00490DC0">
              <w:t xml:space="preserve"> </w:t>
            </w:r>
          </w:p>
          <w:p w14:paraId="2BDC1BBE" w14:textId="2716969E" w:rsidR="00235B48" w:rsidRPr="00490DC0" w:rsidRDefault="00235B48" w:rsidP="00F72082">
            <w:pPr>
              <w:spacing w:after="40"/>
              <w:jc w:val="both"/>
            </w:pPr>
            <w:r w:rsidRPr="00235B48">
              <w:t>97-306</w:t>
            </w:r>
            <w:r w:rsidRPr="00490DC0">
              <w:t xml:space="preserve"> </w:t>
            </w:r>
            <w:r w:rsidR="00DF1F68">
              <w:t>Grabica</w:t>
            </w:r>
          </w:p>
        </w:tc>
        <w:tc>
          <w:tcPr>
            <w:tcW w:w="2835" w:type="dxa"/>
            <w:vAlign w:val="center"/>
          </w:tcPr>
          <w:p w14:paraId="362118B9" w14:textId="3B7E7B69" w:rsidR="00235B48" w:rsidRPr="00490DC0" w:rsidRDefault="00235B48" w:rsidP="00F72082">
            <w:pPr>
              <w:spacing w:before="120" w:after="120"/>
              <w:jc w:val="both"/>
            </w:pPr>
            <w:r w:rsidRPr="00235B48">
              <w:t>206 640.00 zł</w:t>
            </w:r>
          </w:p>
        </w:tc>
      </w:tr>
      <w:tr w:rsidR="00235B48" w:rsidRPr="00493F8C" w14:paraId="4E5793D4" w14:textId="77777777" w:rsidTr="00F72082">
        <w:tc>
          <w:tcPr>
            <w:tcW w:w="993" w:type="dxa"/>
            <w:vAlign w:val="center"/>
          </w:tcPr>
          <w:p w14:paraId="7E514714" w14:textId="7200AA24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3</w:t>
            </w:r>
          </w:p>
        </w:tc>
        <w:tc>
          <w:tcPr>
            <w:tcW w:w="5244" w:type="dxa"/>
          </w:tcPr>
          <w:p w14:paraId="0F20C59A" w14:textId="7F8CE0C4" w:rsidR="00235B48" w:rsidRPr="00490DC0" w:rsidRDefault="00235B48" w:rsidP="00F72082">
            <w:pPr>
              <w:spacing w:before="40"/>
            </w:pPr>
            <w:r w:rsidRPr="00235B48">
              <w:t>New Media Project</w:t>
            </w:r>
          </w:p>
          <w:p w14:paraId="774957D2" w14:textId="602E9885" w:rsidR="00235B48" w:rsidRPr="00490DC0" w:rsidRDefault="00235B48" w:rsidP="00F72082">
            <w:r w:rsidRPr="00235B48">
              <w:t>Jana Kowalczyka</w:t>
            </w:r>
            <w:r w:rsidRPr="00490DC0">
              <w:t xml:space="preserve"> </w:t>
            </w:r>
            <w:r w:rsidRPr="00235B48">
              <w:t>16/623</w:t>
            </w:r>
            <w:r w:rsidRPr="00490DC0">
              <w:t xml:space="preserve"> </w:t>
            </w:r>
          </w:p>
          <w:p w14:paraId="53BAF9F1" w14:textId="08C9C9BB" w:rsidR="00235B48" w:rsidRPr="00490DC0" w:rsidRDefault="00235B48" w:rsidP="00F72082">
            <w:pPr>
              <w:spacing w:after="40"/>
              <w:jc w:val="both"/>
            </w:pPr>
            <w:r w:rsidRPr="00235B48">
              <w:t>03-193</w:t>
            </w:r>
            <w:r w:rsidRPr="00490DC0">
              <w:t xml:space="preserve"> </w:t>
            </w:r>
            <w:r w:rsidRPr="00235B48">
              <w:t>Warszawa</w:t>
            </w:r>
          </w:p>
        </w:tc>
        <w:tc>
          <w:tcPr>
            <w:tcW w:w="2835" w:type="dxa"/>
            <w:vAlign w:val="center"/>
          </w:tcPr>
          <w:p w14:paraId="471366B2" w14:textId="5C62461B" w:rsidR="00235B48" w:rsidRPr="00490DC0" w:rsidRDefault="00235B48" w:rsidP="00F72082">
            <w:pPr>
              <w:spacing w:before="120" w:after="120"/>
              <w:jc w:val="both"/>
            </w:pPr>
            <w:r w:rsidRPr="00235B48">
              <w:t>195 570.00 zł</w:t>
            </w:r>
          </w:p>
        </w:tc>
      </w:tr>
      <w:tr w:rsidR="00235B48" w:rsidRPr="00493F8C" w14:paraId="68FBCCDE" w14:textId="77777777" w:rsidTr="00F72082">
        <w:tc>
          <w:tcPr>
            <w:tcW w:w="993" w:type="dxa"/>
            <w:vAlign w:val="center"/>
          </w:tcPr>
          <w:p w14:paraId="41286ABA" w14:textId="5BEB5056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4</w:t>
            </w:r>
          </w:p>
        </w:tc>
        <w:tc>
          <w:tcPr>
            <w:tcW w:w="5244" w:type="dxa"/>
          </w:tcPr>
          <w:p w14:paraId="46933125" w14:textId="5F8DBF28" w:rsidR="00235B48" w:rsidRPr="00490DC0" w:rsidRDefault="00235B48" w:rsidP="00F72082">
            <w:pPr>
              <w:spacing w:before="40"/>
            </w:pPr>
            <w:r w:rsidRPr="00235B48">
              <w:t>Karolina Biernacka ART</w:t>
            </w:r>
          </w:p>
          <w:p w14:paraId="17D12E89" w14:textId="7B25B4DD" w:rsidR="00235B48" w:rsidRDefault="00DF1F68" w:rsidP="00F72082">
            <w:r>
              <w:t>Synów Pułku 7</w:t>
            </w:r>
          </w:p>
          <w:p w14:paraId="4EF30C4B" w14:textId="5919C43A" w:rsidR="00235B48" w:rsidRPr="00490DC0" w:rsidRDefault="00DF1F68" w:rsidP="00DF1F68">
            <w:r>
              <w:t>01-354 Warszawa</w:t>
            </w:r>
          </w:p>
        </w:tc>
        <w:tc>
          <w:tcPr>
            <w:tcW w:w="2835" w:type="dxa"/>
            <w:vAlign w:val="center"/>
          </w:tcPr>
          <w:p w14:paraId="5D2B80DF" w14:textId="46EC002A" w:rsidR="00235B48" w:rsidRPr="00490DC0" w:rsidRDefault="00235B48" w:rsidP="00F72082">
            <w:pPr>
              <w:spacing w:before="120" w:after="120"/>
              <w:jc w:val="both"/>
            </w:pPr>
            <w:r w:rsidRPr="00235B48">
              <w:t>169 740.00 zł</w:t>
            </w:r>
          </w:p>
        </w:tc>
      </w:tr>
      <w:tr w:rsidR="00235B48" w:rsidRPr="00493F8C" w14:paraId="6CC33A96" w14:textId="77777777" w:rsidTr="00F72082">
        <w:tc>
          <w:tcPr>
            <w:tcW w:w="993" w:type="dxa"/>
            <w:vAlign w:val="center"/>
          </w:tcPr>
          <w:p w14:paraId="66CF258B" w14:textId="06F83943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5</w:t>
            </w:r>
          </w:p>
        </w:tc>
        <w:tc>
          <w:tcPr>
            <w:tcW w:w="5244" w:type="dxa"/>
          </w:tcPr>
          <w:p w14:paraId="33E040FB" w14:textId="11EFCAB3" w:rsidR="00235B48" w:rsidRPr="00490DC0" w:rsidRDefault="00235B48" w:rsidP="00F72082">
            <w:pPr>
              <w:spacing w:before="40"/>
            </w:pPr>
            <w:r w:rsidRPr="00235B48">
              <w:t>Dominik Judka</w:t>
            </w:r>
          </w:p>
          <w:p w14:paraId="3D299DD9" w14:textId="14D63EC0" w:rsidR="00235B48" w:rsidRPr="00490DC0" w:rsidRDefault="00235B48" w:rsidP="00F72082">
            <w:r w:rsidRPr="00235B48">
              <w:t>Dwernickiego</w:t>
            </w:r>
            <w:r w:rsidRPr="00490DC0">
              <w:t xml:space="preserve"> </w:t>
            </w:r>
            <w:r w:rsidRPr="00235B48">
              <w:t>59</w:t>
            </w:r>
            <w:r w:rsidRPr="00490DC0">
              <w:t xml:space="preserve"> </w:t>
            </w:r>
          </w:p>
          <w:p w14:paraId="00995E4F" w14:textId="0F7372C3" w:rsidR="00235B48" w:rsidRPr="00490DC0" w:rsidRDefault="00235B48" w:rsidP="00F72082">
            <w:pPr>
              <w:spacing w:after="40"/>
              <w:jc w:val="both"/>
            </w:pPr>
            <w:r w:rsidRPr="00235B48">
              <w:t>38-700</w:t>
            </w:r>
            <w:r w:rsidRPr="00490DC0">
              <w:t xml:space="preserve"> </w:t>
            </w:r>
            <w:r w:rsidRPr="00235B48">
              <w:t>Ustrzyki Dolne</w:t>
            </w:r>
          </w:p>
        </w:tc>
        <w:tc>
          <w:tcPr>
            <w:tcW w:w="2835" w:type="dxa"/>
            <w:vAlign w:val="center"/>
          </w:tcPr>
          <w:p w14:paraId="16C3B353" w14:textId="1C58680B" w:rsidR="00235B48" w:rsidRPr="00490DC0" w:rsidRDefault="00235B48" w:rsidP="00F72082">
            <w:pPr>
              <w:spacing w:before="120" w:after="120"/>
              <w:jc w:val="both"/>
            </w:pPr>
            <w:r w:rsidRPr="00235B48">
              <w:t>46 200.00 zł</w:t>
            </w:r>
          </w:p>
        </w:tc>
      </w:tr>
      <w:tr w:rsidR="00235B48" w:rsidRPr="00493F8C" w14:paraId="71444AD3" w14:textId="77777777" w:rsidTr="00F72082">
        <w:tc>
          <w:tcPr>
            <w:tcW w:w="993" w:type="dxa"/>
            <w:vAlign w:val="center"/>
          </w:tcPr>
          <w:p w14:paraId="069C29A5" w14:textId="2642C3E6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6</w:t>
            </w:r>
          </w:p>
        </w:tc>
        <w:tc>
          <w:tcPr>
            <w:tcW w:w="5244" w:type="dxa"/>
          </w:tcPr>
          <w:p w14:paraId="2FF64289" w14:textId="4E564EAC" w:rsidR="00235B48" w:rsidRPr="00490DC0" w:rsidRDefault="00235B48" w:rsidP="00F72082">
            <w:pPr>
              <w:spacing w:before="40"/>
            </w:pPr>
            <w:proofErr w:type="spellStart"/>
            <w:r w:rsidRPr="00235B48">
              <w:t>relacje.video</w:t>
            </w:r>
            <w:proofErr w:type="spellEnd"/>
            <w:r w:rsidRPr="00235B48">
              <w:t xml:space="preserve"> Marcin Andrzejewski</w:t>
            </w:r>
          </w:p>
          <w:p w14:paraId="15633FF7" w14:textId="0627DBE8" w:rsidR="00235B48" w:rsidRPr="00490DC0" w:rsidRDefault="00235B48" w:rsidP="00F72082">
            <w:r w:rsidRPr="00235B48">
              <w:t>Przemysłowa</w:t>
            </w:r>
            <w:r w:rsidRPr="00490DC0">
              <w:t xml:space="preserve"> </w:t>
            </w:r>
            <w:r w:rsidRPr="00235B48">
              <w:t>4a/5</w:t>
            </w:r>
            <w:r w:rsidRPr="00490DC0">
              <w:t xml:space="preserve"> </w:t>
            </w:r>
          </w:p>
          <w:p w14:paraId="1B999111" w14:textId="7021510E" w:rsidR="00235B48" w:rsidRPr="00490DC0" w:rsidRDefault="00235B48" w:rsidP="00F72082">
            <w:pPr>
              <w:spacing w:after="40"/>
              <w:jc w:val="both"/>
            </w:pPr>
            <w:r w:rsidRPr="00235B48">
              <w:t>85-758</w:t>
            </w:r>
            <w:r w:rsidRPr="00490DC0">
              <w:t xml:space="preserve"> </w:t>
            </w:r>
            <w:r w:rsidRPr="00235B48">
              <w:t>Bydgoszcz</w:t>
            </w:r>
          </w:p>
        </w:tc>
        <w:tc>
          <w:tcPr>
            <w:tcW w:w="2835" w:type="dxa"/>
            <w:vAlign w:val="center"/>
          </w:tcPr>
          <w:p w14:paraId="6D5F04B3" w14:textId="3DB00888" w:rsidR="00235B48" w:rsidRPr="00490DC0" w:rsidRDefault="00235B48" w:rsidP="00F72082">
            <w:pPr>
              <w:spacing w:before="120" w:after="120"/>
              <w:jc w:val="both"/>
            </w:pPr>
            <w:r w:rsidRPr="00235B48">
              <w:t>138 765.00 zł</w:t>
            </w:r>
          </w:p>
        </w:tc>
      </w:tr>
      <w:tr w:rsidR="00235B48" w:rsidRPr="00493F8C" w14:paraId="42C4232A" w14:textId="77777777" w:rsidTr="00F72082">
        <w:tc>
          <w:tcPr>
            <w:tcW w:w="993" w:type="dxa"/>
            <w:vAlign w:val="center"/>
          </w:tcPr>
          <w:p w14:paraId="2544202D" w14:textId="2064D0BB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7</w:t>
            </w:r>
          </w:p>
        </w:tc>
        <w:tc>
          <w:tcPr>
            <w:tcW w:w="5244" w:type="dxa"/>
          </w:tcPr>
          <w:p w14:paraId="41931EDC" w14:textId="6BB50EBE" w:rsidR="00235B48" w:rsidRPr="00490DC0" w:rsidRDefault="00235B48" w:rsidP="00F72082">
            <w:pPr>
              <w:spacing w:before="40"/>
            </w:pPr>
            <w:r w:rsidRPr="00235B48">
              <w:t xml:space="preserve">STUDIO SALACH </w:t>
            </w:r>
            <w:r w:rsidR="00DF1F68">
              <w:t>sp. z o.o.</w:t>
            </w:r>
          </w:p>
          <w:p w14:paraId="4413C6D2" w14:textId="3B6F074A" w:rsidR="00235B48" w:rsidRPr="00490DC0" w:rsidRDefault="00235B48" w:rsidP="00F72082">
            <w:r w:rsidRPr="00235B48">
              <w:t>Katowicka</w:t>
            </w:r>
            <w:r w:rsidRPr="00490DC0">
              <w:t xml:space="preserve"> </w:t>
            </w:r>
            <w:r w:rsidRPr="00235B48">
              <w:t>35A/3</w:t>
            </w:r>
            <w:r w:rsidRPr="00490DC0">
              <w:t xml:space="preserve"> </w:t>
            </w:r>
          </w:p>
          <w:p w14:paraId="45BF4B84" w14:textId="07C45C51" w:rsidR="00235B48" w:rsidRPr="00490DC0" w:rsidRDefault="00235B48" w:rsidP="00F72082">
            <w:pPr>
              <w:spacing w:after="40"/>
              <w:jc w:val="both"/>
            </w:pPr>
            <w:r w:rsidRPr="00235B48">
              <w:t>43-600</w:t>
            </w:r>
            <w:r w:rsidRPr="00490DC0">
              <w:t xml:space="preserve"> </w:t>
            </w:r>
            <w:r w:rsidRPr="00235B48">
              <w:t>Jaworzno</w:t>
            </w:r>
          </w:p>
        </w:tc>
        <w:tc>
          <w:tcPr>
            <w:tcW w:w="2835" w:type="dxa"/>
            <w:vAlign w:val="center"/>
          </w:tcPr>
          <w:p w14:paraId="56C0F000" w14:textId="5AC06AAE" w:rsidR="00235B48" w:rsidRPr="00490DC0" w:rsidRDefault="00235B48" w:rsidP="00F72082">
            <w:pPr>
              <w:spacing w:before="120" w:after="120"/>
              <w:jc w:val="both"/>
            </w:pPr>
            <w:r w:rsidRPr="00235B48">
              <w:t>161 000.00 zł</w:t>
            </w:r>
          </w:p>
        </w:tc>
      </w:tr>
      <w:tr w:rsidR="00235B48" w:rsidRPr="00493F8C" w14:paraId="4F8B63FA" w14:textId="77777777" w:rsidTr="00F72082">
        <w:tc>
          <w:tcPr>
            <w:tcW w:w="993" w:type="dxa"/>
            <w:vAlign w:val="center"/>
          </w:tcPr>
          <w:p w14:paraId="22C97B1E" w14:textId="2E170D18" w:rsidR="00235B48" w:rsidRPr="00490DC0" w:rsidRDefault="00235B48" w:rsidP="00F72082">
            <w:pPr>
              <w:spacing w:before="120" w:after="120"/>
              <w:jc w:val="center"/>
            </w:pPr>
            <w:r w:rsidRPr="00235B48">
              <w:lastRenderedPageBreak/>
              <w:t>8</w:t>
            </w:r>
          </w:p>
        </w:tc>
        <w:tc>
          <w:tcPr>
            <w:tcW w:w="5244" w:type="dxa"/>
          </w:tcPr>
          <w:p w14:paraId="2684E293" w14:textId="45F3DE91" w:rsidR="00235B48" w:rsidRPr="00490DC0" w:rsidRDefault="00235B48" w:rsidP="00F72082">
            <w:pPr>
              <w:spacing w:before="40"/>
            </w:pPr>
            <w:r w:rsidRPr="00235B48">
              <w:t>STUDIO SIERMIX SP. Z O.O.</w:t>
            </w:r>
          </w:p>
          <w:p w14:paraId="52F4EF7A" w14:textId="4D0EBE80" w:rsidR="00235B48" w:rsidRPr="00490DC0" w:rsidRDefault="00235B48" w:rsidP="00F72082">
            <w:r w:rsidRPr="00235B48">
              <w:t>KNAPY</w:t>
            </w:r>
            <w:r w:rsidRPr="00490DC0">
              <w:t xml:space="preserve"> </w:t>
            </w:r>
            <w:r w:rsidRPr="00235B48">
              <w:t>18</w:t>
            </w:r>
            <w:r w:rsidRPr="00490DC0">
              <w:t xml:space="preserve"> </w:t>
            </w:r>
          </w:p>
          <w:p w14:paraId="1993FF81" w14:textId="3F493813" w:rsidR="00235B48" w:rsidRPr="00490DC0" w:rsidRDefault="00235B48" w:rsidP="00F72082">
            <w:pPr>
              <w:spacing w:after="40"/>
              <w:jc w:val="both"/>
            </w:pPr>
            <w:r w:rsidRPr="00235B48">
              <w:t>98-360</w:t>
            </w:r>
            <w:r w:rsidRPr="00490DC0">
              <w:t xml:space="preserve"> </w:t>
            </w:r>
            <w:r w:rsidRPr="00235B48">
              <w:t>LUTUTÓW</w:t>
            </w:r>
          </w:p>
        </w:tc>
        <w:tc>
          <w:tcPr>
            <w:tcW w:w="2835" w:type="dxa"/>
            <w:vAlign w:val="center"/>
          </w:tcPr>
          <w:p w14:paraId="5DBDA5B8" w14:textId="4A437686" w:rsidR="00235B48" w:rsidRPr="00490DC0" w:rsidRDefault="00235B48" w:rsidP="00F72082">
            <w:pPr>
              <w:spacing w:before="120" w:after="120"/>
              <w:jc w:val="both"/>
            </w:pPr>
            <w:r w:rsidRPr="00235B48">
              <w:t>88 560.00 zł</w:t>
            </w:r>
          </w:p>
        </w:tc>
      </w:tr>
      <w:tr w:rsidR="00235B48" w:rsidRPr="00493F8C" w14:paraId="0D8BACDE" w14:textId="77777777" w:rsidTr="00F72082">
        <w:tc>
          <w:tcPr>
            <w:tcW w:w="993" w:type="dxa"/>
            <w:vAlign w:val="center"/>
          </w:tcPr>
          <w:p w14:paraId="1926D284" w14:textId="603DF830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9</w:t>
            </w:r>
          </w:p>
        </w:tc>
        <w:tc>
          <w:tcPr>
            <w:tcW w:w="5244" w:type="dxa"/>
          </w:tcPr>
          <w:p w14:paraId="0166D1A5" w14:textId="43C40C56" w:rsidR="00235B48" w:rsidRPr="00490DC0" w:rsidRDefault="00235B48" w:rsidP="00F72082">
            <w:pPr>
              <w:spacing w:before="40"/>
            </w:pPr>
            <w:proofErr w:type="spellStart"/>
            <w:r w:rsidRPr="00235B48">
              <w:t>Skillspace</w:t>
            </w:r>
            <w:proofErr w:type="spellEnd"/>
            <w:r w:rsidRPr="00235B48">
              <w:t xml:space="preserve"> | Michał Badura</w:t>
            </w:r>
          </w:p>
          <w:p w14:paraId="6085698D" w14:textId="386804A4" w:rsidR="00235B48" w:rsidRPr="00490DC0" w:rsidRDefault="00235B48" w:rsidP="00F72082">
            <w:r w:rsidRPr="00235B48">
              <w:t>Wodna</w:t>
            </w:r>
            <w:r w:rsidRPr="00490DC0">
              <w:t xml:space="preserve"> </w:t>
            </w:r>
            <w:r w:rsidRPr="00235B48">
              <w:t>26/15</w:t>
            </w:r>
            <w:r w:rsidRPr="00490DC0">
              <w:t xml:space="preserve"> </w:t>
            </w:r>
          </w:p>
          <w:p w14:paraId="792F326B" w14:textId="3D9582D2" w:rsidR="00235B48" w:rsidRPr="00490DC0" w:rsidRDefault="00235B48" w:rsidP="00F72082">
            <w:pPr>
              <w:spacing w:after="40"/>
              <w:jc w:val="both"/>
            </w:pPr>
            <w:r w:rsidRPr="00235B48">
              <w:t>30-719</w:t>
            </w:r>
            <w:r w:rsidRPr="00490DC0">
              <w:t xml:space="preserve"> </w:t>
            </w:r>
            <w:r w:rsidRPr="00235B48">
              <w:t>Kraków</w:t>
            </w:r>
          </w:p>
        </w:tc>
        <w:tc>
          <w:tcPr>
            <w:tcW w:w="2835" w:type="dxa"/>
            <w:vAlign w:val="center"/>
          </w:tcPr>
          <w:p w14:paraId="22AE2344" w14:textId="460B32CD" w:rsidR="00235B48" w:rsidRPr="00490DC0" w:rsidRDefault="00235B48" w:rsidP="00F72082">
            <w:pPr>
              <w:spacing w:before="120" w:after="120"/>
              <w:jc w:val="both"/>
            </w:pPr>
            <w:r w:rsidRPr="00235B48">
              <w:t>170 000.00 zł</w:t>
            </w:r>
          </w:p>
        </w:tc>
      </w:tr>
      <w:tr w:rsidR="00235B48" w:rsidRPr="00493F8C" w14:paraId="4AC9AEDB" w14:textId="77777777" w:rsidTr="00F72082">
        <w:tc>
          <w:tcPr>
            <w:tcW w:w="993" w:type="dxa"/>
            <w:vAlign w:val="center"/>
          </w:tcPr>
          <w:p w14:paraId="36A8B7F7" w14:textId="337FE53C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10</w:t>
            </w:r>
          </w:p>
        </w:tc>
        <w:tc>
          <w:tcPr>
            <w:tcW w:w="5244" w:type="dxa"/>
          </w:tcPr>
          <w:p w14:paraId="01A6623D" w14:textId="64551F96" w:rsidR="00235B48" w:rsidRPr="00490DC0" w:rsidRDefault="00235B48" w:rsidP="00F72082">
            <w:pPr>
              <w:spacing w:before="40"/>
            </w:pPr>
            <w:r w:rsidRPr="00235B48">
              <w:t>BDV PIOTR SAWICKI</w:t>
            </w:r>
          </w:p>
          <w:p w14:paraId="67137A07" w14:textId="54FBBCC7" w:rsidR="00235B48" w:rsidRPr="00490DC0" w:rsidRDefault="00235B48" w:rsidP="00F72082">
            <w:r w:rsidRPr="00235B48">
              <w:t>Michała Drzymały</w:t>
            </w:r>
            <w:r w:rsidRPr="00490DC0">
              <w:t xml:space="preserve"> </w:t>
            </w:r>
            <w:r w:rsidRPr="00235B48">
              <w:t>26</w:t>
            </w:r>
            <w:r w:rsidRPr="00490DC0">
              <w:t xml:space="preserve"> </w:t>
            </w:r>
          </w:p>
          <w:p w14:paraId="713D3D67" w14:textId="65E8C576" w:rsidR="00235B48" w:rsidRPr="00490DC0" w:rsidRDefault="00235B48" w:rsidP="00F72082">
            <w:pPr>
              <w:spacing w:after="40"/>
              <w:jc w:val="both"/>
            </w:pPr>
            <w:r w:rsidRPr="00235B48">
              <w:t>93-479</w:t>
            </w:r>
            <w:r w:rsidRPr="00490DC0">
              <w:t xml:space="preserve"> </w:t>
            </w:r>
            <w:r w:rsidRPr="00235B48">
              <w:t>Łódź</w:t>
            </w:r>
          </w:p>
        </w:tc>
        <w:tc>
          <w:tcPr>
            <w:tcW w:w="2835" w:type="dxa"/>
            <w:vAlign w:val="center"/>
          </w:tcPr>
          <w:p w14:paraId="55697C12" w14:textId="578E904F" w:rsidR="00235B48" w:rsidRPr="00490DC0" w:rsidRDefault="00235B48" w:rsidP="00F72082">
            <w:pPr>
              <w:spacing w:before="120" w:after="120"/>
              <w:jc w:val="both"/>
            </w:pPr>
            <w:r w:rsidRPr="00235B48">
              <w:t>450 000.00 zł</w:t>
            </w:r>
          </w:p>
        </w:tc>
      </w:tr>
      <w:tr w:rsidR="00235B48" w:rsidRPr="00493F8C" w14:paraId="7535A61A" w14:textId="77777777" w:rsidTr="00F72082">
        <w:tc>
          <w:tcPr>
            <w:tcW w:w="993" w:type="dxa"/>
            <w:vAlign w:val="center"/>
          </w:tcPr>
          <w:p w14:paraId="1343184B" w14:textId="6D02EF7F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11</w:t>
            </w:r>
          </w:p>
        </w:tc>
        <w:tc>
          <w:tcPr>
            <w:tcW w:w="5244" w:type="dxa"/>
          </w:tcPr>
          <w:p w14:paraId="1007B6D0" w14:textId="494E8EB2" w:rsidR="00235B48" w:rsidRPr="00490DC0" w:rsidRDefault="00235B48" w:rsidP="00F72082">
            <w:pPr>
              <w:spacing w:before="40"/>
            </w:pPr>
            <w:r w:rsidRPr="00235B48">
              <w:t xml:space="preserve">Agencja filmowo-reklamowa </w:t>
            </w:r>
            <w:proofErr w:type="spellStart"/>
            <w:r w:rsidRPr="00235B48">
              <w:t>Aimart</w:t>
            </w:r>
            <w:proofErr w:type="spellEnd"/>
            <w:r w:rsidRPr="00235B48">
              <w:t xml:space="preserve"> Lech </w:t>
            </w:r>
            <w:proofErr w:type="spellStart"/>
            <w:r w:rsidRPr="00235B48">
              <w:t>Wilczaszek</w:t>
            </w:r>
            <w:proofErr w:type="spellEnd"/>
          </w:p>
          <w:p w14:paraId="12FCFA92" w14:textId="2CD1F760" w:rsidR="00235B48" w:rsidRPr="00490DC0" w:rsidRDefault="00235B48" w:rsidP="00F72082">
            <w:r w:rsidRPr="00235B48">
              <w:t>Glinki</w:t>
            </w:r>
            <w:r w:rsidRPr="00490DC0">
              <w:t xml:space="preserve"> </w:t>
            </w:r>
            <w:r w:rsidRPr="00235B48">
              <w:t>79/131</w:t>
            </w:r>
            <w:r w:rsidRPr="00490DC0">
              <w:t xml:space="preserve"> </w:t>
            </w:r>
          </w:p>
          <w:p w14:paraId="0E255E93" w14:textId="66288610" w:rsidR="00235B48" w:rsidRPr="00490DC0" w:rsidRDefault="00235B48" w:rsidP="00F72082">
            <w:pPr>
              <w:spacing w:after="40"/>
              <w:jc w:val="both"/>
            </w:pPr>
            <w:r w:rsidRPr="00235B48">
              <w:t>85-861</w:t>
            </w:r>
            <w:r w:rsidRPr="00490DC0">
              <w:t xml:space="preserve"> </w:t>
            </w:r>
            <w:r w:rsidRPr="00235B48">
              <w:t>Bydgoszcz</w:t>
            </w:r>
          </w:p>
        </w:tc>
        <w:tc>
          <w:tcPr>
            <w:tcW w:w="2835" w:type="dxa"/>
            <w:vAlign w:val="center"/>
          </w:tcPr>
          <w:p w14:paraId="4AA9F555" w14:textId="4F138277" w:rsidR="00235B48" w:rsidRPr="00490DC0" w:rsidRDefault="00235B48" w:rsidP="00F72082">
            <w:pPr>
              <w:spacing w:before="120" w:after="120"/>
              <w:jc w:val="both"/>
            </w:pPr>
            <w:r w:rsidRPr="00235B48">
              <w:t>84 870.00 zł</w:t>
            </w:r>
          </w:p>
        </w:tc>
      </w:tr>
      <w:tr w:rsidR="00235B48" w:rsidRPr="00493F8C" w14:paraId="1B5E5B90" w14:textId="77777777" w:rsidTr="00F72082">
        <w:tc>
          <w:tcPr>
            <w:tcW w:w="993" w:type="dxa"/>
            <w:vAlign w:val="center"/>
          </w:tcPr>
          <w:p w14:paraId="3A81016C" w14:textId="18DA9025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12</w:t>
            </w:r>
          </w:p>
        </w:tc>
        <w:tc>
          <w:tcPr>
            <w:tcW w:w="5244" w:type="dxa"/>
          </w:tcPr>
          <w:p w14:paraId="02205F2F" w14:textId="7565A53F" w:rsidR="00235B48" w:rsidRPr="00490DC0" w:rsidRDefault="00235B48" w:rsidP="00F72082">
            <w:pPr>
              <w:spacing w:before="40"/>
            </w:pPr>
            <w:r w:rsidRPr="00235B48">
              <w:t xml:space="preserve">Agnieszka </w:t>
            </w:r>
            <w:proofErr w:type="spellStart"/>
            <w:r w:rsidRPr="00235B48">
              <w:t>Bekalarczyk</w:t>
            </w:r>
            <w:proofErr w:type="spellEnd"/>
          </w:p>
          <w:p w14:paraId="2EF04479" w14:textId="6FA0B6F1" w:rsidR="00235B48" w:rsidRPr="00490DC0" w:rsidRDefault="00235B48" w:rsidP="00F72082">
            <w:r w:rsidRPr="00235B48">
              <w:t>ul. Jana Heweliusza</w:t>
            </w:r>
            <w:r w:rsidRPr="00490DC0">
              <w:t xml:space="preserve"> </w:t>
            </w:r>
            <w:r w:rsidRPr="00235B48">
              <w:t>11/819</w:t>
            </w:r>
            <w:r w:rsidRPr="00490DC0">
              <w:t xml:space="preserve"> </w:t>
            </w:r>
          </w:p>
          <w:p w14:paraId="527FAADA" w14:textId="397BE28A" w:rsidR="00235B48" w:rsidRPr="00490DC0" w:rsidRDefault="00235B48" w:rsidP="00F72082">
            <w:pPr>
              <w:spacing w:after="40"/>
              <w:jc w:val="both"/>
            </w:pPr>
            <w:r w:rsidRPr="00235B48">
              <w:t>80-890</w:t>
            </w:r>
            <w:r w:rsidRPr="00490DC0">
              <w:t xml:space="preserve"> </w:t>
            </w:r>
            <w:r w:rsidRPr="00235B48">
              <w:t>Gdańsk</w:t>
            </w:r>
          </w:p>
        </w:tc>
        <w:tc>
          <w:tcPr>
            <w:tcW w:w="2835" w:type="dxa"/>
            <w:vAlign w:val="center"/>
          </w:tcPr>
          <w:p w14:paraId="06CA5653" w14:textId="24F0717F" w:rsidR="00235B48" w:rsidRPr="00490DC0" w:rsidRDefault="00235B48" w:rsidP="00F72082">
            <w:pPr>
              <w:spacing w:before="120" w:after="120"/>
              <w:jc w:val="both"/>
            </w:pPr>
            <w:r w:rsidRPr="00235B48">
              <w:t>144 400.00 zł</w:t>
            </w:r>
          </w:p>
        </w:tc>
      </w:tr>
      <w:tr w:rsidR="00235B48" w:rsidRPr="00493F8C" w14:paraId="69188B36" w14:textId="77777777" w:rsidTr="00F72082">
        <w:tc>
          <w:tcPr>
            <w:tcW w:w="993" w:type="dxa"/>
            <w:vAlign w:val="center"/>
          </w:tcPr>
          <w:p w14:paraId="373ED1E8" w14:textId="6957DCA7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13</w:t>
            </w:r>
          </w:p>
        </w:tc>
        <w:tc>
          <w:tcPr>
            <w:tcW w:w="5244" w:type="dxa"/>
          </w:tcPr>
          <w:p w14:paraId="000770AD" w14:textId="4F92DD00" w:rsidR="00235B48" w:rsidRPr="00490DC0" w:rsidRDefault="00235B48" w:rsidP="00F72082">
            <w:pPr>
              <w:spacing w:before="40"/>
            </w:pPr>
            <w:r w:rsidRPr="00235B48">
              <w:t>Grupa Media Art Sp. z o.o.</w:t>
            </w:r>
          </w:p>
          <w:p w14:paraId="387A4396" w14:textId="67BCCCBF" w:rsidR="00235B48" w:rsidRPr="00490DC0" w:rsidRDefault="00235B48" w:rsidP="00F72082">
            <w:r w:rsidRPr="00235B48">
              <w:t>Szopena</w:t>
            </w:r>
            <w:r w:rsidRPr="00490DC0">
              <w:t xml:space="preserve"> </w:t>
            </w:r>
            <w:r w:rsidRPr="00235B48">
              <w:t>10</w:t>
            </w:r>
            <w:r w:rsidRPr="00490DC0">
              <w:t xml:space="preserve"> </w:t>
            </w:r>
          </w:p>
          <w:p w14:paraId="457FA7D0" w14:textId="0A737C4D" w:rsidR="00235B48" w:rsidRPr="00490DC0" w:rsidRDefault="00235B48" w:rsidP="00F72082">
            <w:pPr>
              <w:spacing w:after="40"/>
              <w:jc w:val="both"/>
            </w:pPr>
            <w:r w:rsidRPr="00235B48">
              <w:t>38-500</w:t>
            </w:r>
            <w:r w:rsidRPr="00490DC0">
              <w:t xml:space="preserve"> </w:t>
            </w:r>
            <w:r w:rsidRPr="00235B48">
              <w:t>Sanok</w:t>
            </w:r>
          </w:p>
        </w:tc>
        <w:tc>
          <w:tcPr>
            <w:tcW w:w="2835" w:type="dxa"/>
            <w:vAlign w:val="center"/>
          </w:tcPr>
          <w:p w14:paraId="4D55A144" w14:textId="0566A725" w:rsidR="00235B48" w:rsidRPr="00490DC0" w:rsidRDefault="00235B48" w:rsidP="00F72082">
            <w:pPr>
              <w:spacing w:before="120" w:after="120"/>
              <w:jc w:val="both"/>
            </w:pPr>
            <w:r w:rsidRPr="00235B48">
              <w:t>79 900.00 zł</w:t>
            </w:r>
          </w:p>
        </w:tc>
      </w:tr>
      <w:tr w:rsidR="00235B48" w:rsidRPr="00493F8C" w14:paraId="67D89D24" w14:textId="77777777" w:rsidTr="00F72082">
        <w:tc>
          <w:tcPr>
            <w:tcW w:w="993" w:type="dxa"/>
            <w:vAlign w:val="center"/>
          </w:tcPr>
          <w:p w14:paraId="4E26F0A9" w14:textId="4153ADC3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14</w:t>
            </w:r>
          </w:p>
        </w:tc>
        <w:tc>
          <w:tcPr>
            <w:tcW w:w="5244" w:type="dxa"/>
          </w:tcPr>
          <w:p w14:paraId="46EB6267" w14:textId="5DA6B6F3" w:rsidR="00235B48" w:rsidRPr="00490DC0" w:rsidRDefault="00235B48" w:rsidP="00F72082">
            <w:pPr>
              <w:spacing w:before="40"/>
            </w:pPr>
            <w:r w:rsidRPr="00235B48">
              <w:t>FUNDACJA MAZURYMEDIA</w:t>
            </w:r>
          </w:p>
          <w:p w14:paraId="4F2AEF8B" w14:textId="4FF90FBC" w:rsidR="00235B48" w:rsidRPr="00490DC0" w:rsidRDefault="00235B48" w:rsidP="00F72082">
            <w:r w:rsidRPr="00235B48">
              <w:t>Profesorska</w:t>
            </w:r>
            <w:r w:rsidRPr="00490DC0">
              <w:t xml:space="preserve"> </w:t>
            </w:r>
            <w:r w:rsidRPr="00235B48">
              <w:t>7/19</w:t>
            </w:r>
            <w:r w:rsidRPr="00490DC0">
              <w:t xml:space="preserve"> </w:t>
            </w:r>
          </w:p>
          <w:p w14:paraId="3D349771" w14:textId="6D1F9840" w:rsidR="00235B48" w:rsidRPr="00490DC0" w:rsidRDefault="00235B48" w:rsidP="00F72082">
            <w:pPr>
              <w:spacing w:after="40"/>
              <w:jc w:val="both"/>
            </w:pPr>
            <w:r w:rsidRPr="00235B48">
              <w:t>10-080</w:t>
            </w:r>
            <w:r w:rsidRPr="00490DC0">
              <w:t xml:space="preserve"> </w:t>
            </w:r>
            <w:r w:rsidRPr="00235B48">
              <w:t>Olsztyn</w:t>
            </w:r>
          </w:p>
        </w:tc>
        <w:tc>
          <w:tcPr>
            <w:tcW w:w="2835" w:type="dxa"/>
            <w:vAlign w:val="center"/>
          </w:tcPr>
          <w:p w14:paraId="25A28BC4" w14:textId="34001B44" w:rsidR="00235B48" w:rsidRPr="00490DC0" w:rsidRDefault="00235B48" w:rsidP="00F72082">
            <w:pPr>
              <w:spacing w:before="120" w:after="120"/>
              <w:jc w:val="both"/>
            </w:pPr>
            <w:r w:rsidRPr="00235B48">
              <w:t>134 070.00 zł</w:t>
            </w:r>
          </w:p>
        </w:tc>
      </w:tr>
      <w:tr w:rsidR="00235B48" w:rsidRPr="00493F8C" w14:paraId="6F09B0A4" w14:textId="77777777" w:rsidTr="00F72082">
        <w:tc>
          <w:tcPr>
            <w:tcW w:w="993" w:type="dxa"/>
            <w:vAlign w:val="center"/>
          </w:tcPr>
          <w:p w14:paraId="0322E1F0" w14:textId="2F2BD87B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15</w:t>
            </w:r>
          </w:p>
        </w:tc>
        <w:tc>
          <w:tcPr>
            <w:tcW w:w="5244" w:type="dxa"/>
          </w:tcPr>
          <w:p w14:paraId="6C426CAE" w14:textId="2591FA37" w:rsidR="00235B48" w:rsidRPr="00490DC0" w:rsidRDefault="00235B48" w:rsidP="00F72082">
            <w:pPr>
              <w:spacing w:before="40"/>
            </w:pPr>
            <w:proofErr w:type="spellStart"/>
            <w:r w:rsidRPr="00235B48">
              <w:t>Kool</w:t>
            </w:r>
            <w:proofErr w:type="spellEnd"/>
            <w:r w:rsidRPr="00235B48">
              <w:t xml:space="preserve"> </w:t>
            </w:r>
            <w:proofErr w:type="spellStart"/>
            <w:r w:rsidRPr="00235B48">
              <w:t>Films</w:t>
            </w:r>
            <w:proofErr w:type="spellEnd"/>
            <w:r w:rsidRPr="00235B48">
              <w:t xml:space="preserve"> Tomasz Mróz</w:t>
            </w:r>
          </w:p>
          <w:p w14:paraId="7AB88CEC" w14:textId="77777777" w:rsidR="00235B48" w:rsidRDefault="00235B48" w:rsidP="00DF1F68">
            <w:r w:rsidRPr="00235B48">
              <w:t xml:space="preserve">ul. </w:t>
            </w:r>
            <w:r w:rsidR="00DF1F68">
              <w:t>Na Błonie 11A/138</w:t>
            </w:r>
          </w:p>
          <w:p w14:paraId="62C44107" w14:textId="11C90E2F" w:rsidR="00DF1F68" w:rsidRPr="00490DC0" w:rsidRDefault="00DF1F68" w:rsidP="00DF1F68">
            <w:r>
              <w:t>30-147 Kraków</w:t>
            </w:r>
          </w:p>
        </w:tc>
        <w:tc>
          <w:tcPr>
            <w:tcW w:w="2835" w:type="dxa"/>
            <w:vAlign w:val="center"/>
          </w:tcPr>
          <w:p w14:paraId="1DFF87CE" w14:textId="2F0F456B" w:rsidR="00235B48" w:rsidRPr="00490DC0" w:rsidRDefault="00235B48" w:rsidP="00F72082">
            <w:pPr>
              <w:spacing w:before="120" w:after="120"/>
              <w:jc w:val="both"/>
            </w:pPr>
            <w:r w:rsidRPr="00235B48">
              <w:t>160 000.00 zł</w:t>
            </w:r>
          </w:p>
        </w:tc>
      </w:tr>
      <w:tr w:rsidR="00235B48" w:rsidRPr="00493F8C" w14:paraId="5508DEA0" w14:textId="77777777" w:rsidTr="00F72082">
        <w:tc>
          <w:tcPr>
            <w:tcW w:w="993" w:type="dxa"/>
            <w:vAlign w:val="center"/>
          </w:tcPr>
          <w:p w14:paraId="77E6E3D2" w14:textId="64897ED1" w:rsidR="00235B48" w:rsidRPr="00490DC0" w:rsidRDefault="00235B48" w:rsidP="00F72082">
            <w:pPr>
              <w:spacing w:before="120" w:after="120"/>
              <w:jc w:val="center"/>
            </w:pPr>
            <w:r w:rsidRPr="00235B48">
              <w:t>16</w:t>
            </w:r>
          </w:p>
        </w:tc>
        <w:tc>
          <w:tcPr>
            <w:tcW w:w="5244" w:type="dxa"/>
          </w:tcPr>
          <w:p w14:paraId="6FBEFA34" w14:textId="011829C3" w:rsidR="00235B48" w:rsidRPr="00490DC0" w:rsidRDefault="00235B48" w:rsidP="00F72082">
            <w:pPr>
              <w:spacing w:before="40"/>
            </w:pPr>
            <w:r w:rsidRPr="00235B48">
              <w:t>APLAN MEDIA Spółka z ograniczoną odpowiedzialnością</w:t>
            </w:r>
          </w:p>
          <w:p w14:paraId="0C91941B" w14:textId="711E46F0" w:rsidR="00235B48" w:rsidRPr="00490DC0" w:rsidRDefault="00235B48" w:rsidP="00F72082">
            <w:r w:rsidRPr="00235B48">
              <w:t>Wróblewskiego</w:t>
            </w:r>
            <w:r w:rsidRPr="00490DC0">
              <w:t xml:space="preserve"> </w:t>
            </w:r>
            <w:r w:rsidRPr="00235B48">
              <w:t>18</w:t>
            </w:r>
            <w:r w:rsidRPr="00490DC0">
              <w:t xml:space="preserve"> </w:t>
            </w:r>
          </w:p>
          <w:p w14:paraId="47EB82FC" w14:textId="654DE8E2" w:rsidR="00235B48" w:rsidRPr="00490DC0" w:rsidRDefault="00235B48" w:rsidP="00F72082">
            <w:pPr>
              <w:spacing w:after="40"/>
              <w:jc w:val="both"/>
            </w:pPr>
            <w:r w:rsidRPr="00235B48">
              <w:t>93-578</w:t>
            </w:r>
            <w:r w:rsidRPr="00490DC0">
              <w:t xml:space="preserve"> </w:t>
            </w:r>
            <w:r w:rsidRPr="00235B48">
              <w:t>Łódź</w:t>
            </w:r>
          </w:p>
        </w:tc>
        <w:tc>
          <w:tcPr>
            <w:tcW w:w="2835" w:type="dxa"/>
            <w:vAlign w:val="center"/>
          </w:tcPr>
          <w:p w14:paraId="310CD9B6" w14:textId="15587D97" w:rsidR="00235B48" w:rsidRPr="00490DC0" w:rsidRDefault="00235B48" w:rsidP="00F72082">
            <w:pPr>
              <w:spacing w:before="120" w:after="120"/>
              <w:jc w:val="both"/>
            </w:pPr>
            <w:r w:rsidRPr="00235B48">
              <w:t>440 586.00 zł</w:t>
            </w:r>
          </w:p>
        </w:tc>
      </w:tr>
    </w:tbl>
    <w:p w14:paraId="49E8381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9553" w14:textId="77777777" w:rsidR="00613881" w:rsidRDefault="00613881">
      <w:r>
        <w:separator/>
      </w:r>
    </w:p>
  </w:endnote>
  <w:endnote w:type="continuationSeparator" w:id="0">
    <w:p w14:paraId="3BA58A2B" w14:textId="77777777" w:rsidR="00613881" w:rsidRDefault="0061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AC0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253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B5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72A9C9">
        <v:line id="_x0000_s1025" style="position:absolute;left:0;text-align:left;z-index:251657728" from="-3.85pt,8.7pt" to="455.15pt,8.7pt"/>
      </w:pict>
    </w:r>
  </w:p>
  <w:p w14:paraId="556BC6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D4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888537" w14:textId="77777777" w:rsidR="009F189D" w:rsidRDefault="009F189D">
    <w:pPr>
      <w:pStyle w:val="Stopka"/>
      <w:tabs>
        <w:tab w:val="clear" w:pos="4536"/>
      </w:tabs>
      <w:jc w:val="center"/>
    </w:pPr>
  </w:p>
  <w:p w14:paraId="026B55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CD2DA" w14:textId="77777777" w:rsidR="00613881" w:rsidRDefault="00613881">
      <w:r>
        <w:separator/>
      </w:r>
    </w:p>
  </w:footnote>
  <w:footnote w:type="continuationSeparator" w:id="0">
    <w:p w14:paraId="17759B28" w14:textId="77777777" w:rsidR="00613881" w:rsidRDefault="00613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3742" w14:textId="77777777" w:rsidR="00235B48" w:rsidRDefault="00235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293C" w14:textId="0F4B2CEA" w:rsidR="00235B48" w:rsidRDefault="00F6716D">
    <w:pPr>
      <w:pStyle w:val="Nagwek"/>
    </w:pPr>
    <w:r w:rsidRPr="007443F5">
      <w:rPr>
        <w:noProof/>
      </w:rPr>
      <w:pict w14:anchorId="16BBB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pt;height:4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19C7A" w14:textId="77777777" w:rsidR="00235B48" w:rsidRDefault="00235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9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35B4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3881"/>
    <w:rsid w:val="0069085C"/>
    <w:rsid w:val="006D03E2"/>
    <w:rsid w:val="006E3702"/>
    <w:rsid w:val="0073323E"/>
    <w:rsid w:val="007965DC"/>
    <w:rsid w:val="007D5A97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F1F68"/>
    <w:rsid w:val="00EA3476"/>
    <w:rsid w:val="00F44906"/>
    <w:rsid w:val="00F6716D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F8E10"/>
  <w15:chartTrackingRefBased/>
  <w15:docId w15:val="{FA99996C-4065-4520-AF1F-C2576A46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2026-09-03T12:07:00Z</cp:lastPrinted>
  <dcterms:created xsi:type="dcterms:W3CDTF">2026-09-03T12:07:00Z</dcterms:created>
  <dcterms:modified xsi:type="dcterms:W3CDTF">2026-09-03T12:07:00Z</dcterms:modified>
</cp:coreProperties>
</file>