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55BD3" w14:textId="1FF9129D" w:rsidR="00D665F5" w:rsidRDefault="001A61AB" w:rsidP="00D665F5">
      <w:pPr>
        <w:spacing w:after="240"/>
        <w:jc w:val="right"/>
        <w:rPr>
          <w:sz w:val="22"/>
          <w:szCs w:val="22"/>
        </w:rPr>
      </w:pPr>
      <w:r w:rsidRPr="001A61A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A61AB">
        <w:rPr>
          <w:sz w:val="22"/>
          <w:szCs w:val="22"/>
        </w:rPr>
        <w:t>2026-09-03</w:t>
      </w:r>
    </w:p>
    <w:p w14:paraId="3040837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CC74EAA" w14:textId="77777777" w:rsidR="001A61AB" w:rsidRPr="001A61AB" w:rsidRDefault="001A61AB" w:rsidP="00577BC6">
      <w:pPr>
        <w:spacing w:after="40"/>
        <w:rPr>
          <w:b/>
          <w:bCs/>
          <w:sz w:val="22"/>
          <w:szCs w:val="22"/>
        </w:rPr>
      </w:pPr>
      <w:r w:rsidRPr="001A61AB">
        <w:rPr>
          <w:b/>
          <w:bCs/>
          <w:sz w:val="22"/>
          <w:szCs w:val="22"/>
        </w:rPr>
        <w:t>Akademia Górniczo - Hutnicza</w:t>
      </w:r>
    </w:p>
    <w:p w14:paraId="13E7CD20" w14:textId="77777777" w:rsidR="001A61AB" w:rsidRPr="001A61AB" w:rsidRDefault="001A61AB" w:rsidP="00577BC6">
      <w:pPr>
        <w:spacing w:after="40"/>
        <w:rPr>
          <w:b/>
          <w:bCs/>
          <w:sz w:val="22"/>
          <w:szCs w:val="22"/>
        </w:rPr>
      </w:pPr>
      <w:r w:rsidRPr="001A61AB">
        <w:rPr>
          <w:b/>
          <w:bCs/>
          <w:sz w:val="22"/>
          <w:szCs w:val="22"/>
        </w:rPr>
        <w:t>im. Stanisława Staszica w Krakowie</w:t>
      </w:r>
    </w:p>
    <w:p w14:paraId="35FF856E" w14:textId="3EB4F58E" w:rsidR="00D665F5" w:rsidRPr="00D91931" w:rsidRDefault="001A61AB" w:rsidP="00577BC6">
      <w:pPr>
        <w:spacing w:after="40"/>
        <w:rPr>
          <w:b/>
          <w:bCs/>
          <w:sz w:val="22"/>
          <w:szCs w:val="22"/>
        </w:rPr>
      </w:pPr>
      <w:r w:rsidRPr="001A61AB">
        <w:rPr>
          <w:b/>
          <w:bCs/>
          <w:sz w:val="22"/>
          <w:szCs w:val="22"/>
        </w:rPr>
        <w:t>Dział Zamówień Publicznych</w:t>
      </w:r>
    </w:p>
    <w:p w14:paraId="26AE9EB6" w14:textId="6F2FDA41" w:rsidR="00D665F5" w:rsidRPr="00BD5546" w:rsidRDefault="001A61AB" w:rsidP="00D665F5">
      <w:pPr>
        <w:rPr>
          <w:sz w:val="22"/>
          <w:szCs w:val="22"/>
        </w:rPr>
      </w:pPr>
      <w:r w:rsidRPr="001A61A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A61AB">
        <w:rPr>
          <w:sz w:val="22"/>
          <w:szCs w:val="22"/>
        </w:rPr>
        <w:t>30</w:t>
      </w:r>
    </w:p>
    <w:p w14:paraId="140B661D" w14:textId="717E2B18" w:rsidR="00D665F5" w:rsidRPr="00BD5546" w:rsidRDefault="001A61AB" w:rsidP="00D665F5">
      <w:pPr>
        <w:rPr>
          <w:sz w:val="22"/>
          <w:szCs w:val="22"/>
        </w:rPr>
      </w:pPr>
      <w:r w:rsidRPr="001A61A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A61AB">
        <w:rPr>
          <w:sz w:val="22"/>
          <w:szCs w:val="22"/>
        </w:rPr>
        <w:t>Kraków</w:t>
      </w:r>
    </w:p>
    <w:p w14:paraId="145930A4" w14:textId="3DD287B1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61AB" w:rsidRPr="001A61AB">
        <w:rPr>
          <w:b/>
          <w:sz w:val="22"/>
          <w:szCs w:val="22"/>
        </w:rPr>
        <w:t>KC-DE-zp.25.428.2026</w:t>
      </w:r>
      <w:r w:rsidR="00A80738">
        <w:rPr>
          <w:sz w:val="24"/>
        </w:rPr>
        <w:tab/>
        <w:t xml:space="preserve"> </w:t>
      </w:r>
    </w:p>
    <w:p w14:paraId="3CABCF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4C1B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BCB2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27D19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A02B8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B2B130" w14:textId="5814878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A61AB" w:rsidRPr="001A61A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D443B82" w14:textId="000D4779" w:rsidR="00A80738" w:rsidRPr="00577BC6" w:rsidRDefault="001A61A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A61AB">
        <w:rPr>
          <w:b/>
          <w:sz w:val="22"/>
          <w:szCs w:val="22"/>
        </w:rPr>
        <w:t>dostawa pieca rurowego dla WEiP - KC-DE-zp.25.428.2026</w:t>
      </w:r>
    </w:p>
    <w:p w14:paraId="0DAB9F2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C04719C" w14:textId="35440760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A61AB" w:rsidRPr="001A61AB">
        <w:rPr>
          <w:sz w:val="22"/>
          <w:szCs w:val="22"/>
        </w:rPr>
        <w:t>03/09/2026</w:t>
      </w:r>
      <w:r w:rsidR="00FF4AB1" w:rsidRPr="00577BC6">
        <w:rPr>
          <w:sz w:val="22"/>
          <w:szCs w:val="22"/>
        </w:rPr>
        <w:t xml:space="preserve"> o godz. </w:t>
      </w:r>
      <w:r w:rsidR="001A61AB" w:rsidRPr="001A61A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0FC1BDE" w14:textId="77777777" w:rsidTr="003F57CD">
        <w:tc>
          <w:tcPr>
            <w:tcW w:w="993" w:type="dxa"/>
            <w:vAlign w:val="center"/>
          </w:tcPr>
          <w:p w14:paraId="21871F2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7C1E3F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45376A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A61AB" w:rsidRPr="00493F8C" w14:paraId="0C03DFF2" w14:textId="77777777" w:rsidTr="00FD5208">
        <w:tc>
          <w:tcPr>
            <w:tcW w:w="993" w:type="dxa"/>
            <w:vAlign w:val="center"/>
          </w:tcPr>
          <w:p w14:paraId="66278436" w14:textId="6A84D3C9" w:rsidR="001A61AB" w:rsidRPr="00490DC0" w:rsidRDefault="001A61AB" w:rsidP="00FD5208">
            <w:pPr>
              <w:spacing w:before="120" w:after="120"/>
              <w:jc w:val="center"/>
            </w:pPr>
            <w:r w:rsidRPr="001A61AB">
              <w:t>1</w:t>
            </w:r>
          </w:p>
        </w:tc>
        <w:tc>
          <w:tcPr>
            <w:tcW w:w="5244" w:type="dxa"/>
          </w:tcPr>
          <w:p w14:paraId="1507F199" w14:textId="7C1A5087" w:rsidR="001A61AB" w:rsidRPr="00490DC0" w:rsidRDefault="001A61AB" w:rsidP="00FD5208">
            <w:pPr>
              <w:spacing w:before="40"/>
            </w:pPr>
            <w:r w:rsidRPr="001A61AB">
              <w:t>IZO Zakład Izolacji Ogniotrwałych Sp. z o.o.</w:t>
            </w:r>
          </w:p>
          <w:p w14:paraId="6CCC3639" w14:textId="41120E4E" w:rsidR="001A61AB" w:rsidRPr="00490DC0" w:rsidRDefault="001A61AB" w:rsidP="00FD5208">
            <w:r w:rsidRPr="001A61AB">
              <w:t>Łagiewnicka</w:t>
            </w:r>
            <w:r w:rsidRPr="00490DC0">
              <w:t xml:space="preserve"> </w:t>
            </w:r>
            <w:r w:rsidRPr="001A61AB">
              <w:t>29</w:t>
            </w:r>
            <w:r w:rsidRPr="00490DC0">
              <w:t xml:space="preserve"> </w:t>
            </w:r>
          </w:p>
          <w:p w14:paraId="71491906" w14:textId="23D057CD" w:rsidR="001A61AB" w:rsidRPr="00490DC0" w:rsidRDefault="001A61AB" w:rsidP="00FD5208">
            <w:pPr>
              <w:spacing w:after="40"/>
              <w:jc w:val="both"/>
            </w:pPr>
            <w:r w:rsidRPr="001A61AB">
              <w:t>4</w:t>
            </w:r>
            <w:r w:rsidR="00B253D9">
              <w:t xml:space="preserve">4-121 </w:t>
            </w:r>
            <w:r w:rsidRPr="001A61AB">
              <w:t>Bytom</w:t>
            </w:r>
          </w:p>
        </w:tc>
        <w:tc>
          <w:tcPr>
            <w:tcW w:w="2835" w:type="dxa"/>
            <w:vAlign w:val="center"/>
          </w:tcPr>
          <w:p w14:paraId="1C51DFD0" w14:textId="52B3491A" w:rsidR="001A61AB" w:rsidRPr="00490DC0" w:rsidRDefault="001A61AB" w:rsidP="00FD5208">
            <w:pPr>
              <w:spacing w:before="120" w:after="120"/>
              <w:jc w:val="both"/>
            </w:pPr>
            <w:r w:rsidRPr="001A61AB">
              <w:t>27 798.00 zł</w:t>
            </w:r>
          </w:p>
        </w:tc>
      </w:tr>
      <w:tr w:rsidR="001A61AB" w:rsidRPr="00493F8C" w14:paraId="0F8E8E21" w14:textId="77777777" w:rsidTr="00FD5208">
        <w:tc>
          <w:tcPr>
            <w:tcW w:w="993" w:type="dxa"/>
            <w:vAlign w:val="center"/>
          </w:tcPr>
          <w:p w14:paraId="4308488E" w14:textId="75FA1F36" w:rsidR="001A61AB" w:rsidRPr="00490DC0" w:rsidRDefault="001A61AB" w:rsidP="00FD5208">
            <w:pPr>
              <w:spacing w:before="120" w:after="120"/>
              <w:jc w:val="center"/>
            </w:pPr>
            <w:r w:rsidRPr="001A61AB">
              <w:t>2</w:t>
            </w:r>
          </w:p>
        </w:tc>
        <w:tc>
          <w:tcPr>
            <w:tcW w:w="5244" w:type="dxa"/>
          </w:tcPr>
          <w:p w14:paraId="2FD44ED2" w14:textId="1740DD99" w:rsidR="001A61AB" w:rsidRPr="00490DC0" w:rsidRDefault="001A61AB" w:rsidP="00FD5208">
            <w:pPr>
              <w:spacing w:before="40"/>
            </w:pPr>
            <w:r w:rsidRPr="001A61AB">
              <w:t xml:space="preserve">CZYLOK </w:t>
            </w:r>
            <w:r w:rsidR="00B253D9">
              <w:t>Sp. z o.o.</w:t>
            </w:r>
          </w:p>
          <w:p w14:paraId="7EE0A2F4" w14:textId="2E82070E" w:rsidR="001A61AB" w:rsidRPr="00490DC0" w:rsidRDefault="001A61AB" w:rsidP="00FD5208">
            <w:r w:rsidRPr="001A61AB">
              <w:t>Pszczyńska</w:t>
            </w:r>
            <w:r w:rsidRPr="00490DC0">
              <w:t xml:space="preserve"> </w:t>
            </w:r>
            <w:r w:rsidRPr="001A61AB">
              <w:t>3</w:t>
            </w:r>
            <w:r w:rsidR="00B253D9">
              <w:t>3</w:t>
            </w:r>
            <w:r w:rsidRPr="001A61AB">
              <w:t>6</w:t>
            </w:r>
            <w:r w:rsidRPr="00490DC0">
              <w:t xml:space="preserve"> </w:t>
            </w:r>
          </w:p>
          <w:p w14:paraId="0AD87496" w14:textId="350D779D" w:rsidR="001A61AB" w:rsidRPr="00490DC0" w:rsidRDefault="001A61AB" w:rsidP="00FD5208">
            <w:pPr>
              <w:spacing w:after="40"/>
              <w:jc w:val="both"/>
            </w:pPr>
            <w:r w:rsidRPr="001A61AB">
              <w:t>44-335</w:t>
            </w:r>
            <w:r w:rsidRPr="00490DC0">
              <w:t xml:space="preserve"> </w:t>
            </w:r>
            <w:r w:rsidRPr="001A61AB">
              <w:t>Jastrzębie-Zdrój</w:t>
            </w:r>
          </w:p>
        </w:tc>
        <w:tc>
          <w:tcPr>
            <w:tcW w:w="2835" w:type="dxa"/>
            <w:vAlign w:val="center"/>
          </w:tcPr>
          <w:p w14:paraId="2CFD6168" w14:textId="3C2A338B" w:rsidR="001A61AB" w:rsidRPr="00490DC0" w:rsidRDefault="001A61AB" w:rsidP="00FD5208">
            <w:pPr>
              <w:spacing w:before="120" w:after="120"/>
              <w:jc w:val="both"/>
            </w:pPr>
            <w:r w:rsidRPr="001A61AB">
              <w:t>25 830.00 zł</w:t>
            </w:r>
          </w:p>
        </w:tc>
      </w:tr>
    </w:tbl>
    <w:p w14:paraId="1E4D69A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B93ED" w14:textId="77777777" w:rsidR="00B1359F" w:rsidRDefault="00B1359F">
      <w:r>
        <w:separator/>
      </w:r>
    </w:p>
  </w:endnote>
  <w:endnote w:type="continuationSeparator" w:id="0">
    <w:p w14:paraId="0F9CA2AF" w14:textId="77777777" w:rsidR="00B1359F" w:rsidRDefault="00B13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EDF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92A9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06EF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EFCE75">
        <v:line id="_x0000_s1025" style="position:absolute;left:0;text-align:left;z-index:251657728" from="-3.85pt,8.7pt" to="455.15pt,8.7pt"/>
      </w:pict>
    </w:r>
  </w:p>
  <w:p w14:paraId="2ADEACC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195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52A946" w14:textId="77777777" w:rsidR="009F189D" w:rsidRDefault="009F189D">
    <w:pPr>
      <w:pStyle w:val="Stopka"/>
      <w:tabs>
        <w:tab w:val="clear" w:pos="4536"/>
      </w:tabs>
      <w:jc w:val="center"/>
    </w:pPr>
  </w:p>
  <w:p w14:paraId="5A34A9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0824D" w14:textId="77777777" w:rsidR="00B1359F" w:rsidRDefault="00B1359F">
      <w:r>
        <w:separator/>
      </w:r>
    </w:p>
  </w:footnote>
  <w:footnote w:type="continuationSeparator" w:id="0">
    <w:p w14:paraId="7D8B19F2" w14:textId="77777777" w:rsidR="00B1359F" w:rsidRDefault="00B13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C83FB" w14:textId="77777777" w:rsidR="001A61AB" w:rsidRDefault="001A61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A24A" w14:textId="77777777" w:rsidR="001A61AB" w:rsidRDefault="001A61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AB1AF" w14:textId="77777777" w:rsidR="001A61AB" w:rsidRDefault="001A61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052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A61AB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1359F"/>
    <w:rsid w:val="00B253D9"/>
    <w:rsid w:val="00C236D3"/>
    <w:rsid w:val="00C659E2"/>
    <w:rsid w:val="00CB0802"/>
    <w:rsid w:val="00CE449F"/>
    <w:rsid w:val="00D20908"/>
    <w:rsid w:val="00D665F5"/>
    <w:rsid w:val="00D7128F"/>
    <w:rsid w:val="00EA3476"/>
    <w:rsid w:val="00ED0529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2A8BFF"/>
  <w15:chartTrackingRefBased/>
  <w15:docId w15:val="{477989DF-0BAF-4B2C-BDF2-66EA291F8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2026-09-03T09:55:00Z</dcterms:created>
  <dcterms:modified xsi:type="dcterms:W3CDTF">2026-09-03T09:56:00Z</dcterms:modified>
</cp:coreProperties>
</file>