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72B" w14:textId="31806E6F" w:rsidR="00D665F5" w:rsidRPr="0054597B" w:rsidRDefault="00E64E87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54597B">
        <w:rPr>
          <w:rFonts w:ascii="Verdana" w:hAnsi="Verdana"/>
          <w:sz w:val="18"/>
          <w:szCs w:val="18"/>
        </w:rPr>
        <w:t>Kraków</w:t>
      </w:r>
      <w:r w:rsidR="00D665F5" w:rsidRPr="0054597B">
        <w:rPr>
          <w:rFonts w:ascii="Verdana" w:hAnsi="Verdana"/>
          <w:sz w:val="18"/>
          <w:szCs w:val="18"/>
        </w:rPr>
        <w:t xml:space="preserve"> dnia: </w:t>
      </w:r>
      <w:r w:rsidRPr="0054597B">
        <w:rPr>
          <w:rFonts w:ascii="Verdana" w:hAnsi="Verdana"/>
          <w:sz w:val="18"/>
          <w:szCs w:val="18"/>
        </w:rPr>
        <w:t>2026-09-02</w:t>
      </w:r>
    </w:p>
    <w:p w14:paraId="1705FFE7" w14:textId="77777777" w:rsidR="00D665F5" w:rsidRPr="0054597B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20707F9" w14:textId="77777777" w:rsidR="00E64E87" w:rsidRPr="0054597B" w:rsidRDefault="00E64E8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597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1A4C53" w14:textId="77777777" w:rsidR="00E64E87" w:rsidRPr="0054597B" w:rsidRDefault="00E64E8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597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370E3E" w14:textId="2BEEDB21" w:rsidR="00D665F5" w:rsidRPr="0054597B" w:rsidRDefault="00E64E8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4597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72A4BBF" w14:textId="492583DE" w:rsidR="00D665F5" w:rsidRPr="0054597B" w:rsidRDefault="00E64E87" w:rsidP="00D665F5">
      <w:pPr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sz w:val="18"/>
          <w:szCs w:val="18"/>
        </w:rPr>
        <w:t>Al. Mickiewicza</w:t>
      </w:r>
      <w:r w:rsidR="00D665F5" w:rsidRPr="0054597B">
        <w:rPr>
          <w:rFonts w:ascii="Verdana" w:hAnsi="Verdana"/>
          <w:sz w:val="18"/>
          <w:szCs w:val="18"/>
        </w:rPr>
        <w:t xml:space="preserve"> </w:t>
      </w:r>
      <w:r w:rsidRPr="0054597B">
        <w:rPr>
          <w:rFonts w:ascii="Verdana" w:hAnsi="Verdana"/>
          <w:sz w:val="18"/>
          <w:szCs w:val="18"/>
        </w:rPr>
        <w:t>30</w:t>
      </w:r>
    </w:p>
    <w:p w14:paraId="3CA8B574" w14:textId="26804F81" w:rsidR="00D665F5" w:rsidRPr="0054597B" w:rsidRDefault="00E64E87" w:rsidP="00D665F5">
      <w:pPr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sz w:val="18"/>
          <w:szCs w:val="18"/>
        </w:rPr>
        <w:t>30-059</w:t>
      </w:r>
      <w:r w:rsidR="00D665F5" w:rsidRPr="0054597B">
        <w:rPr>
          <w:rFonts w:ascii="Verdana" w:hAnsi="Verdana"/>
          <w:sz w:val="18"/>
          <w:szCs w:val="18"/>
        </w:rPr>
        <w:t xml:space="preserve"> </w:t>
      </w:r>
      <w:r w:rsidRPr="0054597B">
        <w:rPr>
          <w:rFonts w:ascii="Verdana" w:hAnsi="Verdana"/>
          <w:sz w:val="18"/>
          <w:szCs w:val="18"/>
        </w:rPr>
        <w:t>Kraków</w:t>
      </w:r>
    </w:p>
    <w:p w14:paraId="2F45FF87" w14:textId="77777777" w:rsidR="00D665F5" w:rsidRPr="0054597B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68B676" w14:textId="77777777" w:rsidR="00D665F5" w:rsidRPr="005459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6B2C8D3A" w14:textId="20FA3C5E" w:rsidR="00A80738" w:rsidRPr="0054597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sz w:val="18"/>
          <w:szCs w:val="18"/>
        </w:rPr>
        <w:t>Znak sprawy:</w:t>
      </w:r>
      <w:r w:rsidRPr="0054597B">
        <w:rPr>
          <w:rFonts w:ascii="Verdana" w:hAnsi="Verdana"/>
          <w:b/>
          <w:sz w:val="18"/>
          <w:szCs w:val="18"/>
        </w:rPr>
        <w:t xml:space="preserve"> </w:t>
      </w:r>
      <w:r w:rsidR="00E64E87" w:rsidRPr="0054597B">
        <w:rPr>
          <w:rFonts w:ascii="Verdana" w:hAnsi="Verdana"/>
          <w:b/>
          <w:sz w:val="18"/>
          <w:szCs w:val="18"/>
        </w:rPr>
        <w:t>KC-DE-zp.25.389.2026</w:t>
      </w:r>
      <w:r w:rsidR="00A80738" w:rsidRPr="0054597B">
        <w:rPr>
          <w:rFonts w:ascii="Verdana" w:hAnsi="Verdana"/>
          <w:sz w:val="18"/>
          <w:szCs w:val="18"/>
        </w:rPr>
        <w:tab/>
        <w:t xml:space="preserve"> </w:t>
      </w:r>
    </w:p>
    <w:p w14:paraId="2732EB66" w14:textId="77777777" w:rsidR="00A80738" w:rsidRPr="005459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7D6F4F" w14:textId="77777777" w:rsidR="00A80738" w:rsidRPr="005459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241FEF" w14:textId="77777777" w:rsidR="00A80738" w:rsidRPr="005459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EA05CA" w14:textId="77777777" w:rsidR="00A80738" w:rsidRPr="005459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4597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2ECFACA" w14:textId="77777777" w:rsidR="00A80738" w:rsidRPr="005459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85DDA25" w14:textId="35CC1056" w:rsidR="00C659E2" w:rsidRPr="0054597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54597B">
        <w:rPr>
          <w:rFonts w:ascii="Verdana" w:hAnsi="Verdana"/>
          <w:bCs/>
          <w:sz w:val="18"/>
          <w:szCs w:val="18"/>
        </w:rPr>
        <w:t xml:space="preserve">Dotyczy </w:t>
      </w:r>
      <w:r w:rsidRPr="0054597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64E87" w:rsidRPr="0054597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64E87" w:rsidRPr="0054597B">
        <w:rPr>
          <w:rFonts w:ascii="Verdana" w:hAnsi="Verdana"/>
          <w:sz w:val="18"/>
          <w:szCs w:val="18"/>
        </w:rPr>
        <w:t>Pzp</w:t>
      </w:r>
      <w:proofErr w:type="spellEnd"/>
      <w:r w:rsidRPr="0054597B">
        <w:rPr>
          <w:rFonts w:ascii="Verdana" w:hAnsi="Verdana"/>
          <w:sz w:val="18"/>
          <w:szCs w:val="18"/>
        </w:rPr>
        <w:t xml:space="preserve"> na: </w:t>
      </w:r>
    </w:p>
    <w:p w14:paraId="23869137" w14:textId="59631448" w:rsidR="00A80738" w:rsidRPr="0054597B" w:rsidRDefault="00E64E8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b/>
          <w:sz w:val="18"/>
          <w:szCs w:val="18"/>
        </w:rPr>
        <w:t>dostawa 5 szt. drukarek 3D w technologii FDM/FFF/MEX lub równoważnej wraz z materiałami eksploatacyjnymi do celów dydaktycznych - KC-DE-zp.25.389.2026</w:t>
      </w:r>
    </w:p>
    <w:p w14:paraId="7C7DB84E" w14:textId="77777777" w:rsidR="00D665F5" w:rsidRPr="0054597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sz w:val="18"/>
          <w:szCs w:val="18"/>
        </w:rPr>
        <w:t>Zamawiający, działając na podstawie art. 22</w:t>
      </w:r>
      <w:r w:rsidR="00FC7F5E" w:rsidRPr="0054597B">
        <w:rPr>
          <w:rFonts w:ascii="Verdana" w:hAnsi="Verdana"/>
          <w:sz w:val="18"/>
          <w:szCs w:val="18"/>
        </w:rPr>
        <w:t>2</w:t>
      </w:r>
      <w:r w:rsidRPr="0054597B">
        <w:rPr>
          <w:rFonts w:ascii="Verdana" w:hAnsi="Verdana"/>
          <w:sz w:val="18"/>
          <w:szCs w:val="18"/>
        </w:rPr>
        <w:t xml:space="preserve"> ust. 5 </w:t>
      </w:r>
      <w:r w:rsidRPr="0054597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54597B">
        <w:rPr>
          <w:rFonts w:ascii="Verdana" w:hAnsi="Verdana"/>
          <w:sz w:val="18"/>
          <w:szCs w:val="18"/>
        </w:rPr>
        <w:t xml:space="preserve"> </w:t>
      </w:r>
      <w:r w:rsidR="007B47AE" w:rsidRPr="0054597B">
        <w:rPr>
          <w:rFonts w:ascii="Verdana" w:hAnsi="Verdana"/>
          <w:sz w:val="18"/>
          <w:szCs w:val="18"/>
        </w:rPr>
        <w:t>(Dz.U.202</w:t>
      </w:r>
      <w:r w:rsidR="00DB082A" w:rsidRPr="0054597B">
        <w:rPr>
          <w:rFonts w:ascii="Verdana" w:hAnsi="Verdana"/>
          <w:sz w:val="18"/>
          <w:szCs w:val="18"/>
        </w:rPr>
        <w:t>6 poz. 793 t</w:t>
      </w:r>
      <w:r w:rsidR="007B47AE" w:rsidRPr="0054597B">
        <w:rPr>
          <w:rFonts w:ascii="Verdana" w:hAnsi="Verdana"/>
          <w:sz w:val="18"/>
          <w:szCs w:val="18"/>
        </w:rPr>
        <w:t xml:space="preserve">j. ze zm.) </w:t>
      </w:r>
      <w:r w:rsidRPr="0054597B">
        <w:rPr>
          <w:rFonts w:ascii="Verdana" w:hAnsi="Verdana"/>
          <w:sz w:val="18"/>
          <w:szCs w:val="18"/>
        </w:rPr>
        <w:t>udostępnia</w:t>
      </w:r>
      <w:r w:rsidR="00F95C33" w:rsidRPr="0054597B">
        <w:rPr>
          <w:rFonts w:ascii="Verdana" w:hAnsi="Verdana"/>
          <w:sz w:val="18"/>
          <w:szCs w:val="18"/>
        </w:rPr>
        <w:t xml:space="preserve"> </w:t>
      </w:r>
      <w:r w:rsidR="004C7E9B" w:rsidRPr="0054597B">
        <w:rPr>
          <w:rFonts w:ascii="Verdana" w:hAnsi="Verdana"/>
          <w:sz w:val="18"/>
          <w:szCs w:val="18"/>
        </w:rPr>
        <w:t>informacj</w:t>
      </w:r>
      <w:r w:rsidR="00577BC6" w:rsidRPr="0054597B">
        <w:rPr>
          <w:rFonts w:ascii="Verdana" w:hAnsi="Verdana"/>
          <w:sz w:val="18"/>
          <w:szCs w:val="18"/>
        </w:rPr>
        <w:t>ę</w:t>
      </w:r>
      <w:r w:rsidR="00035488" w:rsidRPr="0054597B">
        <w:rPr>
          <w:rFonts w:ascii="Verdana" w:hAnsi="Verdana"/>
          <w:sz w:val="18"/>
          <w:szCs w:val="18"/>
        </w:rPr>
        <w:t xml:space="preserve"> z otwarcia ofert</w:t>
      </w:r>
      <w:r w:rsidR="00577BC6" w:rsidRPr="0054597B">
        <w:rPr>
          <w:rFonts w:ascii="Verdana" w:hAnsi="Verdana"/>
          <w:sz w:val="18"/>
          <w:szCs w:val="18"/>
        </w:rPr>
        <w:t>.</w:t>
      </w:r>
    </w:p>
    <w:p w14:paraId="7E14738E" w14:textId="251FE2CD" w:rsidR="00A80738" w:rsidRPr="0054597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4597B">
        <w:rPr>
          <w:rFonts w:ascii="Verdana" w:hAnsi="Verdana"/>
          <w:sz w:val="18"/>
          <w:szCs w:val="18"/>
        </w:rPr>
        <w:t>Podczas otwarcia ofert, mającego miejsce</w:t>
      </w:r>
      <w:r w:rsidR="00FF4AB1" w:rsidRPr="0054597B">
        <w:rPr>
          <w:rFonts w:ascii="Verdana" w:hAnsi="Verdana"/>
          <w:sz w:val="18"/>
          <w:szCs w:val="18"/>
        </w:rPr>
        <w:t xml:space="preserve"> w dniu </w:t>
      </w:r>
      <w:r w:rsidR="00E64E87" w:rsidRPr="0054597B">
        <w:rPr>
          <w:rFonts w:ascii="Verdana" w:hAnsi="Verdana"/>
          <w:sz w:val="18"/>
          <w:szCs w:val="18"/>
        </w:rPr>
        <w:t>02/09/2026</w:t>
      </w:r>
      <w:r w:rsidR="00FF4AB1" w:rsidRPr="0054597B">
        <w:rPr>
          <w:rFonts w:ascii="Verdana" w:hAnsi="Verdana"/>
          <w:sz w:val="18"/>
          <w:szCs w:val="18"/>
        </w:rPr>
        <w:t xml:space="preserve"> o godz. </w:t>
      </w:r>
      <w:r w:rsidR="00E64E87" w:rsidRPr="0054597B">
        <w:rPr>
          <w:rFonts w:ascii="Verdana" w:hAnsi="Verdana"/>
          <w:sz w:val="18"/>
          <w:szCs w:val="18"/>
        </w:rPr>
        <w:t>11:00</w:t>
      </w:r>
      <w:r w:rsidRPr="0054597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597B" w14:paraId="4ACCF84B" w14:textId="77777777" w:rsidTr="00C82837">
        <w:tc>
          <w:tcPr>
            <w:tcW w:w="993" w:type="dxa"/>
            <w:vAlign w:val="center"/>
          </w:tcPr>
          <w:p w14:paraId="71A20C17" w14:textId="77777777" w:rsidR="006B27ED" w:rsidRPr="0054597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0B6B1C8" w14:textId="77777777" w:rsidR="006B27ED" w:rsidRPr="0054597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2BCF475C" w14:textId="77777777" w:rsidR="006B27ED" w:rsidRPr="0054597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49F15815" w14:textId="77777777" w:rsidR="006B27ED" w:rsidRPr="0054597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E64E87" w:rsidRPr="0054597B" w14:paraId="1BA2C20B" w14:textId="77777777" w:rsidTr="00A8345E">
        <w:tc>
          <w:tcPr>
            <w:tcW w:w="993" w:type="dxa"/>
            <w:vAlign w:val="center"/>
          </w:tcPr>
          <w:p w14:paraId="6BCE12D7" w14:textId="2E698E46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BB5BFFC" w14:textId="35445A83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66930661" w14:textId="38203CEF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Newo Systems Sp. z o.o.</w:t>
            </w:r>
          </w:p>
          <w:p w14:paraId="31689D4B" w14:textId="5C9965D2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Płaska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25 B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56708DC" w14:textId="43A60B3F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87-100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2CCBA5C2" w14:textId="288A83F4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7 783.44 zł</w:t>
            </w:r>
          </w:p>
        </w:tc>
      </w:tr>
      <w:tr w:rsidR="00E64E87" w:rsidRPr="0054597B" w14:paraId="07EAEBD6" w14:textId="77777777" w:rsidTr="00A8345E">
        <w:tc>
          <w:tcPr>
            <w:tcW w:w="993" w:type="dxa"/>
            <w:vAlign w:val="center"/>
          </w:tcPr>
          <w:p w14:paraId="64F4E980" w14:textId="1A071B5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22AEC6BE" w14:textId="26ADB586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260B2870" w14:textId="010D9764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Newo Systems Sp. z o.o.</w:t>
            </w:r>
          </w:p>
          <w:p w14:paraId="151B1A1F" w14:textId="64936175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Płaska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25 B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BC5CB09" w14:textId="6F717B5D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87-100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7E0B05D0" w14:textId="7CFFC874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2 420.64 zł</w:t>
            </w:r>
          </w:p>
        </w:tc>
      </w:tr>
      <w:tr w:rsidR="00E64E87" w:rsidRPr="0054597B" w14:paraId="232D758B" w14:textId="77777777" w:rsidTr="00A8345E">
        <w:tc>
          <w:tcPr>
            <w:tcW w:w="993" w:type="dxa"/>
            <w:vAlign w:val="center"/>
          </w:tcPr>
          <w:p w14:paraId="7BB9F343" w14:textId="6DBD791D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27B64B8D" w14:textId="5274AD50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177D1D97" w14:textId="16652D11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Newo Systems Sp. z o.o.</w:t>
            </w:r>
          </w:p>
          <w:p w14:paraId="35E4FAA1" w14:textId="3BC84670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Płaska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25 B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C6FC4FC" w14:textId="728BADF5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87-100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56E4D0DC" w14:textId="7E13FA0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3 813.00 zł</w:t>
            </w:r>
          </w:p>
        </w:tc>
      </w:tr>
      <w:tr w:rsidR="00E64E87" w:rsidRPr="0054597B" w14:paraId="2AC1D1F0" w14:textId="77777777" w:rsidTr="00A8345E">
        <w:tc>
          <w:tcPr>
            <w:tcW w:w="993" w:type="dxa"/>
            <w:vAlign w:val="center"/>
          </w:tcPr>
          <w:p w14:paraId="5F6C2793" w14:textId="520232F5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337196E" w14:textId="298AB2A0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03D76170" w14:textId="3B043A27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Newo Systems Sp. z o.o.</w:t>
            </w:r>
          </w:p>
          <w:p w14:paraId="78C1BC4F" w14:textId="639E37F8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Płaska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25 B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B620C80" w14:textId="11A0522A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87-100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3B865042" w14:textId="24A94BE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10 086.00 zł</w:t>
            </w:r>
          </w:p>
        </w:tc>
      </w:tr>
      <w:tr w:rsidR="00E64E87" w:rsidRPr="0054597B" w14:paraId="384ACBD1" w14:textId="77777777" w:rsidTr="00A8345E">
        <w:tc>
          <w:tcPr>
            <w:tcW w:w="993" w:type="dxa"/>
            <w:vAlign w:val="center"/>
          </w:tcPr>
          <w:p w14:paraId="0DD1F9F9" w14:textId="645BFEF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4B6F6E25" w14:textId="2ADD1C4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0CE14D1F" w14:textId="43A31D5D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GLOBAL 3D sp. z o.o.</w:t>
            </w:r>
          </w:p>
          <w:p w14:paraId="3A586345" w14:textId="61FB4877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Rynek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40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BE53311" w14:textId="3DD59E78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48-300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Nysa</w:t>
            </w:r>
          </w:p>
        </w:tc>
        <w:tc>
          <w:tcPr>
            <w:tcW w:w="2835" w:type="dxa"/>
            <w:vAlign w:val="center"/>
          </w:tcPr>
          <w:p w14:paraId="52E50DAF" w14:textId="2DEEDBC1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10 270.50 zł</w:t>
            </w:r>
          </w:p>
        </w:tc>
      </w:tr>
      <w:tr w:rsidR="00E64E87" w:rsidRPr="0054597B" w14:paraId="3C1ECC01" w14:textId="77777777" w:rsidTr="00A8345E">
        <w:tc>
          <w:tcPr>
            <w:tcW w:w="993" w:type="dxa"/>
            <w:vAlign w:val="center"/>
          </w:tcPr>
          <w:p w14:paraId="3F7153E7" w14:textId="02C87ADC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79ACA81F" w14:textId="77449E1C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6FBA99FB" w14:textId="2A6F6D87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4597B">
              <w:rPr>
                <w:rFonts w:ascii="Verdana" w:hAnsi="Verdana"/>
                <w:sz w:val="18"/>
                <w:szCs w:val="18"/>
              </w:rPr>
              <w:t>ATMSolutions</w:t>
            </w:r>
            <w:proofErr w:type="spellEnd"/>
            <w:r w:rsidRPr="0054597B">
              <w:rPr>
                <w:rFonts w:ascii="Verdana" w:hAnsi="Verdana"/>
                <w:sz w:val="18"/>
                <w:szCs w:val="18"/>
              </w:rPr>
              <w:t xml:space="preserve"> International Sp. z o.o.</w:t>
            </w:r>
          </w:p>
          <w:p w14:paraId="64B2219A" w14:textId="08BCE0BE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Kolejowa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311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BFEEAF" w14:textId="12BB0E54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05-092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7E346BF7" w14:textId="7352B19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110 700.00 zł</w:t>
            </w:r>
          </w:p>
        </w:tc>
      </w:tr>
      <w:tr w:rsidR="00E64E87" w:rsidRPr="0054597B" w14:paraId="0F2ABDE4" w14:textId="77777777" w:rsidTr="00A8345E">
        <w:tc>
          <w:tcPr>
            <w:tcW w:w="993" w:type="dxa"/>
            <w:vAlign w:val="center"/>
          </w:tcPr>
          <w:p w14:paraId="4674E805" w14:textId="67A95E56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0DF5D7C5" w14:textId="580BD4F4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2B634CC7" w14:textId="5A3A7AC0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4597B">
              <w:rPr>
                <w:rFonts w:ascii="Verdana" w:hAnsi="Verdana"/>
                <w:sz w:val="18"/>
                <w:szCs w:val="18"/>
              </w:rPr>
              <w:t>ATMSolutions</w:t>
            </w:r>
            <w:proofErr w:type="spellEnd"/>
            <w:r w:rsidRPr="0054597B">
              <w:rPr>
                <w:rFonts w:ascii="Verdana" w:hAnsi="Verdana"/>
                <w:sz w:val="18"/>
                <w:szCs w:val="18"/>
              </w:rPr>
              <w:t xml:space="preserve"> International Sp. z o.o.</w:t>
            </w:r>
          </w:p>
          <w:p w14:paraId="1B852837" w14:textId="2ABAAE0F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Kolejowa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311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E64891D" w14:textId="12E62693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05-092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51ED1425" w14:textId="3957EF57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43 050.00 zł</w:t>
            </w:r>
          </w:p>
        </w:tc>
      </w:tr>
      <w:tr w:rsidR="00E64E87" w:rsidRPr="0054597B" w14:paraId="0C880EB2" w14:textId="77777777" w:rsidTr="00A8345E">
        <w:tc>
          <w:tcPr>
            <w:tcW w:w="993" w:type="dxa"/>
            <w:vAlign w:val="center"/>
          </w:tcPr>
          <w:p w14:paraId="7D85C0C8" w14:textId="0EC8923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0F41B33E" w14:textId="38075071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66860B4B" w14:textId="75338C59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4597B">
              <w:rPr>
                <w:rFonts w:ascii="Verdana" w:hAnsi="Verdana"/>
                <w:sz w:val="18"/>
                <w:szCs w:val="18"/>
              </w:rPr>
              <w:t>ATMSolutions</w:t>
            </w:r>
            <w:proofErr w:type="spellEnd"/>
            <w:r w:rsidRPr="0054597B">
              <w:rPr>
                <w:rFonts w:ascii="Verdana" w:hAnsi="Verdana"/>
                <w:sz w:val="18"/>
                <w:szCs w:val="18"/>
              </w:rPr>
              <w:t xml:space="preserve"> International Sp. z o.o.</w:t>
            </w:r>
          </w:p>
          <w:p w14:paraId="3F6C17CF" w14:textId="114FA731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Kolejowa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311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0DA38B1" w14:textId="6E103E3B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lastRenderedPageBreak/>
              <w:t>05-092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3EBDA5A2" w14:textId="57B9483D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lastRenderedPageBreak/>
              <w:t>47 970.00 zł</w:t>
            </w:r>
          </w:p>
        </w:tc>
      </w:tr>
      <w:tr w:rsidR="00E64E87" w:rsidRPr="0054597B" w14:paraId="5D3BEB66" w14:textId="77777777" w:rsidTr="00A8345E">
        <w:tc>
          <w:tcPr>
            <w:tcW w:w="993" w:type="dxa"/>
            <w:vAlign w:val="center"/>
          </w:tcPr>
          <w:p w14:paraId="7A1529D2" w14:textId="680C33B4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18F24777" w14:textId="27392022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21AC628B" w14:textId="7304F336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4597B">
              <w:rPr>
                <w:rFonts w:ascii="Verdana" w:hAnsi="Verdana"/>
                <w:sz w:val="18"/>
                <w:szCs w:val="18"/>
              </w:rPr>
              <w:t>ATMSolutions</w:t>
            </w:r>
            <w:proofErr w:type="spellEnd"/>
            <w:r w:rsidRPr="0054597B">
              <w:rPr>
                <w:rFonts w:ascii="Verdana" w:hAnsi="Verdana"/>
                <w:sz w:val="18"/>
                <w:szCs w:val="18"/>
              </w:rPr>
              <w:t xml:space="preserve"> International Sp. z o.o.</w:t>
            </w:r>
          </w:p>
          <w:p w14:paraId="6D4D3ED1" w14:textId="06CA3813" w:rsidR="00E64E87" w:rsidRPr="0054597B" w:rsidRDefault="00E64E87" w:rsidP="00A8345E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Kolejowa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311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76FCD57" w14:textId="197077EA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05-092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27254E5C" w14:textId="5BF0D2C5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67 650.00 zł</w:t>
            </w:r>
          </w:p>
        </w:tc>
      </w:tr>
      <w:tr w:rsidR="00E64E87" w:rsidRPr="0054597B" w14:paraId="11718BC4" w14:textId="77777777" w:rsidTr="00A8345E">
        <w:tc>
          <w:tcPr>
            <w:tcW w:w="993" w:type="dxa"/>
            <w:vAlign w:val="center"/>
          </w:tcPr>
          <w:p w14:paraId="40D2BCE3" w14:textId="755EB52B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6FA52AD3" w14:textId="72CE9116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2E68E31B" w14:textId="2C460A5D" w:rsidR="00E64E87" w:rsidRPr="0054597B" w:rsidRDefault="00E64E87" w:rsidP="0054597B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Hobbistycznie.pl Paweł Bolek</w:t>
            </w:r>
          </w:p>
          <w:p w14:paraId="00600726" w14:textId="77777777" w:rsidR="0054597B" w:rsidRDefault="0054597B" w:rsidP="0054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Okulickiego 20/C01</w:t>
            </w:r>
          </w:p>
          <w:p w14:paraId="2AD7106A" w14:textId="6359A01B" w:rsidR="00E64E87" w:rsidRPr="0054597B" w:rsidRDefault="00E64E87" w:rsidP="0054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35-</w:t>
            </w:r>
            <w:r w:rsidR="0054597B">
              <w:rPr>
                <w:rFonts w:ascii="Verdana" w:hAnsi="Verdana"/>
                <w:sz w:val="18"/>
                <w:szCs w:val="18"/>
              </w:rPr>
              <w:t>222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597B">
              <w:rPr>
                <w:rFonts w:ascii="Verdana" w:hAnsi="Verdana"/>
                <w:sz w:val="18"/>
                <w:szCs w:val="18"/>
              </w:rPr>
              <w:t>Rzeszów</w:t>
            </w:r>
          </w:p>
        </w:tc>
        <w:tc>
          <w:tcPr>
            <w:tcW w:w="2835" w:type="dxa"/>
            <w:vAlign w:val="center"/>
          </w:tcPr>
          <w:p w14:paraId="179D87DB" w14:textId="438FDF60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7 902.00 zł</w:t>
            </w:r>
          </w:p>
        </w:tc>
      </w:tr>
      <w:tr w:rsidR="00E64E87" w:rsidRPr="0054597B" w14:paraId="58FB46B4" w14:textId="77777777" w:rsidTr="00A8345E">
        <w:tc>
          <w:tcPr>
            <w:tcW w:w="993" w:type="dxa"/>
            <w:vAlign w:val="center"/>
          </w:tcPr>
          <w:p w14:paraId="01793993" w14:textId="7F359F4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22A26BC2" w14:textId="345796A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024E26B7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Hobbistycznie.pl Paweł Bolek</w:t>
            </w:r>
          </w:p>
          <w:p w14:paraId="0B2FEFAF" w14:textId="77777777" w:rsidR="0054597B" w:rsidRDefault="0054597B" w:rsidP="0054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Okulickiego 20/C01</w:t>
            </w:r>
          </w:p>
          <w:p w14:paraId="798833F3" w14:textId="490ABEB4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35-</w:t>
            </w:r>
            <w:r>
              <w:rPr>
                <w:rFonts w:ascii="Verdana" w:hAnsi="Verdana"/>
                <w:sz w:val="18"/>
                <w:szCs w:val="18"/>
              </w:rPr>
              <w:t>222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Rzeszów</w:t>
            </w:r>
          </w:p>
        </w:tc>
        <w:tc>
          <w:tcPr>
            <w:tcW w:w="2835" w:type="dxa"/>
            <w:vAlign w:val="center"/>
          </w:tcPr>
          <w:p w14:paraId="793DF55F" w14:textId="18BAAE52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2 465.00 zł</w:t>
            </w:r>
          </w:p>
        </w:tc>
      </w:tr>
      <w:tr w:rsidR="00E64E87" w:rsidRPr="0054597B" w14:paraId="14EC0165" w14:textId="77777777" w:rsidTr="00A8345E">
        <w:tc>
          <w:tcPr>
            <w:tcW w:w="993" w:type="dxa"/>
            <w:vAlign w:val="center"/>
          </w:tcPr>
          <w:p w14:paraId="4CBE2F25" w14:textId="7F99034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3723707D" w14:textId="01A7BE78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6C409A55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Hobbistycznie.pl Paweł Bolek</w:t>
            </w:r>
          </w:p>
          <w:p w14:paraId="056D9B74" w14:textId="77777777" w:rsidR="0054597B" w:rsidRDefault="0054597B" w:rsidP="0054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Okulickiego 20/C01</w:t>
            </w:r>
          </w:p>
          <w:p w14:paraId="4C2E3FEB" w14:textId="58F16C42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35-</w:t>
            </w:r>
            <w:r>
              <w:rPr>
                <w:rFonts w:ascii="Verdana" w:hAnsi="Verdana"/>
                <w:sz w:val="18"/>
                <w:szCs w:val="18"/>
              </w:rPr>
              <w:t>222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Rzeszów</w:t>
            </w:r>
          </w:p>
        </w:tc>
        <w:tc>
          <w:tcPr>
            <w:tcW w:w="2835" w:type="dxa"/>
            <w:vAlign w:val="center"/>
          </w:tcPr>
          <w:p w14:paraId="2556FB1B" w14:textId="19CFC6B8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3 599.00 zł</w:t>
            </w:r>
          </w:p>
        </w:tc>
      </w:tr>
      <w:tr w:rsidR="00E64E87" w:rsidRPr="0054597B" w14:paraId="286CBC39" w14:textId="77777777" w:rsidTr="00A8345E">
        <w:tc>
          <w:tcPr>
            <w:tcW w:w="993" w:type="dxa"/>
            <w:vAlign w:val="center"/>
          </w:tcPr>
          <w:p w14:paraId="5307306C" w14:textId="655B2E81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55D9862F" w14:textId="79866204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7A9563C6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Hobbistycznie.pl Paweł Bolek</w:t>
            </w:r>
          </w:p>
          <w:p w14:paraId="5021975E" w14:textId="77777777" w:rsidR="0054597B" w:rsidRDefault="0054597B" w:rsidP="0054597B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Okulickiego 20/C01</w:t>
            </w:r>
          </w:p>
          <w:p w14:paraId="59D74474" w14:textId="33B8D57A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35-</w:t>
            </w:r>
            <w:r>
              <w:rPr>
                <w:rFonts w:ascii="Verdana" w:hAnsi="Verdana"/>
                <w:sz w:val="18"/>
                <w:szCs w:val="18"/>
              </w:rPr>
              <w:t>222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Rzeszów</w:t>
            </w:r>
          </w:p>
        </w:tc>
        <w:tc>
          <w:tcPr>
            <w:tcW w:w="2835" w:type="dxa"/>
            <w:vAlign w:val="center"/>
          </w:tcPr>
          <w:p w14:paraId="326A05C9" w14:textId="2CBF4B85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10 949.99 zł</w:t>
            </w:r>
          </w:p>
        </w:tc>
      </w:tr>
      <w:tr w:rsidR="00E64E87" w:rsidRPr="0054597B" w14:paraId="2B3985B6" w14:textId="77777777" w:rsidTr="00A8345E">
        <w:tc>
          <w:tcPr>
            <w:tcW w:w="993" w:type="dxa"/>
            <w:vAlign w:val="center"/>
          </w:tcPr>
          <w:p w14:paraId="41C0ED3B" w14:textId="0DD36E8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2159C7F4" w14:textId="6AF3E61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0C58951D" w14:textId="28AB5FB6" w:rsidR="00E64E87" w:rsidRPr="0054597B" w:rsidRDefault="00E64E87" w:rsidP="00A8345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X3D sp. z o.o.</w:t>
            </w:r>
          </w:p>
          <w:p w14:paraId="3D5D393A" w14:textId="4595ECD8" w:rsidR="00E64E87" w:rsidRPr="0054597B" w:rsidRDefault="0054597B" w:rsidP="00A8345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Ceynowy 21</w:t>
            </w:r>
          </w:p>
          <w:p w14:paraId="3C6928AF" w14:textId="17FBDE89" w:rsidR="00E64E87" w:rsidRPr="0054597B" w:rsidRDefault="00E64E87" w:rsidP="00A8345E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77-100</w:t>
            </w:r>
            <w:r w:rsidRPr="0054597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4597B" w:rsidRPr="0054597B">
              <w:rPr>
                <w:rFonts w:ascii="Verdana" w:hAnsi="Verdana"/>
                <w:sz w:val="18"/>
                <w:szCs w:val="18"/>
              </w:rPr>
              <w:t>Bytów</w:t>
            </w:r>
          </w:p>
        </w:tc>
        <w:tc>
          <w:tcPr>
            <w:tcW w:w="2835" w:type="dxa"/>
            <w:vAlign w:val="center"/>
          </w:tcPr>
          <w:p w14:paraId="294A8769" w14:textId="16560C5B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6 560.82 zł</w:t>
            </w:r>
          </w:p>
        </w:tc>
      </w:tr>
      <w:tr w:rsidR="00E64E87" w:rsidRPr="0054597B" w14:paraId="03820D54" w14:textId="77777777" w:rsidTr="00A8345E">
        <w:tc>
          <w:tcPr>
            <w:tcW w:w="993" w:type="dxa"/>
            <w:vAlign w:val="center"/>
          </w:tcPr>
          <w:p w14:paraId="7E24C8EF" w14:textId="2E859E13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643D7CC5" w14:textId="4E181966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057CDFAA" w14:textId="77777777" w:rsidR="0054597B" w:rsidRPr="0054597B" w:rsidRDefault="0054597B" w:rsidP="0054597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X3D sp. z o.o.</w:t>
            </w:r>
          </w:p>
          <w:p w14:paraId="229D1E7A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Ceynowy 21</w:t>
            </w:r>
          </w:p>
          <w:p w14:paraId="79E124C3" w14:textId="00A6FE20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835" w:type="dxa"/>
            <w:vAlign w:val="center"/>
          </w:tcPr>
          <w:p w14:paraId="4D4C4F11" w14:textId="3F7B3722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2 751.51 zł</w:t>
            </w:r>
          </w:p>
        </w:tc>
      </w:tr>
      <w:tr w:rsidR="00E64E87" w:rsidRPr="0054597B" w14:paraId="69190234" w14:textId="77777777" w:rsidTr="00A8345E">
        <w:tc>
          <w:tcPr>
            <w:tcW w:w="993" w:type="dxa"/>
            <w:vAlign w:val="center"/>
          </w:tcPr>
          <w:p w14:paraId="74FEEDC9" w14:textId="00FF39D8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72F5416F" w14:textId="65DA173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14:paraId="54BBCCB7" w14:textId="77777777" w:rsidR="0054597B" w:rsidRPr="0054597B" w:rsidRDefault="0054597B" w:rsidP="0054597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X3D sp. z o.o.</w:t>
            </w:r>
          </w:p>
          <w:p w14:paraId="43A97CBB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Ceynowy 21</w:t>
            </w:r>
          </w:p>
          <w:p w14:paraId="1E19194F" w14:textId="5822F7D6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835" w:type="dxa"/>
            <w:vAlign w:val="center"/>
          </w:tcPr>
          <w:p w14:paraId="43ECA8EA" w14:textId="711AAE05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4 527.63 zł</w:t>
            </w:r>
          </w:p>
        </w:tc>
      </w:tr>
      <w:tr w:rsidR="00E64E87" w:rsidRPr="0054597B" w14:paraId="2215E1EC" w14:textId="77777777" w:rsidTr="00A8345E">
        <w:tc>
          <w:tcPr>
            <w:tcW w:w="993" w:type="dxa"/>
            <w:vAlign w:val="center"/>
          </w:tcPr>
          <w:p w14:paraId="2792F4BF" w14:textId="6BBCCCD9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4BC411D6" w14:textId="6AB7A1CE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14:paraId="725371BB" w14:textId="77777777" w:rsidR="0054597B" w:rsidRPr="0054597B" w:rsidRDefault="0054597B" w:rsidP="0054597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X3D sp. z o.o.</w:t>
            </w:r>
          </w:p>
          <w:p w14:paraId="063EF71E" w14:textId="77777777" w:rsidR="0054597B" w:rsidRPr="0054597B" w:rsidRDefault="0054597B" w:rsidP="0054597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Ceynowy 21</w:t>
            </w:r>
          </w:p>
          <w:p w14:paraId="61557EE9" w14:textId="389AE7D5" w:rsidR="00E64E87" w:rsidRPr="0054597B" w:rsidRDefault="0054597B" w:rsidP="0054597B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835" w:type="dxa"/>
            <w:vAlign w:val="center"/>
          </w:tcPr>
          <w:p w14:paraId="27F2A0F7" w14:textId="0771E4F2" w:rsidR="00E64E87" w:rsidRPr="0054597B" w:rsidRDefault="00E64E87" w:rsidP="00A8345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4597B">
              <w:rPr>
                <w:rFonts w:ascii="Verdana" w:hAnsi="Verdana"/>
                <w:sz w:val="18"/>
                <w:szCs w:val="18"/>
              </w:rPr>
              <w:t>16 577.94 zł</w:t>
            </w:r>
          </w:p>
        </w:tc>
      </w:tr>
    </w:tbl>
    <w:p w14:paraId="067586BF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46173" w14:textId="77777777" w:rsidR="004C5FA8" w:rsidRDefault="004C5FA8">
      <w:r>
        <w:separator/>
      </w:r>
    </w:p>
  </w:endnote>
  <w:endnote w:type="continuationSeparator" w:id="0">
    <w:p w14:paraId="3004FB6D" w14:textId="77777777" w:rsidR="004C5FA8" w:rsidRDefault="004C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6CE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D252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61A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EC7AFE">
        <v:line id="_x0000_s1025" style="position:absolute;left:0;text-align:left;z-index:251657728" from="-3.85pt,8.7pt" to="455.15pt,8.7pt"/>
      </w:pict>
    </w:r>
  </w:p>
  <w:p w14:paraId="26D9FE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10C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0EDAB" w14:textId="77777777" w:rsidR="009F189D" w:rsidRDefault="009F189D">
    <w:pPr>
      <w:pStyle w:val="Stopka"/>
      <w:tabs>
        <w:tab w:val="clear" w:pos="4536"/>
      </w:tabs>
      <w:jc w:val="center"/>
    </w:pPr>
  </w:p>
  <w:p w14:paraId="202A8D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B40BF" w14:textId="77777777" w:rsidR="004C5FA8" w:rsidRDefault="004C5FA8">
      <w:r>
        <w:separator/>
      </w:r>
    </w:p>
  </w:footnote>
  <w:footnote w:type="continuationSeparator" w:id="0">
    <w:p w14:paraId="548B5A97" w14:textId="77777777" w:rsidR="004C5FA8" w:rsidRDefault="004C5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BFC2" w14:textId="77777777" w:rsidR="00E64E87" w:rsidRDefault="00E64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2A607" w14:textId="77777777" w:rsidR="00E64E87" w:rsidRDefault="00E64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B136D" w14:textId="77777777" w:rsidR="00E64E87" w:rsidRDefault="00E64E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174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5FA8"/>
    <w:rsid w:val="004C7E9B"/>
    <w:rsid w:val="0054597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569AB"/>
    <w:rsid w:val="00D665F5"/>
    <w:rsid w:val="00D7128F"/>
    <w:rsid w:val="00DB082A"/>
    <w:rsid w:val="00DE1A68"/>
    <w:rsid w:val="00E22D6A"/>
    <w:rsid w:val="00E34EFD"/>
    <w:rsid w:val="00E64E87"/>
    <w:rsid w:val="00EA3476"/>
    <w:rsid w:val="00F16C60"/>
    <w:rsid w:val="00F56174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268F2C"/>
  <w15:chartTrackingRefBased/>
  <w15:docId w15:val="{EC313F11-A4D4-4228-8FAB-09B1A954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2026-09-02T09:56:00Z</dcterms:created>
  <dcterms:modified xsi:type="dcterms:W3CDTF">2026-09-02T10:02:00Z</dcterms:modified>
</cp:coreProperties>
</file>