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45A6B" w14:textId="6116ED9C" w:rsidR="00FB7F50" w:rsidRPr="002245BE" w:rsidRDefault="003331DB" w:rsidP="00211117">
      <w:pPr>
        <w:spacing w:after="240"/>
        <w:jc w:val="right"/>
        <w:rPr>
          <w:sz w:val="22"/>
          <w:szCs w:val="22"/>
        </w:rPr>
      </w:pPr>
      <w:bookmarkStart w:id="0" w:name="_Hlk53520193"/>
      <w:r w:rsidRPr="003331D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331DB">
        <w:rPr>
          <w:sz w:val="22"/>
          <w:szCs w:val="22"/>
        </w:rPr>
        <w:t>2026-09-02</w:t>
      </w:r>
    </w:p>
    <w:p w14:paraId="532182B3" w14:textId="77777777" w:rsidR="003331DB" w:rsidRPr="003331DB" w:rsidRDefault="003331DB" w:rsidP="00FB7F50">
      <w:pPr>
        <w:spacing w:after="40"/>
        <w:rPr>
          <w:b/>
          <w:bCs/>
          <w:sz w:val="22"/>
          <w:szCs w:val="22"/>
        </w:rPr>
      </w:pPr>
      <w:r w:rsidRPr="003331DB">
        <w:rPr>
          <w:b/>
          <w:bCs/>
          <w:sz w:val="22"/>
          <w:szCs w:val="22"/>
        </w:rPr>
        <w:t>Akademia Górniczo - Hutnicza</w:t>
      </w:r>
    </w:p>
    <w:p w14:paraId="5CEFBE3E" w14:textId="77777777" w:rsidR="003331DB" w:rsidRPr="003331DB" w:rsidRDefault="003331DB" w:rsidP="00FB7F50">
      <w:pPr>
        <w:spacing w:after="40"/>
        <w:rPr>
          <w:b/>
          <w:bCs/>
          <w:sz w:val="22"/>
          <w:szCs w:val="22"/>
        </w:rPr>
      </w:pPr>
      <w:r w:rsidRPr="003331DB">
        <w:rPr>
          <w:b/>
          <w:bCs/>
          <w:sz w:val="22"/>
          <w:szCs w:val="22"/>
        </w:rPr>
        <w:t>im. Stanisława Staszica w Krakowie</w:t>
      </w:r>
    </w:p>
    <w:p w14:paraId="5A8D9E3A" w14:textId="74622809" w:rsidR="00FB7F50" w:rsidRPr="002245BE" w:rsidRDefault="003331DB" w:rsidP="00FB7F50">
      <w:pPr>
        <w:spacing w:after="40"/>
        <w:rPr>
          <w:b/>
          <w:bCs/>
          <w:sz w:val="22"/>
          <w:szCs w:val="22"/>
        </w:rPr>
      </w:pPr>
      <w:r w:rsidRPr="003331DB">
        <w:rPr>
          <w:b/>
          <w:bCs/>
          <w:sz w:val="22"/>
          <w:szCs w:val="22"/>
        </w:rPr>
        <w:t>Dział Zamówień Publicznych</w:t>
      </w:r>
    </w:p>
    <w:p w14:paraId="05FBEB85" w14:textId="48C01919" w:rsidR="00FB7F50" w:rsidRPr="002245BE" w:rsidRDefault="003331DB" w:rsidP="00FB7F50">
      <w:pPr>
        <w:rPr>
          <w:sz w:val="22"/>
          <w:szCs w:val="22"/>
        </w:rPr>
      </w:pPr>
      <w:r w:rsidRPr="003331D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331DB">
        <w:rPr>
          <w:sz w:val="22"/>
          <w:szCs w:val="22"/>
        </w:rPr>
        <w:t>30</w:t>
      </w:r>
    </w:p>
    <w:p w14:paraId="2C86F5A1" w14:textId="09C636B5" w:rsidR="00FB7F50" w:rsidRPr="002245BE" w:rsidRDefault="003331DB" w:rsidP="00FB7F50">
      <w:pPr>
        <w:rPr>
          <w:sz w:val="22"/>
          <w:szCs w:val="22"/>
        </w:rPr>
      </w:pPr>
      <w:r w:rsidRPr="003331D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331DB">
        <w:rPr>
          <w:sz w:val="22"/>
          <w:szCs w:val="22"/>
        </w:rPr>
        <w:t>Kraków</w:t>
      </w:r>
    </w:p>
    <w:p w14:paraId="5089F0B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6E3698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331DB" w:rsidRPr="00607F9B" w14:paraId="6251B735" w14:textId="77777777" w:rsidTr="008641F5">
        <w:trPr>
          <w:trHeight w:val="638"/>
        </w:trPr>
        <w:tc>
          <w:tcPr>
            <w:tcW w:w="959" w:type="dxa"/>
          </w:tcPr>
          <w:p w14:paraId="57B3B7B0" w14:textId="77777777" w:rsidR="003331DB" w:rsidRPr="00607F9B" w:rsidRDefault="003331DB" w:rsidP="008641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49AD107" w14:textId="684C62F1" w:rsidR="003331DB" w:rsidRPr="00607F9B" w:rsidRDefault="003331DB" w:rsidP="008641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331D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331D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331DB">
              <w:rPr>
                <w:b/>
                <w:bCs/>
                <w:sz w:val="22"/>
                <w:szCs w:val="22"/>
              </w:rPr>
              <w:t xml:space="preserve">dostawa drukarki 3D z otwartą konstrukcją - 2 szt. urządzenia oraz 3D typu </w:t>
            </w:r>
            <w:proofErr w:type="spellStart"/>
            <w:r w:rsidRPr="003331DB">
              <w:rPr>
                <w:b/>
                <w:bCs/>
                <w:sz w:val="22"/>
                <w:szCs w:val="22"/>
              </w:rPr>
              <w:t>CoreXY</w:t>
            </w:r>
            <w:proofErr w:type="spellEnd"/>
            <w:r w:rsidRPr="003331DB">
              <w:rPr>
                <w:b/>
                <w:bCs/>
                <w:sz w:val="22"/>
                <w:szCs w:val="22"/>
              </w:rPr>
              <w:t xml:space="preserve"> z </w:t>
            </w:r>
            <w:proofErr w:type="spellStart"/>
            <w:r w:rsidRPr="003331DB">
              <w:rPr>
                <w:b/>
                <w:bCs/>
                <w:sz w:val="22"/>
                <w:szCs w:val="22"/>
              </w:rPr>
              <w:t>kanmerą</w:t>
            </w:r>
            <w:proofErr w:type="spellEnd"/>
            <w:r w:rsidRPr="003331DB">
              <w:rPr>
                <w:b/>
                <w:bCs/>
                <w:sz w:val="22"/>
                <w:szCs w:val="22"/>
              </w:rPr>
              <w:t xml:space="preserve"> i systemem filtracji -1 szt. dla  </w:t>
            </w:r>
            <w:proofErr w:type="spellStart"/>
            <w:r w:rsidRPr="003331DB">
              <w:rPr>
                <w:b/>
                <w:bCs/>
                <w:sz w:val="22"/>
                <w:szCs w:val="22"/>
              </w:rPr>
              <w:t>WIMiP</w:t>
            </w:r>
            <w:proofErr w:type="spellEnd"/>
            <w:r w:rsidRPr="003331DB">
              <w:rPr>
                <w:b/>
                <w:bCs/>
                <w:sz w:val="22"/>
                <w:szCs w:val="22"/>
              </w:rPr>
              <w:t xml:space="preserve"> - KC-DE-zp.25.337.2026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331DB">
              <w:rPr>
                <w:b/>
                <w:sz w:val="22"/>
                <w:szCs w:val="22"/>
              </w:rPr>
              <w:t>KC-DE-zp.25.337.2026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00FF4D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331DB" w14:paraId="20D3CD19" w14:textId="77777777" w:rsidTr="008641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757308A" w14:textId="7A0B4ED7" w:rsidR="003331DB" w:rsidRPr="00D26ED6" w:rsidRDefault="003331DB" w:rsidP="008641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331DB">
              <w:rPr>
                <w:b/>
                <w:sz w:val="22"/>
                <w:szCs w:val="22"/>
              </w:rPr>
              <w:t>Newo Systems Sp. z o.o.</w:t>
            </w:r>
          </w:p>
          <w:p w14:paraId="56EDF247" w14:textId="5EA01C41" w:rsidR="003331DB" w:rsidRPr="009F0E5C" w:rsidRDefault="003331DB" w:rsidP="008641F5">
            <w:pPr>
              <w:jc w:val="both"/>
              <w:rPr>
                <w:bCs/>
                <w:sz w:val="22"/>
                <w:szCs w:val="22"/>
              </w:rPr>
            </w:pPr>
            <w:r w:rsidRPr="003331DB">
              <w:rPr>
                <w:bCs/>
                <w:sz w:val="22"/>
                <w:szCs w:val="22"/>
              </w:rPr>
              <w:t>Płaska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31DB">
              <w:rPr>
                <w:bCs/>
                <w:sz w:val="22"/>
                <w:szCs w:val="22"/>
              </w:rPr>
              <w:t>25 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7466F6" w14:textId="0E93BD2A" w:rsidR="003331DB" w:rsidRPr="009F0E5C" w:rsidRDefault="003331DB" w:rsidP="008641F5">
            <w:pPr>
              <w:jc w:val="both"/>
              <w:rPr>
                <w:bCs/>
                <w:sz w:val="22"/>
                <w:szCs w:val="22"/>
              </w:rPr>
            </w:pPr>
            <w:r w:rsidRPr="003331DB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31DB">
              <w:rPr>
                <w:bCs/>
                <w:sz w:val="22"/>
                <w:szCs w:val="22"/>
              </w:rPr>
              <w:t>Toruń</w:t>
            </w:r>
          </w:p>
          <w:p w14:paraId="699EA4AF" w14:textId="77777777" w:rsidR="003331DB" w:rsidRPr="00D26ED6" w:rsidRDefault="003331DB" w:rsidP="008641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20CC0F" w14:textId="4BE99658" w:rsidR="003331DB" w:rsidRDefault="003331DB" w:rsidP="008641F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1DB">
              <w:rPr>
                <w:sz w:val="22"/>
                <w:szCs w:val="22"/>
              </w:rPr>
              <w:t xml:space="preserve">dostawa drukarki 3D z otwartą konstrukcją - 2 szt. urządzenia oraz 3D typu </w:t>
            </w:r>
            <w:proofErr w:type="spellStart"/>
            <w:r w:rsidRPr="003331DB">
              <w:rPr>
                <w:sz w:val="22"/>
                <w:szCs w:val="22"/>
              </w:rPr>
              <w:t>CoreXY</w:t>
            </w:r>
            <w:proofErr w:type="spellEnd"/>
            <w:r w:rsidRPr="003331DB">
              <w:rPr>
                <w:sz w:val="22"/>
                <w:szCs w:val="22"/>
              </w:rPr>
              <w:t xml:space="preserve"> z </w:t>
            </w:r>
            <w:proofErr w:type="spellStart"/>
            <w:r w:rsidRPr="003331DB">
              <w:rPr>
                <w:sz w:val="22"/>
                <w:szCs w:val="22"/>
              </w:rPr>
              <w:t>kanmerą</w:t>
            </w:r>
            <w:proofErr w:type="spellEnd"/>
            <w:r w:rsidRPr="003331DB">
              <w:rPr>
                <w:sz w:val="22"/>
                <w:szCs w:val="22"/>
              </w:rPr>
              <w:t xml:space="preserve"> i systemem filtracji -1 szt. dla  </w:t>
            </w:r>
            <w:proofErr w:type="spellStart"/>
            <w:r w:rsidRPr="003331DB">
              <w:rPr>
                <w:sz w:val="22"/>
                <w:szCs w:val="22"/>
              </w:rPr>
              <w:t>WIMiP</w:t>
            </w:r>
            <w:proofErr w:type="spellEnd"/>
            <w:r w:rsidRPr="003331DB">
              <w:rPr>
                <w:sz w:val="22"/>
                <w:szCs w:val="22"/>
              </w:rPr>
              <w:t xml:space="preserve"> - KC-DE-zp.25.337.2026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3410B68" w14:textId="4C187F78" w:rsidR="003331DB" w:rsidRPr="00D26ED6" w:rsidRDefault="003331DB" w:rsidP="008641F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331DB">
              <w:rPr>
                <w:b/>
                <w:sz w:val="22"/>
                <w:szCs w:val="22"/>
              </w:rPr>
              <w:t>13 677.60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15F51D9" w14:textId="77777777" w:rsidR="003331DB" w:rsidRDefault="003331DB" w:rsidP="008641F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2F7C92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417"/>
        <w:gridCol w:w="1418"/>
        <w:gridCol w:w="1417"/>
        <w:gridCol w:w="1560"/>
      </w:tblGrid>
      <w:tr w:rsidR="00211117" w:rsidRPr="008567C7" w14:paraId="0FA37247" w14:textId="77777777" w:rsidTr="00211117">
        <w:trPr>
          <w:trHeight w:val="510"/>
        </w:trPr>
        <w:tc>
          <w:tcPr>
            <w:tcW w:w="709" w:type="dxa"/>
            <w:vAlign w:val="center"/>
          </w:tcPr>
          <w:p w14:paraId="66ECFFC3" w14:textId="77777777" w:rsidR="00211117" w:rsidRPr="008567C7" w:rsidRDefault="0021111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14:paraId="2D1CBBD3" w14:textId="77777777" w:rsidR="00211117" w:rsidRPr="008567C7" w:rsidRDefault="0021111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425E5B47" w14:textId="2EE4D007" w:rsidR="00211117" w:rsidRPr="008567C7" w:rsidRDefault="0021111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38E09387" w14:textId="6E2A4348" w:rsidR="00211117" w:rsidRPr="008567C7" w:rsidRDefault="0021111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1417" w:type="dxa"/>
            <w:vAlign w:val="center"/>
          </w:tcPr>
          <w:p w14:paraId="1A8868A1" w14:textId="26756561" w:rsidR="00211117" w:rsidRPr="008567C7" w:rsidRDefault="0021111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vAlign w:val="center"/>
          </w:tcPr>
          <w:p w14:paraId="29612A60" w14:textId="77777777" w:rsidR="00211117" w:rsidRPr="008567C7" w:rsidRDefault="0021111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11117" w:rsidRPr="008567C7" w14:paraId="456085D0" w14:textId="77777777" w:rsidTr="00211117">
        <w:tc>
          <w:tcPr>
            <w:tcW w:w="709" w:type="dxa"/>
            <w:vAlign w:val="center"/>
          </w:tcPr>
          <w:p w14:paraId="03C7DB74" w14:textId="79D15394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14:paraId="253AA6B7" w14:textId="48FE45CF" w:rsidR="00211117" w:rsidRPr="002B6761" w:rsidRDefault="00211117" w:rsidP="008641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b/>
                <w:sz w:val="18"/>
                <w:szCs w:val="18"/>
              </w:rPr>
              <w:t>Newo Systems Sp. z o.o.</w:t>
            </w:r>
          </w:p>
          <w:p w14:paraId="561A8F73" w14:textId="38ED2443" w:rsidR="00211117" w:rsidRPr="008567C7" w:rsidRDefault="00211117" w:rsidP="008641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Płaska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25 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FE07DE" w14:textId="05E92F3B" w:rsidR="00211117" w:rsidRPr="001B7815" w:rsidRDefault="00211117" w:rsidP="008641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417" w:type="dxa"/>
            <w:vAlign w:val="center"/>
          </w:tcPr>
          <w:p w14:paraId="5380A85D" w14:textId="0ACAB16B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09C7D407" w14:textId="6483D5AB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521DB4A8" w14:textId="59F5F4C0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14:paraId="50D2E323" w14:textId="14BF58B0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11117" w:rsidRPr="008567C7" w14:paraId="69B1871C" w14:textId="77777777" w:rsidTr="00211117">
        <w:tc>
          <w:tcPr>
            <w:tcW w:w="709" w:type="dxa"/>
            <w:vAlign w:val="center"/>
          </w:tcPr>
          <w:p w14:paraId="0BBA0D11" w14:textId="43B1DF19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6" w:type="dxa"/>
            <w:vAlign w:val="center"/>
          </w:tcPr>
          <w:p w14:paraId="7B93F055" w14:textId="41AAAC0B" w:rsidR="00211117" w:rsidRPr="002B6761" w:rsidRDefault="00211117" w:rsidP="008641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b/>
                <w:sz w:val="18"/>
                <w:szCs w:val="18"/>
              </w:rPr>
              <w:t>X3D sp. z o.o.</w:t>
            </w:r>
          </w:p>
          <w:p w14:paraId="7577DEB1" w14:textId="063B781A" w:rsidR="00211117" w:rsidRPr="008567C7" w:rsidRDefault="00211117" w:rsidP="008641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Zaulek</w:t>
            </w:r>
            <w:proofErr w:type="spellEnd"/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Drozdowy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2A72936" w14:textId="2AEDE46A" w:rsidR="00211117" w:rsidRPr="001B7815" w:rsidRDefault="00211117" w:rsidP="008641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Bytow</w:t>
            </w:r>
            <w:proofErr w:type="spellEnd"/>
          </w:p>
        </w:tc>
        <w:tc>
          <w:tcPr>
            <w:tcW w:w="1417" w:type="dxa"/>
            <w:vAlign w:val="center"/>
          </w:tcPr>
          <w:p w14:paraId="31E4A84D" w14:textId="27751BB3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50,34</w:t>
            </w:r>
          </w:p>
        </w:tc>
        <w:tc>
          <w:tcPr>
            <w:tcW w:w="1418" w:type="dxa"/>
            <w:vAlign w:val="center"/>
          </w:tcPr>
          <w:p w14:paraId="2C1967D8" w14:textId="6EEA1D5F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65B18316" w14:textId="0F00D14D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14:paraId="7645AAAC" w14:textId="4125478D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90,34</w:t>
            </w:r>
          </w:p>
        </w:tc>
      </w:tr>
      <w:tr w:rsidR="00211117" w:rsidRPr="008567C7" w14:paraId="3B48A4DE" w14:textId="77777777" w:rsidTr="00211117">
        <w:tc>
          <w:tcPr>
            <w:tcW w:w="709" w:type="dxa"/>
            <w:vAlign w:val="center"/>
          </w:tcPr>
          <w:p w14:paraId="4E36CFCD" w14:textId="566CF1DA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27CED4AC" w14:textId="576696F0" w:rsidR="00211117" w:rsidRPr="002B6761" w:rsidRDefault="00211117" w:rsidP="008641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b/>
                <w:sz w:val="18"/>
                <w:szCs w:val="18"/>
              </w:rPr>
              <w:t>GLOBAL 3D sp. z o.o.</w:t>
            </w:r>
          </w:p>
          <w:p w14:paraId="44C1A539" w14:textId="59264A7F" w:rsidR="00211117" w:rsidRPr="008567C7" w:rsidRDefault="00211117" w:rsidP="008641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Rynek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EC5445" w14:textId="0116C3FC" w:rsidR="00211117" w:rsidRPr="001B7815" w:rsidRDefault="00211117" w:rsidP="008641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48-300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Nysa</w:t>
            </w:r>
          </w:p>
        </w:tc>
        <w:tc>
          <w:tcPr>
            <w:tcW w:w="1417" w:type="dxa"/>
            <w:vAlign w:val="center"/>
          </w:tcPr>
          <w:p w14:paraId="2C69CFBB" w14:textId="2084069D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57,67</w:t>
            </w:r>
          </w:p>
        </w:tc>
        <w:tc>
          <w:tcPr>
            <w:tcW w:w="1418" w:type="dxa"/>
            <w:vAlign w:val="center"/>
          </w:tcPr>
          <w:p w14:paraId="72530BA7" w14:textId="538BC949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76F2F3E2" w14:textId="3E342A58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5241A44B" w14:textId="747B44FC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87,67</w:t>
            </w:r>
          </w:p>
        </w:tc>
      </w:tr>
      <w:tr w:rsidR="00211117" w:rsidRPr="008567C7" w14:paraId="7EE5C183" w14:textId="77777777" w:rsidTr="00211117">
        <w:tc>
          <w:tcPr>
            <w:tcW w:w="709" w:type="dxa"/>
            <w:vAlign w:val="center"/>
          </w:tcPr>
          <w:p w14:paraId="38126219" w14:textId="31323671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14:paraId="344A17F3" w14:textId="5BFB4D03" w:rsidR="00211117" w:rsidRPr="002B6761" w:rsidRDefault="00211117" w:rsidP="008641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331DB">
              <w:rPr>
                <w:rFonts w:ascii="Times New Roman" w:hAnsi="Times New Roman" w:cs="Times New Roman"/>
                <w:b/>
                <w:sz w:val="18"/>
                <w:szCs w:val="18"/>
              </w:rPr>
              <w:t>ATMSolutions</w:t>
            </w:r>
            <w:proofErr w:type="spellEnd"/>
            <w:r w:rsidRPr="003331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International Sp. z o.o.</w:t>
            </w:r>
          </w:p>
          <w:p w14:paraId="198587F7" w14:textId="239CC30B" w:rsidR="00211117" w:rsidRPr="008567C7" w:rsidRDefault="00211117" w:rsidP="008641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Kolejowa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311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2BDDB88" w14:textId="238B2EC2" w:rsidR="00211117" w:rsidRPr="001B7815" w:rsidRDefault="00211117" w:rsidP="008641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05-092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31DB">
              <w:rPr>
                <w:rFonts w:ascii="Times New Roman" w:hAnsi="Times New Roman" w:cs="Times New Roman"/>
                <w:bCs/>
                <w:sz w:val="18"/>
                <w:szCs w:val="18"/>
              </w:rPr>
              <w:t>Łomianki</w:t>
            </w:r>
          </w:p>
        </w:tc>
        <w:tc>
          <w:tcPr>
            <w:tcW w:w="1417" w:type="dxa"/>
            <w:vAlign w:val="center"/>
          </w:tcPr>
          <w:p w14:paraId="389BD137" w14:textId="2BBE8470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4,48</w:t>
            </w:r>
          </w:p>
        </w:tc>
        <w:tc>
          <w:tcPr>
            <w:tcW w:w="1418" w:type="dxa"/>
            <w:vAlign w:val="center"/>
          </w:tcPr>
          <w:p w14:paraId="4CB5F888" w14:textId="5553FDBA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7C0C532B" w14:textId="46D3966E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14:paraId="32EB1086" w14:textId="7FCD630B" w:rsidR="00211117" w:rsidRPr="008567C7" w:rsidRDefault="00211117" w:rsidP="008641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1DB">
              <w:rPr>
                <w:rFonts w:ascii="Times New Roman" w:hAnsi="Times New Roman" w:cs="Times New Roman"/>
                <w:sz w:val="18"/>
                <w:szCs w:val="18"/>
              </w:rPr>
              <w:t xml:space="preserve">  44,48</w:t>
            </w:r>
          </w:p>
        </w:tc>
      </w:tr>
      <w:bookmarkEnd w:id="0"/>
    </w:tbl>
    <w:p w14:paraId="5C5474A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74FFC" w14:textId="77777777" w:rsidR="00D46839" w:rsidRDefault="00D46839">
      <w:r>
        <w:separator/>
      </w:r>
    </w:p>
  </w:endnote>
  <w:endnote w:type="continuationSeparator" w:id="0">
    <w:p w14:paraId="794DAC24" w14:textId="77777777" w:rsidR="00D46839" w:rsidRDefault="00D46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DC6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5ADB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36EFE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9EF66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AC77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5E7C5" w14:textId="77777777" w:rsidR="00D46839" w:rsidRDefault="00D46839">
      <w:r>
        <w:separator/>
      </w:r>
    </w:p>
  </w:footnote>
  <w:footnote w:type="continuationSeparator" w:id="0">
    <w:p w14:paraId="52B4C7D8" w14:textId="77777777" w:rsidR="00D46839" w:rsidRDefault="00D46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8A93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1B1A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21CB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B5B"/>
    <w:rsid w:val="00005838"/>
    <w:rsid w:val="00022322"/>
    <w:rsid w:val="00042497"/>
    <w:rsid w:val="000C1E6F"/>
    <w:rsid w:val="000E4E56"/>
    <w:rsid w:val="001A1468"/>
    <w:rsid w:val="001B7815"/>
    <w:rsid w:val="001C31ED"/>
    <w:rsid w:val="00211117"/>
    <w:rsid w:val="002B1E4F"/>
    <w:rsid w:val="002B6761"/>
    <w:rsid w:val="003331DB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E6B5B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46839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08294A"/>
  <w15:chartTrackingRefBased/>
  <w15:docId w15:val="{881FEEFC-13CB-46F5-B255-4AE1FFF28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331D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2026-09-02T09:58:00Z</cp:lastPrinted>
  <dcterms:created xsi:type="dcterms:W3CDTF">2026-09-02T09:59:00Z</dcterms:created>
  <dcterms:modified xsi:type="dcterms:W3CDTF">2026-09-02T09:59:00Z</dcterms:modified>
</cp:coreProperties>
</file>