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3873" w14:textId="77777777" w:rsidR="00986737" w:rsidRPr="009432A1" w:rsidRDefault="00714C3E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14C3E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14C3E">
        <w:rPr>
          <w:rFonts w:ascii="Arial" w:hAnsi="Arial" w:cs="Arial"/>
          <w:sz w:val="24"/>
          <w:szCs w:val="24"/>
        </w:rPr>
        <w:t>2026-09-02</w:t>
      </w:r>
    </w:p>
    <w:p w14:paraId="2CC9593D" w14:textId="77777777" w:rsidR="00986737" w:rsidRPr="009432A1" w:rsidRDefault="00714C3E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4C3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3713B3F" w14:textId="77777777" w:rsidR="00986737" w:rsidRPr="009432A1" w:rsidRDefault="00714C3E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714C3E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14C3E">
        <w:rPr>
          <w:rFonts w:ascii="Arial" w:hAnsi="Arial" w:cs="Arial"/>
          <w:sz w:val="24"/>
          <w:szCs w:val="24"/>
        </w:rPr>
        <w:t>66</w:t>
      </w:r>
    </w:p>
    <w:p w14:paraId="69FAC1AA" w14:textId="77777777" w:rsidR="00986737" w:rsidRPr="009432A1" w:rsidRDefault="00714C3E" w:rsidP="00986737">
      <w:pPr>
        <w:rPr>
          <w:rFonts w:ascii="Arial" w:hAnsi="Arial" w:cs="Arial"/>
          <w:sz w:val="24"/>
          <w:szCs w:val="24"/>
        </w:rPr>
      </w:pPr>
      <w:r w:rsidRPr="00714C3E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14C3E">
        <w:rPr>
          <w:rFonts w:ascii="Arial" w:hAnsi="Arial" w:cs="Arial"/>
          <w:sz w:val="24"/>
          <w:szCs w:val="24"/>
        </w:rPr>
        <w:t>Kraków</w:t>
      </w:r>
    </w:p>
    <w:p w14:paraId="53E49888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3BC8A54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7748E44" w14:textId="1E1102D3" w:rsidR="00907EEC" w:rsidRPr="00907EEC" w:rsidRDefault="00907EEC" w:rsidP="00986737">
      <w:pPr>
        <w:spacing w:after="600"/>
        <w:jc w:val="both"/>
        <w:rPr>
          <w:bCs/>
          <w:sz w:val="24"/>
          <w:szCs w:val="24"/>
        </w:rPr>
      </w:pPr>
      <w:r w:rsidRPr="00907EEC">
        <w:rPr>
          <w:rFonts w:ascii="Arial" w:hAnsi="Arial" w:cs="Arial"/>
          <w:bCs/>
          <w:sz w:val="24"/>
          <w:szCs w:val="24"/>
        </w:rPr>
        <w:t>DZP-271-47/26-</w:t>
      </w:r>
      <w:r w:rsidR="000B1ABE">
        <w:rPr>
          <w:rFonts w:ascii="Arial" w:hAnsi="Arial" w:cs="Arial"/>
          <w:bCs/>
          <w:sz w:val="24"/>
          <w:szCs w:val="24"/>
        </w:rPr>
        <w:t>1004.</w:t>
      </w:r>
      <w:r w:rsidRPr="00907EEC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998F2A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1361B9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BA2325C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872BBA7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BF2F642" w14:textId="77777777" w:rsidTr="005A632E">
        <w:tc>
          <w:tcPr>
            <w:tcW w:w="2269" w:type="dxa"/>
          </w:tcPr>
          <w:p w14:paraId="1495D368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2DBF92C" w14:textId="77777777" w:rsidR="00986737" w:rsidRPr="004E4B64" w:rsidRDefault="00714C3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4C3E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14C3E" w:rsidRPr="004E4B64" w14:paraId="31921F7E" w14:textId="77777777" w:rsidTr="00892795">
        <w:tc>
          <w:tcPr>
            <w:tcW w:w="2269" w:type="dxa"/>
          </w:tcPr>
          <w:p w14:paraId="12DE23B0" w14:textId="77777777" w:rsidR="00714C3E" w:rsidRPr="004E4B64" w:rsidRDefault="00714C3E" w:rsidP="008927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F0BC504" w14:textId="77777777" w:rsidR="00714C3E" w:rsidRPr="004E4B64" w:rsidRDefault="00714C3E" w:rsidP="008927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4C3E">
              <w:rPr>
                <w:rFonts w:ascii="Arial" w:hAnsi="Arial" w:cs="Arial"/>
                <w:bCs/>
                <w:sz w:val="24"/>
                <w:szCs w:val="24"/>
              </w:rPr>
              <w:t>DZP-271-47/26</w:t>
            </w:r>
          </w:p>
        </w:tc>
      </w:tr>
    </w:tbl>
    <w:p w14:paraId="4DCEF41F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77830D1" w14:textId="28ABFF64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14C3E" w:rsidRPr="00714C3E">
        <w:rPr>
          <w:rFonts w:ascii="Arial" w:hAnsi="Arial" w:cs="Arial"/>
          <w:sz w:val="24"/>
          <w:szCs w:val="24"/>
        </w:rPr>
        <w:t>(t.j. Dz. U. z 2026 r. poz. 793</w:t>
      </w:r>
      <w:r w:rsidR="00907EEC">
        <w:rPr>
          <w:rFonts w:ascii="Arial" w:hAnsi="Arial" w:cs="Arial"/>
          <w:sz w:val="24"/>
          <w:szCs w:val="24"/>
        </w:rPr>
        <w:t xml:space="preserve"> ze zm.</w:t>
      </w:r>
      <w:r w:rsidR="00714C3E" w:rsidRPr="00714C3E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8F57673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14C3E" w:rsidRPr="00714C3E">
        <w:rPr>
          <w:rFonts w:ascii="Arial" w:hAnsi="Arial" w:cs="Arial"/>
          <w:sz w:val="24"/>
          <w:szCs w:val="24"/>
        </w:rPr>
        <w:t>02/09/2026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14C3E" w:rsidRPr="00714C3E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1B15BF0" w14:textId="77777777" w:rsidTr="005A632E">
        <w:tc>
          <w:tcPr>
            <w:tcW w:w="1276" w:type="dxa"/>
            <w:shd w:val="clear" w:color="auto" w:fill="F2F2F2"/>
            <w:vAlign w:val="center"/>
          </w:tcPr>
          <w:p w14:paraId="7BCE004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8ED903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CC26187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8243FD4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14C3E" w:rsidRPr="00BB547B" w14:paraId="1B8BF673" w14:textId="77777777" w:rsidTr="00892795">
        <w:tc>
          <w:tcPr>
            <w:tcW w:w="1276" w:type="dxa"/>
            <w:vAlign w:val="center"/>
          </w:tcPr>
          <w:p w14:paraId="3C2101AB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949E425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02C25648" w14:textId="6971750B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MEDAG Aparatura Medyczna P.</w:t>
            </w:r>
            <w:r w:rsidR="00907E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Augustynowicz Spółka Jawna</w:t>
            </w:r>
          </w:p>
          <w:p w14:paraId="7474BEC7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Brylantowa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24/3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C7C218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52-214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36DEF8E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108 216.00 zł</w:t>
            </w:r>
          </w:p>
        </w:tc>
      </w:tr>
      <w:tr w:rsidR="00714C3E" w:rsidRPr="00BB547B" w14:paraId="63001A45" w14:textId="77777777" w:rsidTr="00892795">
        <w:tc>
          <w:tcPr>
            <w:tcW w:w="1276" w:type="dxa"/>
            <w:vAlign w:val="center"/>
          </w:tcPr>
          <w:p w14:paraId="637A67C7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69EC1A80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21C19F35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14C3E">
              <w:rPr>
                <w:rFonts w:ascii="Arial" w:hAnsi="Arial" w:cs="Arial"/>
                <w:sz w:val="24"/>
                <w:szCs w:val="24"/>
              </w:rPr>
              <w:t>Medimax</w:t>
            </w:r>
            <w:proofErr w:type="spellEnd"/>
            <w:r w:rsidRPr="00714C3E">
              <w:rPr>
                <w:rFonts w:ascii="Arial" w:hAnsi="Arial" w:cs="Arial"/>
                <w:sz w:val="24"/>
                <w:szCs w:val="24"/>
              </w:rPr>
              <w:t xml:space="preserve"> Monika Mazurkiewicz</w:t>
            </w:r>
          </w:p>
          <w:p w14:paraId="1C056DA7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Starego Dębu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12/6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4C5864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31-355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6E7BB0F" w14:textId="7355AEA5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133 072.8</w:t>
            </w:r>
            <w:r w:rsidR="00907EEC">
              <w:rPr>
                <w:rFonts w:ascii="Arial" w:hAnsi="Arial" w:cs="Arial"/>
                <w:sz w:val="24"/>
                <w:szCs w:val="24"/>
              </w:rPr>
              <w:t>5</w:t>
            </w:r>
            <w:r w:rsidRPr="00714C3E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714C3E" w:rsidRPr="00BB547B" w14:paraId="5931CF05" w14:textId="77777777" w:rsidTr="00892795">
        <w:tc>
          <w:tcPr>
            <w:tcW w:w="1276" w:type="dxa"/>
            <w:vAlign w:val="center"/>
          </w:tcPr>
          <w:p w14:paraId="15FCB185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1A32F6BD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303065B6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KIKGEL Sp. z o.o.</w:t>
            </w:r>
          </w:p>
          <w:p w14:paraId="4BBAC1AC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Skłodowskiej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A4B30F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97-225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Ujazd</w:t>
            </w:r>
          </w:p>
        </w:tc>
        <w:tc>
          <w:tcPr>
            <w:tcW w:w="2551" w:type="dxa"/>
            <w:vAlign w:val="center"/>
          </w:tcPr>
          <w:p w14:paraId="07761C8C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7 871.47 zł</w:t>
            </w:r>
          </w:p>
        </w:tc>
      </w:tr>
      <w:tr w:rsidR="00714C3E" w:rsidRPr="00BB547B" w14:paraId="3828A113" w14:textId="77777777" w:rsidTr="00892795">
        <w:tc>
          <w:tcPr>
            <w:tcW w:w="1276" w:type="dxa"/>
            <w:vAlign w:val="center"/>
          </w:tcPr>
          <w:p w14:paraId="66DFDA71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4CC02E8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119860AA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KIKGEL Sp. z o.o.</w:t>
            </w:r>
          </w:p>
          <w:p w14:paraId="1DC12031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lastRenderedPageBreak/>
              <w:t>Skłodowskiej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FCC7C1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97-225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Ujazd</w:t>
            </w:r>
          </w:p>
        </w:tc>
        <w:tc>
          <w:tcPr>
            <w:tcW w:w="2551" w:type="dxa"/>
            <w:vAlign w:val="center"/>
          </w:tcPr>
          <w:p w14:paraId="4087E352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lastRenderedPageBreak/>
              <w:t>10 062.36 zł</w:t>
            </w:r>
          </w:p>
        </w:tc>
      </w:tr>
      <w:tr w:rsidR="00714C3E" w:rsidRPr="00BB547B" w14:paraId="5459437B" w14:textId="77777777" w:rsidTr="00892795">
        <w:tc>
          <w:tcPr>
            <w:tcW w:w="1276" w:type="dxa"/>
            <w:vAlign w:val="center"/>
          </w:tcPr>
          <w:p w14:paraId="09B8190B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76A564E1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421BFA2F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KIKGEL Sp. z o.o.</w:t>
            </w:r>
          </w:p>
          <w:p w14:paraId="4659AD06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Skłodowskiej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4F91BF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97-225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Ujazd</w:t>
            </w:r>
          </w:p>
        </w:tc>
        <w:tc>
          <w:tcPr>
            <w:tcW w:w="2551" w:type="dxa"/>
            <w:vAlign w:val="center"/>
          </w:tcPr>
          <w:p w14:paraId="7C975308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5 703.48 zł</w:t>
            </w:r>
          </w:p>
        </w:tc>
      </w:tr>
      <w:tr w:rsidR="00714C3E" w:rsidRPr="00BB547B" w14:paraId="50A9F714" w14:textId="77777777" w:rsidTr="00892795">
        <w:tc>
          <w:tcPr>
            <w:tcW w:w="1276" w:type="dxa"/>
            <w:vAlign w:val="center"/>
          </w:tcPr>
          <w:p w14:paraId="7F7E9CF9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3758EDC0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69A5AACD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14C3E">
              <w:rPr>
                <w:rFonts w:ascii="Arial" w:hAnsi="Arial" w:cs="Arial"/>
                <w:sz w:val="24"/>
                <w:szCs w:val="24"/>
              </w:rPr>
              <w:t>Optotech</w:t>
            </w:r>
            <w:proofErr w:type="spellEnd"/>
            <w:r w:rsidRPr="00714C3E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13966254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14C3E">
              <w:rPr>
                <w:rFonts w:ascii="Arial" w:hAnsi="Arial" w:cs="Arial"/>
                <w:sz w:val="24"/>
                <w:szCs w:val="24"/>
              </w:rPr>
              <w:t>Wimmera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67E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46DA8E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vAlign w:val="center"/>
          </w:tcPr>
          <w:p w14:paraId="383B293E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5 054.40 zł</w:t>
            </w:r>
          </w:p>
        </w:tc>
      </w:tr>
      <w:tr w:rsidR="00714C3E" w:rsidRPr="00BB547B" w14:paraId="7955D3CB" w14:textId="77777777" w:rsidTr="00892795">
        <w:tc>
          <w:tcPr>
            <w:tcW w:w="1276" w:type="dxa"/>
            <w:vAlign w:val="center"/>
          </w:tcPr>
          <w:p w14:paraId="2378A604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6685A292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2FBAA0F1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NEOSET PROFI SPÓŁKA Z OGRANICZONĄ ODPOWIEDZIALNOŚCIĄ</w:t>
            </w:r>
          </w:p>
          <w:p w14:paraId="25BD1897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Szymanów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9E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6526EE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05-532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Góra Kalwaria</w:t>
            </w:r>
          </w:p>
        </w:tc>
        <w:tc>
          <w:tcPr>
            <w:tcW w:w="2551" w:type="dxa"/>
            <w:vAlign w:val="center"/>
          </w:tcPr>
          <w:p w14:paraId="5D935CA3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51 825.20 zł</w:t>
            </w:r>
          </w:p>
        </w:tc>
      </w:tr>
      <w:tr w:rsidR="00714C3E" w:rsidRPr="00BB547B" w14:paraId="794EC980" w14:textId="77777777" w:rsidTr="00892795">
        <w:tc>
          <w:tcPr>
            <w:tcW w:w="1276" w:type="dxa"/>
            <w:vAlign w:val="center"/>
          </w:tcPr>
          <w:p w14:paraId="6CAB193D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7AF43B28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68E736F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Trans-Med Medical Sp. z o.o.</w:t>
            </w:r>
          </w:p>
          <w:p w14:paraId="21EF0D38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Obrońców Poczty Gdańskiej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20P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DAD10B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42-400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Zawiercie</w:t>
            </w:r>
          </w:p>
        </w:tc>
        <w:tc>
          <w:tcPr>
            <w:tcW w:w="2551" w:type="dxa"/>
            <w:vAlign w:val="center"/>
          </w:tcPr>
          <w:p w14:paraId="67927992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70 416.00 zł</w:t>
            </w:r>
          </w:p>
        </w:tc>
      </w:tr>
      <w:tr w:rsidR="00714C3E" w:rsidRPr="00BB547B" w14:paraId="561C0D90" w14:textId="77777777" w:rsidTr="00892795">
        <w:tc>
          <w:tcPr>
            <w:tcW w:w="1276" w:type="dxa"/>
            <w:vAlign w:val="center"/>
          </w:tcPr>
          <w:p w14:paraId="5E95302E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1C663825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18849858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Trans-Med Medical Sp. z o.o.</w:t>
            </w:r>
          </w:p>
          <w:p w14:paraId="31D52496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Obrońców Poczty Gdańskiej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20P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E9664F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42-400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Zawiercie</w:t>
            </w:r>
          </w:p>
        </w:tc>
        <w:tc>
          <w:tcPr>
            <w:tcW w:w="2551" w:type="dxa"/>
            <w:vAlign w:val="center"/>
          </w:tcPr>
          <w:p w14:paraId="0D06BA0C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2 729.70 zł</w:t>
            </w:r>
          </w:p>
        </w:tc>
      </w:tr>
      <w:tr w:rsidR="00714C3E" w:rsidRPr="00BB547B" w14:paraId="6AD0E0FE" w14:textId="77777777" w:rsidTr="00892795">
        <w:tc>
          <w:tcPr>
            <w:tcW w:w="1276" w:type="dxa"/>
            <w:vAlign w:val="center"/>
          </w:tcPr>
          <w:p w14:paraId="0D4137CA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1A05F822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720CE938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Trans-Med Medical Sp. z o.o.</w:t>
            </w:r>
          </w:p>
          <w:p w14:paraId="745C0460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Obrońców Poczty Gdańskiej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20P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20BA9C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42-400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Zawiercie</w:t>
            </w:r>
          </w:p>
        </w:tc>
        <w:tc>
          <w:tcPr>
            <w:tcW w:w="2551" w:type="dxa"/>
            <w:vAlign w:val="center"/>
          </w:tcPr>
          <w:p w14:paraId="47A39D28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13 103.10 zł</w:t>
            </w:r>
          </w:p>
        </w:tc>
      </w:tr>
      <w:tr w:rsidR="00714C3E" w:rsidRPr="00BB547B" w14:paraId="4A3C9D3B" w14:textId="77777777" w:rsidTr="00892795">
        <w:tc>
          <w:tcPr>
            <w:tcW w:w="1276" w:type="dxa"/>
            <w:vAlign w:val="center"/>
          </w:tcPr>
          <w:p w14:paraId="6A546BD4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43B99216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41262950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700BBB4D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ul. Dr.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 xml:space="preserve"> 62 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1D5FA1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3AEA5145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12 363.30 zł</w:t>
            </w:r>
          </w:p>
        </w:tc>
      </w:tr>
      <w:tr w:rsidR="00714C3E" w:rsidRPr="00BB547B" w14:paraId="1E16A522" w14:textId="77777777" w:rsidTr="00892795">
        <w:tc>
          <w:tcPr>
            <w:tcW w:w="1276" w:type="dxa"/>
            <w:vAlign w:val="center"/>
          </w:tcPr>
          <w:p w14:paraId="1268C01F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579F1703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D42BF4F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54B1FEC8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882AA1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41D83283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86 832.00 zł</w:t>
            </w:r>
          </w:p>
        </w:tc>
      </w:tr>
      <w:tr w:rsidR="00714C3E" w:rsidRPr="00BB547B" w14:paraId="7799FDBC" w14:textId="77777777" w:rsidTr="00892795">
        <w:tc>
          <w:tcPr>
            <w:tcW w:w="1276" w:type="dxa"/>
            <w:vAlign w:val="center"/>
          </w:tcPr>
          <w:p w14:paraId="65C9BF26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07B6FEAF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125525F1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679D4206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FAD838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30458F5F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12 640.75 zł</w:t>
            </w:r>
          </w:p>
        </w:tc>
      </w:tr>
      <w:tr w:rsidR="00714C3E" w:rsidRPr="00BB547B" w14:paraId="144031C9" w14:textId="77777777" w:rsidTr="00892795">
        <w:tc>
          <w:tcPr>
            <w:tcW w:w="1276" w:type="dxa"/>
            <w:vAlign w:val="center"/>
          </w:tcPr>
          <w:p w14:paraId="69A80769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6E31398F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717A0ACC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 xml:space="preserve">Lohmann &amp; </w:t>
            </w:r>
            <w:proofErr w:type="spellStart"/>
            <w:r w:rsidRPr="00714C3E">
              <w:rPr>
                <w:rFonts w:ascii="Arial" w:hAnsi="Arial" w:cs="Arial"/>
                <w:sz w:val="24"/>
                <w:szCs w:val="24"/>
              </w:rPr>
              <w:t>Rauscher</w:t>
            </w:r>
            <w:proofErr w:type="spellEnd"/>
            <w:r w:rsidRPr="00714C3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2125467" w14:textId="0DA61EB7" w:rsidR="006672B5" w:rsidRDefault="006672B5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ul.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Żeromskiego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17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  <w:p w14:paraId="186842D9" w14:textId="192BD836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72D94530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90 936.00 zł</w:t>
            </w:r>
          </w:p>
        </w:tc>
      </w:tr>
      <w:tr w:rsidR="00714C3E" w:rsidRPr="00BB547B" w14:paraId="7BDCEC80" w14:textId="77777777" w:rsidTr="00892795">
        <w:tc>
          <w:tcPr>
            <w:tcW w:w="1276" w:type="dxa"/>
            <w:vAlign w:val="center"/>
          </w:tcPr>
          <w:p w14:paraId="7DC29C7F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2DFAA1FC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0324FF1E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 xml:space="preserve">Lohmann &amp; </w:t>
            </w:r>
            <w:proofErr w:type="spellStart"/>
            <w:r w:rsidRPr="00714C3E">
              <w:rPr>
                <w:rFonts w:ascii="Arial" w:hAnsi="Arial" w:cs="Arial"/>
                <w:sz w:val="24"/>
                <w:szCs w:val="24"/>
              </w:rPr>
              <w:t>Rauscher</w:t>
            </w:r>
            <w:proofErr w:type="spellEnd"/>
            <w:r w:rsidRPr="00714C3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B97A9E8" w14:textId="38F4FF97" w:rsidR="006672B5" w:rsidRDefault="006672B5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17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  <w:p w14:paraId="052FCB69" w14:textId="3A257F76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159B24BC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13 781.88 zł</w:t>
            </w:r>
          </w:p>
        </w:tc>
      </w:tr>
      <w:tr w:rsidR="00714C3E" w:rsidRPr="00BB547B" w14:paraId="22C5C3C2" w14:textId="77777777" w:rsidTr="00892795">
        <w:tc>
          <w:tcPr>
            <w:tcW w:w="1276" w:type="dxa"/>
            <w:vAlign w:val="center"/>
          </w:tcPr>
          <w:p w14:paraId="6569F125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1276" w:type="dxa"/>
            <w:vAlign w:val="center"/>
          </w:tcPr>
          <w:p w14:paraId="2C550204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543B2AAB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 xml:space="preserve">Lohmann &amp; </w:t>
            </w:r>
            <w:proofErr w:type="spellStart"/>
            <w:r w:rsidRPr="00714C3E">
              <w:rPr>
                <w:rFonts w:ascii="Arial" w:hAnsi="Arial" w:cs="Arial"/>
                <w:sz w:val="24"/>
                <w:szCs w:val="24"/>
              </w:rPr>
              <w:t>Rauscher</w:t>
            </w:r>
            <w:proofErr w:type="spellEnd"/>
            <w:r w:rsidRPr="00714C3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4BE6C53" w14:textId="29FE04AC" w:rsidR="006672B5" w:rsidRDefault="006672B5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17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  <w:p w14:paraId="57100196" w14:textId="2B1F2440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1C19BF1F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2 667.60 zł</w:t>
            </w:r>
          </w:p>
        </w:tc>
      </w:tr>
      <w:tr w:rsidR="00714C3E" w:rsidRPr="00BB547B" w14:paraId="2DB7E7C7" w14:textId="77777777" w:rsidTr="00892795">
        <w:tc>
          <w:tcPr>
            <w:tcW w:w="1276" w:type="dxa"/>
            <w:vAlign w:val="center"/>
          </w:tcPr>
          <w:p w14:paraId="17F3A57F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7920BF91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786213FC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65A5A38E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8065EA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3ED287FE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95 472.00 zł</w:t>
            </w:r>
          </w:p>
        </w:tc>
      </w:tr>
      <w:tr w:rsidR="00714C3E" w:rsidRPr="00BB547B" w14:paraId="55C92DDF" w14:textId="77777777" w:rsidTr="00892795">
        <w:tc>
          <w:tcPr>
            <w:tcW w:w="1276" w:type="dxa"/>
            <w:vAlign w:val="center"/>
          </w:tcPr>
          <w:p w14:paraId="0343823B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4FE7C91B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0A1AE915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456C6DB2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B91FCD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3805E905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13 973.48 zł</w:t>
            </w:r>
          </w:p>
        </w:tc>
      </w:tr>
      <w:tr w:rsidR="00714C3E" w:rsidRPr="00BB547B" w14:paraId="0C10DA7E" w14:textId="77777777" w:rsidTr="00892795">
        <w:tc>
          <w:tcPr>
            <w:tcW w:w="1276" w:type="dxa"/>
            <w:vAlign w:val="center"/>
          </w:tcPr>
          <w:p w14:paraId="21F1A1AD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4DD41F45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5DC08776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14C3E">
              <w:rPr>
                <w:rFonts w:ascii="Arial" w:hAnsi="Arial" w:cs="Arial"/>
                <w:sz w:val="24"/>
                <w:szCs w:val="24"/>
              </w:rPr>
              <w:t>Boxmet</w:t>
            </w:r>
            <w:proofErr w:type="spellEnd"/>
            <w:r w:rsidRPr="00714C3E">
              <w:rPr>
                <w:rFonts w:ascii="Arial" w:hAnsi="Arial" w:cs="Arial"/>
                <w:sz w:val="24"/>
                <w:szCs w:val="24"/>
              </w:rPr>
              <w:t xml:space="preserve"> Medical Sp. z o.o.</w:t>
            </w:r>
          </w:p>
          <w:p w14:paraId="3E199B33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Piskorzów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63CB7D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58-250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Pieszyce</w:t>
            </w:r>
          </w:p>
        </w:tc>
        <w:tc>
          <w:tcPr>
            <w:tcW w:w="2551" w:type="dxa"/>
            <w:vAlign w:val="center"/>
          </w:tcPr>
          <w:p w14:paraId="4A82840E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1 674.00 zł</w:t>
            </w:r>
          </w:p>
        </w:tc>
      </w:tr>
      <w:tr w:rsidR="00714C3E" w:rsidRPr="00BB547B" w14:paraId="548CF7FB" w14:textId="77777777" w:rsidTr="00892795">
        <w:tc>
          <w:tcPr>
            <w:tcW w:w="1276" w:type="dxa"/>
            <w:vAlign w:val="center"/>
          </w:tcPr>
          <w:p w14:paraId="7D9AB93C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33C12C1B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14C5E4A6" w14:textId="77777777" w:rsidR="00714C3E" w:rsidRPr="00986737" w:rsidRDefault="00714C3E" w:rsidP="008927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14C3E">
              <w:rPr>
                <w:rFonts w:ascii="Arial" w:hAnsi="Arial" w:cs="Arial"/>
                <w:sz w:val="24"/>
                <w:szCs w:val="24"/>
              </w:rPr>
              <w:t>Promedica</w:t>
            </w:r>
            <w:proofErr w:type="spellEnd"/>
            <w:r w:rsidRPr="00714C3E">
              <w:rPr>
                <w:rFonts w:ascii="Arial" w:hAnsi="Arial" w:cs="Arial"/>
                <w:sz w:val="24"/>
                <w:szCs w:val="24"/>
              </w:rPr>
              <w:t xml:space="preserve"> Toruń Spółka z ograniczoną odpowiedzialnością</w:t>
            </w:r>
          </w:p>
          <w:p w14:paraId="06E169CF" w14:textId="77777777" w:rsidR="00714C3E" w:rsidRPr="00986737" w:rsidRDefault="00714C3E" w:rsidP="00892795">
            <w:pPr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Grudziądzka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159a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A4D1D7" w14:textId="77777777" w:rsidR="00714C3E" w:rsidRPr="00986737" w:rsidRDefault="00714C3E" w:rsidP="0089279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C3E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1E12DBF5" w14:textId="77777777" w:rsidR="00714C3E" w:rsidRPr="00986737" w:rsidRDefault="00714C3E" w:rsidP="008927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C3E">
              <w:rPr>
                <w:rFonts w:ascii="Arial" w:hAnsi="Arial" w:cs="Arial"/>
                <w:sz w:val="24"/>
                <w:szCs w:val="24"/>
              </w:rPr>
              <w:t>2 268.00 zł</w:t>
            </w:r>
          </w:p>
        </w:tc>
      </w:tr>
    </w:tbl>
    <w:p w14:paraId="3F1237F1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38F8F7A3" w14:textId="32FE9831" w:rsidR="00C236D3" w:rsidRPr="007E5797" w:rsidRDefault="007E5797" w:rsidP="00173B20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7E5797">
        <w:rPr>
          <w:rFonts w:ascii="Arial" w:hAnsi="Arial" w:cs="Arial"/>
          <w:i/>
          <w:iCs/>
          <w:sz w:val="24"/>
          <w:szCs w:val="24"/>
        </w:rPr>
        <w:t xml:space="preserve">Dr n. o </w:t>
      </w:r>
      <w:proofErr w:type="spellStart"/>
      <w:r w:rsidRPr="007E5797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Pr="007E5797">
        <w:rPr>
          <w:rFonts w:ascii="Arial" w:hAnsi="Arial" w:cs="Arial"/>
          <w:i/>
          <w:iCs/>
          <w:sz w:val="24"/>
          <w:szCs w:val="24"/>
        </w:rPr>
        <w:t>. Jacek Żak</w:t>
      </w:r>
    </w:p>
    <w:p w14:paraId="58FE28D4" w14:textId="5C46BA31" w:rsidR="007E5797" w:rsidRPr="007E5797" w:rsidRDefault="007E5797" w:rsidP="00173B20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7E5797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7E5797" w:rsidRPr="007E579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72573" w14:textId="77777777" w:rsidR="00BD7265" w:rsidRDefault="00BD7265">
      <w:r>
        <w:separator/>
      </w:r>
    </w:p>
  </w:endnote>
  <w:endnote w:type="continuationSeparator" w:id="0">
    <w:p w14:paraId="5861D919" w14:textId="77777777" w:rsidR="00BD7265" w:rsidRDefault="00BD7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FC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05A2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AB653" w14:textId="77777777" w:rsidR="00986737" w:rsidRPr="00986737" w:rsidRDefault="007E579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7E7537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49196A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626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1A449A" w14:textId="77777777" w:rsidR="009F189D" w:rsidRDefault="009F189D">
    <w:pPr>
      <w:pStyle w:val="Stopka"/>
      <w:tabs>
        <w:tab w:val="clear" w:pos="4536"/>
      </w:tabs>
      <w:jc w:val="center"/>
    </w:pPr>
  </w:p>
  <w:p w14:paraId="49C6B61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B7482" w14:textId="77777777" w:rsidR="00BD7265" w:rsidRDefault="00BD7265">
      <w:r>
        <w:separator/>
      </w:r>
    </w:p>
  </w:footnote>
  <w:footnote w:type="continuationSeparator" w:id="0">
    <w:p w14:paraId="47EBE41D" w14:textId="77777777" w:rsidR="00BD7265" w:rsidRDefault="00BD7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029D4" w14:textId="77777777" w:rsidR="00714C3E" w:rsidRDefault="00714C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64F20" w14:textId="77777777" w:rsidR="00714C3E" w:rsidRDefault="00714C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92AEE" w14:textId="77777777" w:rsidR="00714C3E" w:rsidRDefault="00714C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265"/>
    <w:rsid w:val="00007727"/>
    <w:rsid w:val="00017720"/>
    <w:rsid w:val="00035488"/>
    <w:rsid w:val="000B1ABE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672B5"/>
    <w:rsid w:val="0069085C"/>
    <w:rsid w:val="006B27ED"/>
    <w:rsid w:val="00714C3E"/>
    <w:rsid w:val="007E5797"/>
    <w:rsid w:val="00827AF0"/>
    <w:rsid w:val="00843263"/>
    <w:rsid w:val="00861E75"/>
    <w:rsid w:val="00907EEC"/>
    <w:rsid w:val="00986737"/>
    <w:rsid w:val="009D19BD"/>
    <w:rsid w:val="009F189D"/>
    <w:rsid w:val="00A80738"/>
    <w:rsid w:val="00BB547B"/>
    <w:rsid w:val="00BD7265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21A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40880E"/>
  <w15:chartTrackingRefBased/>
  <w15:docId w15:val="{3C0C14CE-3796-420A-8CE6-F02F9A5C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3</Pages>
  <Words>415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2026-09-02T09:35:00Z</cp:lastPrinted>
  <dcterms:created xsi:type="dcterms:W3CDTF">2026-09-02T08:58:00Z</dcterms:created>
  <dcterms:modified xsi:type="dcterms:W3CDTF">2026-09-02T09:36:00Z</dcterms:modified>
</cp:coreProperties>
</file>