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FB31E" w14:textId="77777777" w:rsidR="00C94E57" w:rsidRPr="00515AFA" w:rsidRDefault="00C94E57" w:rsidP="00C94E57">
      <w:pPr>
        <w:jc w:val="right"/>
        <w:rPr>
          <w:b/>
          <w:sz w:val="22"/>
          <w:szCs w:val="22"/>
          <w:lang w:val="pl-PL"/>
        </w:rPr>
      </w:pPr>
      <w:r w:rsidRPr="00515AFA">
        <w:rPr>
          <w:b/>
          <w:sz w:val="22"/>
          <w:szCs w:val="22"/>
          <w:lang w:val="pl-PL"/>
        </w:rPr>
        <w:t>Załącznik nr 3</w:t>
      </w:r>
    </w:p>
    <w:p w14:paraId="7E376AD3" w14:textId="77777777" w:rsidR="00C94E57" w:rsidRPr="00515AFA" w:rsidRDefault="00C94E57" w:rsidP="00C94E57">
      <w:pPr>
        <w:jc w:val="right"/>
        <w:rPr>
          <w:b/>
          <w:sz w:val="22"/>
          <w:szCs w:val="22"/>
          <w:lang w:val="pl-PL"/>
        </w:rPr>
      </w:pPr>
    </w:p>
    <w:p w14:paraId="2F0A1431" w14:textId="77777777" w:rsidR="00C94E57" w:rsidRPr="00515AFA" w:rsidRDefault="00C94E57" w:rsidP="00C94E57">
      <w:pPr>
        <w:jc w:val="center"/>
        <w:rPr>
          <w:b/>
          <w:sz w:val="22"/>
          <w:szCs w:val="22"/>
          <w:lang w:val="pl-PL"/>
        </w:rPr>
      </w:pPr>
      <w:r w:rsidRPr="00515AFA">
        <w:rPr>
          <w:b/>
          <w:sz w:val="22"/>
          <w:szCs w:val="22"/>
          <w:lang w:val="pl-PL"/>
        </w:rPr>
        <w:t>WZÓR UMOWY</w:t>
      </w:r>
    </w:p>
    <w:p w14:paraId="30B5793D" w14:textId="77777777" w:rsidR="00C94E57" w:rsidRPr="00515AFA" w:rsidRDefault="00C94E57" w:rsidP="00C94E5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CF8E00B" w14:textId="77777777" w:rsidR="00C94E57" w:rsidRPr="00515AFA" w:rsidRDefault="00C94E57" w:rsidP="00C94E57">
      <w:pPr>
        <w:jc w:val="center"/>
        <w:rPr>
          <w:b/>
          <w:sz w:val="22"/>
          <w:szCs w:val="22"/>
          <w:lang w:val="pl-PL"/>
        </w:rPr>
      </w:pPr>
    </w:p>
    <w:p w14:paraId="32B7D964" w14:textId="5C582DBB" w:rsidR="00C94E57" w:rsidRPr="00515AFA" w:rsidRDefault="00C94E57" w:rsidP="00C94E5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5.419.2026</w:t>
      </w:r>
      <w:r w:rsidRPr="00515AFA">
        <w:rPr>
          <w:sz w:val="22"/>
          <w:szCs w:val="22"/>
          <w:lang w:val="pl-PL"/>
        </w:rPr>
        <w:t xml:space="preserve"> pomiędzy:</w:t>
      </w:r>
    </w:p>
    <w:p w14:paraId="521BB189" w14:textId="77777777" w:rsidR="00C94E57" w:rsidRPr="00515AFA" w:rsidRDefault="00C94E57" w:rsidP="00C94E57">
      <w:pPr>
        <w:pStyle w:val="Tekstpodstawowywcity"/>
        <w:spacing w:after="0"/>
        <w:ind w:left="0"/>
        <w:jc w:val="both"/>
        <w:rPr>
          <w:sz w:val="22"/>
          <w:szCs w:val="22"/>
          <w:lang w:val="pl-PL"/>
        </w:rPr>
      </w:pPr>
    </w:p>
    <w:p w14:paraId="0B76B74E"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6462D957"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F38CCAD"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0110DC2C" w14:textId="77777777" w:rsidR="00C94E57" w:rsidRPr="00515AFA" w:rsidRDefault="00C94E57" w:rsidP="00C94E5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7EDB36DB"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AD47C93"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4BBF2F1"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963AB5E"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3FB2083F"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BF31D39"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28B4E05C"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E0FFC4B"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64E9F0B" w14:textId="77777777" w:rsidR="00C94E57" w:rsidRPr="00515AFA" w:rsidRDefault="00C94E57" w:rsidP="00C94E57">
      <w:pPr>
        <w:pStyle w:val="Tekstpodstawowy"/>
        <w:spacing w:line="240" w:lineRule="auto"/>
        <w:ind w:right="-47"/>
        <w:jc w:val="center"/>
        <w:rPr>
          <w:rFonts w:ascii="Times New Roman" w:hAnsi="Times New Roman"/>
          <w:b/>
          <w:sz w:val="22"/>
          <w:szCs w:val="22"/>
        </w:rPr>
      </w:pPr>
    </w:p>
    <w:p w14:paraId="11381BA7"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089810D" w14:textId="2D08581D" w:rsidR="00C94E57" w:rsidRPr="00174A8B" w:rsidRDefault="00C94E57" w:rsidP="00C94E5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FB452D" w:rsidRPr="00FB452D">
        <w:rPr>
          <w:b/>
          <w:bCs/>
          <w:color w:val="000000"/>
          <w:sz w:val="22"/>
          <w:szCs w:val="22"/>
          <w:lang w:val="pl-PL"/>
        </w:rPr>
        <w:t>Dostawa stacji roboczej w obudowie typu Tower na potrzeby WGGiOŚ</w:t>
      </w:r>
    </w:p>
    <w:p w14:paraId="2628B015" w14:textId="77777777" w:rsidR="00C94E57" w:rsidRPr="00515AFA" w:rsidRDefault="00C94E57" w:rsidP="00C94E5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1F7DFBD"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D4EFB6D" w14:textId="77777777" w:rsidR="00C94E57" w:rsidRPr="00515AFA" w:rsidRDefault="00C94E57" w:rsidP="00C94E5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od daty otrzymania zamówienia potwierdzonego przez MNiSW</w:t>
      </w:r>
      <w:r w:rsidRPr="00515AFA">
        <w:rPr>
          <w:rFonts w:ascii="Times New Roman" w:hAnsi="Times New Roman"/>
          <w:sz w:val="22"/>
          <w:szCs w:val="22"/>
        </w:rPr>
        <w:t xml:space="preserve"> do siedziby Kupującego.</w:t>
      </w:r>
    </w:p>
    <w:p w14:paraId="7A104D0D" w14:textId="77777777" w:rsidR="00C94E57" w:rsidRPr="00515AFA" w:rsidRDefault="00C94E57" w:rsidP="00C94E5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E68F55D" w14:textId="77777777" w:rsidR="00C94E57" w:rsidRPr="00515AFA" w:rsidRDefault="00C94E57" w:rsidP="00C94E5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B99E48C" w14:textId="77777777" w:rsidR="00C94E57" w:rsidRPr="00515AFA" w:rsidRDefault="00C94E57" w:rsidP="00C94E57">
      <w:pPr>
        <w:pStyle w:val="Tekstpodstawowy"/>
        <w:spacing w:line="240" w:lineRule="auto"/>
        <w:ind w:right="-47"/>
        <w:jc w:val="center"/>
        <w:rPr>
          <w:rFonts w:ascii="Times New Roman" w:hAnsi="Times New Roman"/>
          <w:b/>
          <w:sz w:val="22"/>
          <w:szCs w:val="22"/>
        </w:rPr>
      </w:pPr>
    </w:p>
    <w:p w14:paraId="59E1C10D"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4B7E2AB" w14:textId="77777777" w:rsidR="00C94E57" w:rsidRPr="00515AFA" w:rsidRDefault="00C94E57" w:rsidP="00C94E5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D7F96E1" w14:textId="77777777" w:rsidR="00C94E57" w:rsidRPr="00515AFA" w:rsidRDefault="00C94E57" w:rsidP="00C94E5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2CC3100" w14:textId="77777777" w:rsidR="00C94E57" w:rsidRPr="00515AFA" w:rsidRDefault="00C94E57" w:rsidP="00C94E5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E8078C1" w14:textId="2578C5D7" w:rsidR="00C94E57" w:rsidRPr="005C5222" w:rsidRDefault="00C94E57" w:rsidP="00C94E57">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FB452D">
        <w:rPr>
          <w:rFonts w:eastAsia="Calibri"/>
          <w:b/>
          <w:sz w:val="22"/>
          <w:szCs w:val="22"/>
          <w:lang w:val="pl-PL" w:eastAsia="en-US"/>
        </w:rPr>
        <w:t>stację roboczą</w:t>
      </w:r>
      <w:r>
        <w:rPr>
          <w:rFonts w:eastAsia="Calibri"/>
          <w:b/>
          <w:sz w:val="22"/>
          <w:szCs w:val="22"/>
          <w:lang w:val="pl-PL" w:eastAsia="en-US"/>
        </w:rPr>
        <w:t xml:space="preserve"> (</w:t>
      </w:r>
      <w:r w:rsidR="00FB452D">
        <w:rPr>
          <w:rFonts w:eastAsia="Calibri"/>
          <w:b/>
          <w:sz w:val="22"/>
          <w:szCs w:val="22"/>
          <w:lang w:val="pl-PL" w:eastAsia="en-US"/>
        </w:rPr>
        <w:t>zestaw komputera stacjonarnego</w:t>
      </w:r>
      <w:r>
        <w:rPr>
          <w:rFonts w:eastAsia="Calibri"/>
          <w:b/>
          <w:sz w:val="22"/>
          <w:szCs w:val="22"/>
          <w:lang w:val="pl-PL" w:eastAsia="en-US"/>
        </w:rPr>
        <w:t>)</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51A58750" w14:textId="77777777" w:rsidR="00C94E57" w:rsidRPr="00515AFA" w:rsidRDefault="00C94E57" w:rsidP="00C94E57">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5644FAED" w14:textId="77777777" w:rsidR="00C94E57" w:rsidRPr="00515AFA" w:rsidRDefault="00C94E57" w:rsidP="00C94E57">
      <w:pPr>
        <w:pStyle w:val="Tekstpodstawowy"/>
        <w:spacing w:line="240" w:lineRule="auto"/>
        <w:ind w:left="340" w:right="-47"/>
        <w:jc w:val="both"/>
        <w:rPr>
          <w:rFonts w:ascii="Times New Roman" w:hAnsi="Times New Roman"/>
          <w:i/>
          <w:sz w:val="22"/>
          <w:szCs w:val="22"/>
        </w:rPr>
      </w:pPr>
    </w:p>
    <w:p w14:paraId="2F5B4165" w14:textId="77777777" w:rsidR="00C94E57" w:rsidRPr="00515AFA" w:rsidRDefault="00C94E57" w:rsidP="00C94E5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AE89DBA" w14:textId="77777777" w:rsidR="00C94E57" w:rsidRPr="00515AFA" w:rsidRDefault="00C94E57" w:rsidP="00C94E57">
      <w:pPr>
        <w:pStyle w:val="Tekstpodstawowy"/>
        <w:spacing w:line="240" w:lineRule="auto"/>
        <w:ind w:right="-47"/>
        <w:jc w:val="center"/>
        <w:rPr>
          <w:rFonts w:ascii="Times New Roman" w:hAnsi="Times New Roman"/>
          <w:b/>
          <w:sz w:val="22"/>
          <w:szCs w:val="22"/>
        </w:rPr>
      </w:pPr>
    </w:p>
    <w:p w14:paraId="28F7C0D6"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3ADAA88" w14:textId="77777777" w:rsidR="00C94E57" w:rsidRPr="006D0B8D" w:rsidRDefault="00C94E57" w:rsidP="00C94E57">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7874069C" w14:textId="77777777" w:rsidR="00C94E57" w:rsidRPr="006D0B8D" w:rsidRDefault="00C94E57" w:rsidP="00C94E57">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62E7B65" w14:textId="77777777" w:rsidR="00C94E57" w:rsidRPr="006D0B8D" w:rsidRDefault="00C94E57" w:rsidP="00C94E57">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0409AC0" w14:textId="77777777" w:rsidR="00C94E57" w:rsidRPr="006D0B8D" w:rsidRDefault="00C94E57" w:rsidP="00C94E57">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197D6F0D" w14:textId="77777777" w:rsidR="00C94E57" w:rsidRPr="006D0B8D" w:rsidRDefault="00C94E57" w:rsidP="00C94E57">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(KSeF), Sprzedawca wystawi fakturę w KSeF, a w polu „Podmiot3” poda identyfikator wewnętrzny (IDWew) jednostki Zamawiającego: 6750001923</w:t>
      </w:r>
      <w:r w:rsidRPr="006D0B8D">
        <w:rPr>
          <w:rStyle w:val="Pogrubienie"/>
          <w:b w:val="0"/>
          <w:bCs w:val="0"/>
          <w:sz w:val="22"/>
          <w:szCs w:val="22"/>
        </w:rPr>
        <w:noBreakHyphen/>
        <w:t xml:space="preserve">….. </w:t>
      </w:r>
    </w:p>
    <w:p w14:paraId="7C19FB25" w14:textId="77777777" w:rsidR="00C94E57" w:rsidRPr="006D0B8D" w:rsidRDefault="00C94E57" w:rsidP="00C94E57">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(KSeF ID).</w:t>
      </w:r>
    </w:p>
    <w:p w14:paraId="0BC4A7D7" w14:textId="77777777" w:rsidR="00C94E57" w:rsidRPr="006D0B8D" w:rsidRDefault="00C94E57" w:rsidP="00C94E57">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12679E14" w14:textId="77777777" w:rsidR="00C94E57" w:rsidRPr="00515AFA" w:rsidRDefault="00C94E57" w:rsidP="00C94E57">
      <w:pPr>
        <w:pStyle w:val="Tekstpodstawowy"/>
        <w:spacing w:line="240" w:lineRule="auto"/>
        <w:ind w:right="-47"/>
        <w:jc w:val="center"/>
        <w:rPr>
          <w:rFonts w:ascii="Times New Roman" w:hAnsi="Times New Roman"/>
          <w:b/>
          <w:sz w:val="22"/>
          <w:szCs w:val="22"/>
        </w:rPr>
      </w:pPr>
    </w:p>
    <w:p w14:paraId="2C2816DF" w14:textId="77777777" w:rsidR="00C94E57" w:rsidRDefault="00C94E57" w:rsidP="00C94E57">
      <w:pPr>
        <w:pStyle w:val="Tekstpodstawowy"/>
        <w:spacing w:line="240" w:lineRule="auto"/>
        <w:ind w:right="-47"/>
        <w:jc w:val="center"/>
        <w:rPr>
          <w:rFonts w:ascii="Times New Roman" w:hAnsi="Times New Roman"/>
          <w:b/>
          <w:sz w:val="22"/>
          <w:szCs w:val="22"/>
        </w:rPr>
      </w:pPr>
    </w:p>
    <w:p w14:paraId="190225EE"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275E8CB" w14:textId="77777777" w:rsidR="00C94E57" w:rsidRPr="00515AFA" w:rsidRDefault="00C94E57" w:rsidP="00C94E5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070523F" w14:textId="77777777" w:rsidR="00C94E57" w:rsidRPr="00515AFA" w:rsidRDefault="00C94E57" w:rsidP="00C94E5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00FEB97" w14:textId="77777777" w:rsidR="00C94E57" w:rsidRPr="00515AFA" w:rsidRDefault="00C94E57" w:rsidP="00C94E5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DCDF33E" w14:textId="77777777" w:rsidR="00C94E57" w:rsidRPr="00515AFA" w:rsidRDefault="00C94E57" w:rsidP="00C94E5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0F94DD7" w14:textId="77777777" w:rsidR="00C94E57" w:rsidRPr="00515AFA" w:rsidRDefault="00C94E57" w:rsidP="00C94E5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072C136A" w14:textId="77777777" w:rsidR="00C94E57" w:rsidRPr="00515AFA" w:rsidRDefault="00C94E57" w:rsidP="00C94E5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40F188F9" w14:textId="77777777" w:rsidR="00C94E57" w:rsidRPr="00515AFA" w:rsidRDefault="00C94E57" w:rsidP="00C94E5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D208C88" w14:textId="77777777" w:rsidR="00C94E57" w:rsidRPr="00515AFA" w:rsidRDefault="00C94E57" w:rsidP="00C94E5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34BBE93E" w14:textId="77777777" w:rsidR="00C94E57" w:rsidRPr="00515AFA" w:rsidRDefault="00C94E57" w:rsidP="00C94E5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27EFACF7" w14:textId="77777777" w:rsidR="00C94E57" w:rsidRPr="00515AFA" w:rsidRDefault="00C94E57" w:rsidP="00C94E5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0CB5779" w14:textId="77777777" w:rsidR="00C94E57" w:rsidRPr="00515AFA" w:rsidRDefault="00C94E57" w:rsidP="00C94E5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03E78B56" w14:textId="77777777" w:rsidR="00C94E57" w:rsidRPr="00515AFA" w:rsidRDefault="00C94E57" w:rsidP="00C94E5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4D91591" w14:textId="77777777" w:rsidR="00C94E57" w:rsidRPr="00515AFA" w:rsidRDefault="00C94E57" w:rsidP="00C94E57">
      <w:pPr>
        <w:pStyle w:val="Tekstpodstawowy"/>
        <w:ind w:right="-47"/>
        <w:jc w:val="center"/>
        <w:rPr>
          <w:rFonts w:ascii="Times New Roman" w:hAnsi="Times New Roman"/>
          <w:b/>
          <w:sz w:val="22"/>
          <w:szCs w:val="22"/>
        </w:rPr>
      </w:pPr>
    </w:p>
    <w:p w14:paraId="771D45C5" w14:textId="77777777" w:rsidR="00C94E57" w:rsidRPr="00515AFA" w:rsidRDefault="00C94E57" w:rsidP="00C94E57">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390A9E90" w14:textId="77777777" w:rsidR="00C94E57" w:rsidRPr="00515AFA" w:rsidRDefault="00C94E57" w:rsidP="00C94E5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771C7DC" w14:textId="77777777" w:rsidR="00C94E57" w:rsidRPr="00515AFA" w:rsidRDefault="00C94E57" w:rsidP="00C94E5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30D430D" w14:textId="77777777" w:rsidR="00C94E57" w:rsidRPr="00515AFA" w:rsidRDefault="00C94E57" w:rsidP="00C94E5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ED2146C" w14:textId="77777777" w:rsidR="00C94E57" w:rsidRPr="00515AFA" w:rsidRDefault="00C94E57" w:rsidP="00C94E5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C66771B" w14:textId="77777777" w:rsidR="00C94E57" w:rsidRPr="00515AFA" w:rsidRDefault="00C94E57" w:rsidP="00C94E5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F43B05" w14:textId="77777777" w:rsidR="00C94E57" w:rsidRPr="00515AFA" w:rsidRDefault="00C94E57" w:rsidP="00C94E57">
      <w:pPr>
        <w:rPr>
          <w:color w:val="00000A"/>
          <w:sz w:val="22"/>
          <w:szCs w:val="22"/>
          <w:lang w:val="pl-PL"/>
        </w:rPr>
      </w:pPr>
    </w:p>
    <w:p w14:paraId="71892473" w14:textId="77777777" w:rsidR="00C94E57" w:rsidRPr="00515AFA" w:rsidRDefault="00C94E57" w:rsidP="00C94E5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54856B9" w14:textId="77777777" w:rsidR="00C94E57" w:rsidRPr="00515AFA" w:rsidRDefault="00C94E57" w:rsidP="00C94E5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333D64B" w14:textId="77777777" w:rsidR="00C94E57" w:rsidRPr="00515AFA" w:rsidRDefault="00C94E57" w:rsidP="00C94E5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6B0C1FA" w14:textId="77777777" w:rsidR="00C94E57" w:rsidRPr="00515AFA" w:rsidRDefault="00C94E57" w:rsidP="00C94E5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60E7FA5" w14:textId="77777777" w:rsidR="00C94E57" w:rsidRPr="00515AFA" w:rsidRDefault="00C94E57" w:rsidP="00C94E5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439F08" w14:textId="77777777" w:rsidR="00C94E57" w:rsidRPr="00515AFA" w:rsidRDefault="00C94E57" w:rsidP="00C94E5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E38B153" w14:textId="77777777" w:rsidR="00C94E57" w:rsidRPr="00515AFA" w:rsidRDefault="00C94E57" w:rsidP="00C94E5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FF79891" w14:textId="77777777" w:rsidR="00C94E57" w:rsidRPr="00515AFA" w:rsidRDefault="00C94E57" w:rsidP="00C94E5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8A4BD3B" w14:textId="77777777" w:rsidR="00C94E57" w:rsidRPr="00515AFA" w:rsidRDefault="00C94E57" w:rsidP="00C94E5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02FC5003" w14:textId="77777777" w:rsidR="00C94E57" w:rsidRPr="00515AFA" w:rsidRDefault="00C94E57" w:rsidP="00C94E5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49632D2" w14:textId="77777777" w:rsidR="00C94E57" w:rsidRPr="00515AFA" w:rsidRDefault="00C94E57" w:rsidP="00C94E5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12870D1" w14:textId="77777777" w:rsidR="00C94E57" w:rsidRPr="00515AFA" w:rsidRDefault="00C94E57" w:rsidP="00C94E5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777CDA30" w14:textId="77777777" w:rsidR="00C94E57" w:rsidRPr="00515AFA" w:rsidRDefault="00C94E57" w:rsidP="00C94E57">
      <w:pPr>
        <w:ind w:left="720"/>
        <w:jc w:val="both"/>
        <w:rPr>
          <w:color w:val="00000A"/>
          <w:sz w:val="22"/>
          <w:szCs w:val="22"/>
          <w:lang w:val="pl-PL"/>
        </w:rPr>
      </w:pPr>
    </w:p>
    <w:p w14:paraId="0BCB6298" w14:textId="77777777" w:rsidR="00C94E57" w:rsidRPr="00515AFA" w:rsidRDefault="00C94E57" w:rsidP="00C94E57">
      <w:pPr>
        <w:ind w:left="170"/>
        <w:jc w:val="both"/>
        <w:rPr>
          <w:color w:val="00000A"/>
          <w:sz w:val="22"/>
          <w:szCs w:val="22"/>
          <w:lang w:val="pl-PL"/>
        </w:rPr>
      </w:pPr>
    </w:p>
    <w:p w14:paraId="14921E23" w14:textId="77777777" w:rsidR="00C94E57" w:rsidRDefault="00C94E57" w:rsidP="00C94E57">
      <w:pPr>
        <w:pStyle w:val="Tekstpodstawowy"/>
        <w:spacing w:line="240" w:lineRule="auto"/>
        <w:ind w:left="360" w:right="-47"/>
        <w:jc w:val="center"/>
        <w:rPr>
          <w:rFonts w:ascii="Times New Roman" w:hAnsi="Times New Roman"/>
          <w:b/>
          <w:sz w:val="22"/>
          <w:szCs w:val="22"/>
        </w:rPr>
      </w:pPr>
    </w:p>
    <w:p w14:paraId="449AF20A" w14:textId="77777777" w:rsidR="00C94E57" w:rsidRDefault="00C94E57" w:rsidP="00C94E57">
      <w:pPr>
        <w:pStyle w:val="Tekstpodstawowy"/>
        <w:spacing w:line="240" w:lineRule="auto"/>
        <w:ind w:left="360" w:right="-47"/>
        <w:jc w:val="center"/>
        <w:rPr>
          <w:rFonts w:ascii="Times New Roman" w:hAnsi="Times New Roman"/>
          <w:b/>
          <w:sz w:val="22"/>
          <w:szCs w:val="22"/>
        </w:rPr>
      </w:pPr>
    </w:p>
    <w:p w14:paraId="074454DC" w14:textId="77777777" w:rsidR="00C94E57" w:rsidRDefault="00C94E57" w:rsidP="00C94E57">
      <w:pPr>
        <w:pStyle w:val="Tekstpodstawowy"/>
        <w:spacing w:line="240" w:lineRule="auto"/>
        <w:ind w:left="360" w:right="-47"/>
        <w:jc w:val="center"/>
        <w:rPr>
          <w:rFonts w:ascii="Times New Roman" w:hAnsi="Times New Roman"/>
          <w:b/>
          <w:sz w:val="22"/>
          <w:szCs w:val="22"/>
        </w:rPr>
      </w:pPr>
    </w:p>
    <w:p w14:paraId="63782CA0" w14:textId="77777777" w:rsidR="00C94E57" w:rsidRPr="00515AFA" w:rsidRDefault="00C94E57" w:rsidP="00C94E5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1454D284" w14:textId="77777777" w:rsidR="00C94E57" w:rsidRPr="00515AFA" w:rsidRDefault="00C94E57" w:rsidP="00C94E57">
      <w:pPr>
        <w:numPr>
          <w:ilvl w:val="0"/>
          <w:numId w:val="37"/>
        </w:numPr>
        <w:ind w:left="284" w:hanging="284"/>
        <w:jc w:val="both"/>
        <w:rPr>
          <w:bCs/>
          <w:sz w:val="22"/>
          <w:szCs w:val="22"/>
          <w:lang w:val="pl-PL" w:eastAsia="en-US"/>
        </w:rPr>
      </w:pPr>
      <w:r w:rsidRPr="00515AFA">
        <w:rPr>
          <w:sz w:val="22"/>
          <w:szCs w:val="22"/>
          <w:lang w:val="pl-PL"/>
        </w:rPr>
        <w:t xml:space="preserve">Sprzedawca udziela </w:t>
      </w:r>
      <w:r>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151CC402" w14:textId="77777777" w:rsidR="00C94E57" w:rsidRPr="00515AFA" w:rsidRDefault="00C94E57" w:rsidP="00C94E57">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0B984118" w14:textId="77777777" w:rsidR="00C94E57" w:rsidRPr="00515AFA"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B05EA51" w14:textId="77777777" w:rsidR="00C94E57"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5CFB12E5" w14:textId="77777777" w:rsidR="00C94E57" w:rsidRPr="00515AFA" w:rsidRDefault="00C94E57" w:rsidP="00C94E57">
      <w:pPr>
        <w:ind w:left="284"/>
        <w:jc w:val="both"/>
        <w:rPr>
          <w:bCs/>
          <w:sz w:val="22"/>
          <w:szCs w:val="22"/>
          <w:lang w:val="pl-PL" w:eastAsia="en-US"/>
        </w:rPr>
      </w:pPr>
    </w:p>
    <w:p w14:paraId="2710C392" w14:textId="77777777" w:rsidR="00C94E57" w:rsidRPr="00515AFA"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92B6C7D" w14:textId="77777777" w:rsidR="00C94E57" w:rsidRPr="00515AFA" w:rsidRDefault="00C94E57" w:rsidP="00C94E5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1EDD6F2" w14:textId="77777777" w:rsidR="00C94E57" w:rsidRPr="00515AFA" w:rsidRDefault="00C94E57" w:rsidP="00C94E5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C5BCC18" w14:textId="77777777" w:rsidR="00C94E57" w:rsidRPr="00515AFA" w:rsidRDefault="00C94E57" w:rsidP="00C94E57">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28B187D1" w14:textId="77777777" w:rsidR="00C94E57" w:rsidRPr="00515AFA" w:rsidRDefault="00C94E57" w:rsidP="00C94E5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3DB42143" w14:textId="77777777" w:rsidR="00C94E57" w:rsidRPr="00515AFA" w:rsidRDefault="00C94E57" w:rsidP="00C94E57">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426CD3FE" w14:textId="77777777" w:rsidR="00C94E57" w:rsidRPr="00515AFA" w:rsidRDefault="00C94E57" w:rsidP="00C94E57">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640D8A24" w14:textId="77777777" w:rsidR="00C94E57" w:rsidRPr="00515AFA" w:rsidRDefault="00C94E57" w:rsidP="00C94E5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679833B" w14:textId="77777777" w:rsidR="00C94E57" w:rsidRPr="00515AFA" w:rsidRDefault="00C94E57" w:rsidP="00C94E57">
      <w:pPr>
        <w:ind w:left="567"/>
        <w:jc w:val="both"/>
        <w:rPr>
          <w:bCs/>
          <w:sz w:val="22"/>
          <w:szCs w:val="22"/>
          <w:lang w:val="pl-PL" w:eastAsia="en-US"/>
        </w:rPr>
      </w:pPr>
    </w:p>
    <w:p w14:paraId="2EAC6DD0" w14:textId="77777777" w:rsidR="00C94E57" w:rsidRPr="00515AFA"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27FD9650" w14:textId="77777777" w:rsidR="00C94E57" w:rsidRPr="00515AFA"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467C350F" w14:textId="77777777" w:rsidR="00C94E57" w:rsidRPr="00515AFA"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260C4A8E" w14:textId="77777777" w:rsidR="00C94E57" w:rsidRPr="00515AFA" w:rsidRDefault="00C94E57" w:rsidP="00C94E57">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094F5B7" w14:textId="77777777" w:rsidR="00C94E57" w:rsidRPr="00515AFA" w:rsidRDefault="00C94E57" w:rsidP="00C94E5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DA335F0" w14:textId="77777777" w:rsidR="00C94E57" w:rsidRPr="00515AFA" w:rsidRDefault="00C94E57" w:rsidP="00C94E57">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9590476" w14:textId="77777777" w:rsidR="00C94E57" w:rsidRPr="00515AFA" w:rsidRDefault="00C94E57" w:rsidP="00C94E57">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0D1FA0" w14:textId="77777777" w:rsidR="00C94E57" w:rsidRPr="00515AFA" w:rsidRDefault="00C94E57" w:rsidP="00C94E5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D830128" w14:textId="77777777" w:rsidR="00C94E57" w:rsidRPr="00515AFA" w:rsidRDefault="00C94E57" w:rsidP="00C94E57">
      <w:pPr>
        <w:pStyle w:val="Tekstpodstawowy"/>
        <w:spacing w:line="240" w:lineRule="auto"/>
        <w:ind w:right="-47"/>
        <w:rPr>
          <w:rFonts w:ascii="Times New Roman" w:hAnsi="Times New Roman"/>
          <w:b/>
          <w:sz w:val="22"/>
          <w:szCs w:val="22"/>
        </w:rPr>
      </w:pPr>
    </w:p>
    <w:p w14:paraId="55D05909"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34F491B3"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5865B4B" w14:textId="77777777" w:rsidR="00C94E57" w:rsidRPr="00515AFA" w:rsidRDefault="00C94E57" w:rsidP="00C94E57">
      <w:pPr>
        <w:pStyle w:val="Tekstpodstawowy"/>
        <w:spacing w:line="240" w:lineRule="auto"/>
        <w:ind w:right="-47"/>
        <w:jc w:val="both"/>
        <w:rPr>
          <w:rFonts w:ascii="Times New Roman" w:hAnsi="Times New Roman"/>
          <w:sz w:val="22"/>
          <w:szCs w:val="22"/>
        </w:rPr>
      </w:pPr>
    </w:p>
    <w:p w14:paraId="2E6908DD" w14:textId="77777777" w:rsidR="00C94E57" w:rsidRPr="00515AFA" w:rsidRDefault="00C94E57" w:rsidP="00C94E57">
      <w:pPr>
        <w:spacing w:line="240" w:lineRule="atLeast"/>
        <w:ind w:right="-47"/>
        <w:jc w:val="center"/>
        <w:rPr>
          <w:b/>
          <w:sz w:val="22"/>
          <w:szCs w:val="22"/>
        </w:rPr>
      </w:pPr>
      <w:r w:rsidRPr="00515AFA">
        <w:rPr>
          <w:b/>
          <w:sz w:val="22"/>
          <w:szCs w:val="22"/>
        </w:rPr>
        <w:t>§ 10</w:t>
      </w:r>
    </w:p>
    <w:p w14:paraId="0E85DE1B" w14:textId="77777777" w:rsidR="00C94E57" w:rsidRPr="00515AFA" w:rsidRDefault="00C94E57" w:rsidP="00C94E57">
      <w:pPr>
        <w:spacing w:line="240" w:lineRule="atLeast"/>
        <w:ind w:right="-47"/>
        <w:rPr>
          <w:sz w:val="22"/>
          <w:szCs w:val="22"/>
          <w:lang w:val="pl-PL"/>
        </w:rPr>
      </w:pPr>
    </w:p>
    <w:p w14:paraId="40A660CA" w14:textId="77777777" w:rsidR="00C94E57" w:rsidRPr="00515AFA" w:rsidRDefault="00C94E57" w:rsidP="00C94E5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9DBFAF3" w14:textId="77777777" w:rsidR="00C94E57" w:rsidRPr="00515AFA" w:rsidRDefault="00C94E57" w:rsidP="00C94E57">
      <w:pPr>
        <w:tabs>
          <w:tab w:val="left" w:pos="367"/>
        </w:tabs>
        <w:spacing w:line="276" w:lineRule="auto"/>
        <w:ind w:left="360" w:right="60"/>
        <w:contextualSpacing/>
        <w:jc w:val="both"/>
        <w:rPr>
          <w:rFonts w:eastAsia="Calibri"/>
          <w:sz w:val="22"/>
          <w:szCs w:val="22"/>
          <w:lang w:val="pl-PL" w:eastAsia="en-US"/>
        </w:rPr>
      </w:pPr>
    </w:p>
    <w:p w14:paraId="173726C1" w14:textId="77777777" w:rsidR="00C94E57" w:rsidRPr="00515AFA" w:rsidRDefault="00C94E57" w:rsidP="00C94E5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39D671DC" w14:textId="77777777" w:rsidR="00C94E57" w:rsidRPr="00515AFA" w:rsidRDefault="00C94E57" w:rsidP="00C94E5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2DAE427" w14:textId="77777777" w:rsidR="00C94E57" w:rsidRPr="00515AFA" w:rsidRDefault="00C94E57" w:rsidP="00C94E57">
      <w:pPr>
        <w:tabs>
          <w:tab w:val="left" w:pos="387"/>
        </w:tabs>
        <w:spacing w:line="276" w:lineRule="auto"/>
        <w:ind w:left="720" w:right="60"/>
        <w:contextualSpacing/>
        <w:jc w:val="both"/>
        <w:rPr>
          <w:rFonts w:eastAsia="Calibri"/>
          <w:sz w:val="22"/>
          <w:szCs w:val="22"/>
          <w:lang w:val="pl-PL" w:eastAsia="en-US"/>
        </w:rPr>
      </w:pPr>
    </w:p>
    <w:p w14:paraId="526FA733" w14:textId="77777777" w:rsidR="00C94E57" w:rsidRPr="00515AFA" w:rsidRDefault="00C94E57" w:rsidP="00C94E57">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06E3342" w14:textId="77777777" w:rsidR="00C94E57" w:rsidRPr="00515AFA" w:rsidRDefault="00C94E57" w:rsidP="00C94E5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EB13BC0" w14:textId="77777777" w:rsidR="00C94E57" w:rsidRPr="00515AFA" w:rsidRDefault="00C94E57" w:rsidP="00C94E5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04E073F" w14:textId="77777777" w:rsidR="00C94E57" w:rsidRPr="00515AFA" w:rsidRDefault="00C94E57" w:rsidP="00C94E5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C78D534" w14:textId="77777777" w:rsidR="00C94E57" w:rsidRPr="00515AFA" w:rsidRDefault="00C94E57" w:rsidP="00C94E5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297F327" w14:textId="77777777" w:rsidR="00C94E57" w:rsidRPr="00515AFA" w:rsidRDefault="00C94E57" w:rsidP="00C94E5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A57C8AE" w14:textId="77777777" w:rsidR="00C94E57" w:rsidRPr="00515AFA" w:rsidRDefault="00C94E57" w:rsidP="00C94E5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4BA86D1" w14:textId="77777777" w:rsidR="00C94E57" w:rsidRPr="00515AFA" w:rsidRDefault="00C94E57" w:rsidP="00C94E5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2D2D4F7" w14:textId="77777777" w:rsidR="00C94E57" w:rsidRPr="00515AFA" w:rsidRDefault="00C94E57" w:rsidP="00C94E5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410E27" w14:textId="77777777" w:rsidR="00C94E57" w:rsidRPr="00515AFA" w:rsidRDefault="00C94E57" w:rsidP="00C94E57">
      <w:pPr>
        <w:pStyle w:val="Standard"/>
        <w:widowControl w:val="0"/>
        <w:spacing w:after="0"/>
        <w:jc w:val="both"/>
        <w:rPr>
          <w:rFonts w:ascii="Times New Roman" w:eastAsia="Lucida Sans Unicode" w:hAnsi="Times New Roman" w:cs="Times New Roman"/>
          <w:lang w:eastAsia="ar-SA"/>
        </w:rPr>
      </w:pPr>
    </w:p>
    <w:p w14:paraId="63C8C2E9" w14:textId="77777777" w:rsidR="00C94E57" w:rsidRPr="00515AFA" w:rsidRDefault="00C94E57" w:rsidP="00C94E57">
      <w:pPr>
        <w:tabs>
          <w:tab w:val="left" w:pos="387"/>
        </w:tabs>
        <w:spacing w:line="276" w:lineRule="auto"/>
        <w:ind w:left="720" w:right="60"/>
        <w:contextualSpacing/>
        <w:jc w:val="both"/>
        <w:rPr>
          <w:rFonts w:eastAsia="Calibri"/>
          <w:sz w:val="22"/>
          <w:szCs w:val="22"/>
          <w:lang w:val="pl-PL" w:eastAsia="en-US"/>
        </w:rPr>
      </w:pPr>
    </w:p>
    <w:p w14:paraId="27EA4F32" w14:textId="77777777" w:rsidR="00C94E57" w:rsidRPr="00515AFA" w:rsidRDefault="00C94E57" w:rsidP="00C94E5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2ECEFE1" w14:textId="77777777" w:rsidR="00C94E57" w:rsidRPr="00515AFA" w:rsidRDefault="00C94E57" w:rsidP="00C94E5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6BB65DA" w14:textId="77777777" w:rsidR="00C94E57" w:rsidRPr="00515AFA" w:rsidRDefault="00C94E57" w:rsidP="00C94E5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E3F313D" w14:textId="77777777" w:rsidR="00C94E57" w:rsidRPr="00515AFA" w:rsidRDefault="00C94E57" w:rsidP="00C94E5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950D137" w14:textId="77777777" w:rsidR="00C94E57" w:rsidRPr="00515AFA" w:rsidRDefault="00C94E57" w:rsidP="00C94E57">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5C7725F0" w14:textId="77777777" w:rsidR="00C94E57" w:rsidRPr="00515AFA" w:rsidRDefault="00C94E57" w:rsidP="00C94E5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1F744CC" w14:textId="77777777" w:rsidR="00C94E57" w:rsidRPr="00515AFA" w:rsidRDefault="00C94E57" w:rsidP="00C94E5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617336E" w14:textId="77777777" w:rsidR="00C94E57" w:rsidRPr="00515AFA" w:rsidRDefault="00C94E57" w:rsidP="00C94E57">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31CDD54" w14:textId="77777777" w:rsidR="00C94E57" w:rsidRPr="00515AFA" w:rsidRDefault="00C94E57" w:rsidP="00C94E5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563953E" w14:textId="77777777" w:rsidR="00C94E57" w:rsidRPr="00515AFA" w:rsidRDefault="00C94E57" w:rsidP="00C94E5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8612810" w14:textId="77777777" w:rsidR="00C94E57" w:rsidRPr="00515AFA" w:rsidRDefault="00C94E57" w:rsidP="00C94E57">
      <w:pPr>
        <w:widowControl w:val="0"/>
        <w:suppressAutoHyphens/>
        <w:autoSpaceDN w:val="0"/>
        <w:ind w:left="360"/>
        <w:jc w:val="center"/>
        <w:textAlignment w:val="baseline"/>
        <w:rPr>
          <w:rFonts w:eastAsia="SimSun"/>
          <w:b/>
          <w:bCs/>
          <w:color w:val="000000"/>
          <w:kern w:val="2"/>
          <w:sz w:val="22"/>
          <w:szCs w:val="22"/>
          <w:lang w:val="pl-PL"/>
        </w:rPr>
      </w:pPr>
    </w:p>
    <w:p w14:paraId="424AE506" w14:textId="77777777" w:rsidR="00C94E57" w:rsidRPr="00515AFA" w:rsidRDefault="00C94E57" w:rsidP="00C94E5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E40F0B8" w14:textId="77777777" w:rsidR="00C94E57" w:rsidRPr="00515AFA" w:rsidRDefault="00C94E57" w:rsidP="00C94E5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C5F9F02" w14:textId="77777777" w:rsidR="00C94E57" w:rsidRPr="00515AFA" w:rsidRDefault="00C94E57" w:rsidP="00C94E5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B63D33C" w14:textId="77777777" w:rsidR="00C94E57" w:rsidRPr="00515AFA" w:rsidRDefault="00C94E57" w:rsidP="00C94E5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FAB97E2" w14:textId="77777777" w:rsidR="00C94E57" w:rsidRPr="00515AFA" w:rsidRDefault="00C94E57" w:rsidP="00C94E5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4EEB94E"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547B714" w14:textId="77777777" w:rsidR="00C94E57" w:rsidRPr="00515AFA" w:rsidRDefault="00C94E57" w:rsidP="00C94E5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B4780FC" w14:textId="77777777" w:rsidR="00C94E57" w:rsidRPr="00515AFA" w:rsidRDefault="00C94E57" w:rsidP="00C94E57">
      <w:pPr>
        <w:jc w:val="center"/>
        <w:rPr>
          <w:b/>
          <w:sz w:val="22"/>
          <w:szCs w:val="22"/>
          <w:lang w:val="pl-PL"/>
        </w:rPr>
      </w:pPr>
    </w:p>
    <w:p w14:paraId="612C342A" w14:textId="77777777" w:rsidR="00C94E57" w:rsidRPr="00515AFA" w:rsidRDefault="00C94E57" w:rsidP="00C94E57">
      <w:pPr>
        <w:jc w:val="center"/>
        <w:rPr>
          <w:b/>
          <w:sz w:val="22"/>
          <w:szCs w:val="22"/>
          <w:lang w:val="pl-PL"/>
        </w:rPr>
      </w:pPr>
      <w:r w:rsidRPr="00515AFA">
        <w:rPr>
          <w:b/>
          <w:sz w:val="22"/>
          <w:szCs w:val="22"/>
          <w:lang w:val="pl-PL"/>
        </w:rPr>
        <w:t>§1</w:t>
      </w:r>
      <w:r>
        <w:rPr>
          <w:b/>
          <w:sz w:val="22"/>
          <w:szCs w:val="22"/>
          <w:lang w:val="pl-PL"/>
        </w:rPr>
        <w:t>5</w:t>
      </w:r>
    </w:p>
    <w:p w14:paraId="77DA0952"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02A4755F"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7A37643F"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A0DC192" w14:textId="77777777" w:rsidR="00C94E57" w:rsidRPr="00515AFA" w:rsidRDefault="00C94E57" w:rsidP="00C94E57">
      <w:pPr>
        <w:pStyle w:val="Tekstpodstawowy"/>
        <w:spacing w:line="240" w:lineRule="auto"/>
        <w:ind w:right="-47"/>
        <w:jc w:val="center"/>
        <w:rPr>
          <w:rFonts w:ascii="Times New Roman" w:hAnsi="Times New Roman"/>
          <w:b/>
          <w:sz w:val="22"/>
          <w:szCs w:val="22"/>
        </w:rPr>
      </w:pPr>
    </w:p>
    <w:p w14:paraId="3CC7D22F" w14:textId="77777777" w:rsidR="00C94E57" w:rsidRDefault="00C94E57" w:rsidP="00C94E57">
      <w:pPr>
        <w:pStyle w:val="Tekstpodstawowy"/>
        <w:spacing w:line="240" w:lineRule="auto"/>
        <w:ind w:right="-47"/>
        <w:jc w:val="center"/>
        <w:rPr>
          <w:rFonts w:ascii="Times New Roman" w:hAnsi="Times New Roman"/>
          <w:b/>
          <w:sz w:val="22"/>
          <w:szCs w:val="22"/>
        </w:rPr>
      </w:pPr>
    </w:p>
    <w:p w14:paraId="58D72E3D"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5215B9D8" w14:textId="77777777" w:rsidR="00C94E57" w:rsidRPr="00515AFA" w:rsidRDefault="00C94E57" w:rsidP="00C94E5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26876B96" w14:textId="77777777" w:rsidR="00C94E57" w:rsidRPr="00515AFA" w:rsidRDefault="00C94E57" w:rsidP="00C94E5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4372459" w14:textId="77777777" w:rsidR="00C94E57" w:rsidRPr="00515AFA" w:rsidRDefault="00C94E57" w:rsidP="00C94E57">
      <w:pPr>
        <w:pStyle w:val="Tekstpodstawowy"/>
        <w:spacing w:line="240" w:lineRule="auto"/>
        <w:ind w:right="-47"/>
        <w:jc w:val="both"/>
        <w:rPr>
          <w:rFonts w:ascii="Times New Roman" w:hAnsi="Times New Roman"/>
          <w:sz w:val="22"/>
          <w:szCs w:val="22"/>
        </w:rPr>
      </w:pPr>
    </w:p>
    <w:p w14:paraId="427A2F6B" w14:textId="77777777" w:rsidR="00C94E57" w:rsidRPr="00515AFA" w:rsidRDefault="00C94E57" w:rsidP="00C94E5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6479E17A" w14:textId="77777777" w:rsidR="00C94E57" w:rsidRPr="00515AFA" w:rsidRDefault="00C94E57" w:rsidP="00C94E5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32CBFBB5" w14:textId="77777777" w:rsidR="00C94E57" w:rsidRPr="00515AFA" w:rsidRDefault="00C94E57" w:rsidP="00C94E57">
      <w:pPr>
        <w:pStyle w:val="Tekstpodstawowy2"/>
        <w:spacing w:line="240" w:lineRule="auto"/>
        <w:ind w:right="-47"/>
        <w:rPr>
          <w:sz w:val="22"/>
          <w:szCs w:val="22"/>
        </w:rPr>
      </w:pPr>
    </w:p>
    <w:p w14:paraId="5684284B" w14:textId="77777777" w:rsidR="00C94E57" w:rsidRPr="00515AFA" w:rsidRDefault="00C94E57" w:rsidP="00C94E57">
      <w:pPr>
        <w:pStyle w:val="Tekstpodstawowy2"/>
        <w:spacing w:line="240" w:lineRule="auto"/>
        <w:ind w:right="-47"/>
        <w:rPr>
          <w:sz w:val="22"/>
          <w:szCs w:val="22"/>
        </w:rPr>
      </w:pPr>
    </w:p>
    <w:p w14:paraId="270AA169" w14:textId="77777777" w:rsidR="00C94E57" w:rsidRPr="00515AFA" w:rsidRDefault="00C94E57" w:rsidP="00C94E57">
      <w:pPr>
        <w:pStyle w:val="Tekstpodstawowy2"/>
        <w:spacing w:line="240" w:lineRule="auto"/>
        <w:ind w:right="-47"/>
        <w:rPr>
          <w:b/>
          <w:sz w:val="22"/>
          <w:szCs w:val="22"/>
        </w:rPr>
      </w:pPr>
      <w:r w:rsidRPr="00515AFA">
        <w:rPr>
          <w:b/>
          <w:sz w:val="22"/>
          <w:szCs w:val="22"/>
        </w:rPr>
        <w:t xml:space="preserve">         Za Sprzedawcę                                                                  Za Kupującego</w:t>
      </w:r>
    </w:p>
    <w:p w14:paraId="5DDEFCA7" w14:textId="77777777" w:rsidR="00C94E57" w:rsidRPr="00515AFA" w:rsidRDefault="00C94E57" w:rsidP="00C94E57">
      <w:pPr>
        <w:rPr>
          <w:sz w:val="22"/>
          <w:szCs w:val="22"/>
          <w:lang w:val="pl-PL"/>
        </w:rPr>
      </w:pPr>
    </w:p>
    <w:p w14:paraId="4E8F85C2" w14:textId="77777777" w:rsidR="00C94E57" w:rsidRPr="00515AFA" w:rsidRDefault="00C94E57" w:rsidP="00C94E57">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730B3D50"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13C1E1A"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4A5B7E9F"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331575ED"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5959C89B"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6471D566"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7E1483E4"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7414B9DC"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5A2B2CD3"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456376E4"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13D4D34F"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p>
    <w:p w14:paraId="66BB464D"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984F88D" w14:textId="77777777" w:rsidR="00C94E57" w:rsidRPr="00515AFA" w:rsidRDefault="00C94E57" w:rsidP="00C94E5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D400760" w14:textId="77777777" w:rsidR="00C94E57" w:rsidRDefault="00C94E57" w:rsidP="00C94E57">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C67B2A8" w14:textId="77777777" w:rsidR="00C94E57" w:rsidRPr="00515AFA" w:rsidRDefault="00C94E57" w:rsidP="00C94E57">
      <w:pPr>
        <w:widowControl w:val="0"/>
        <w:autoSpaceDE w:val="0"/>
        <w:autoSpaceDN w:val="0"/>
        <w:jc w:val="right"/>
        <w:textAlignment w:val="baseline"/>
        <w:rPr>
          <w:sz w:val="22"/>
          <w:szCs w:val="22"/>
          <w:lang w:val="pl-PL"/>
        </w:rPr>
      </w:pPr>
      <w:r w:rsidRPr="00515AFA">
        <w:rPr>
          <w:sz w:val="22"/>
          <w:szCs w:val="22"/>
          <w:lang w:val="pl-PL"/>
        </w:rPr>
        <w:t>Załącznik nr 2 do umowy</w:t>
      </w:r>
    </w:p>
    <w:p w14:paraId="113DCD7F" w14:textId="77777777" w:rsidR="00C94E57" w:rsidRPr="00515AFA" w:rsidRDefault="00C94E57" w:rsidP="00C94E57">
      <w:pPr>
        <w:widowControl w:val="0"/>
        <w:autoSpaceDE w:val="0"/>
        <w:autoSpaceDN w:val="0"/>
        <w:jc w:val="both"/>
        <w:textAlignment w:val="baseline"/>
        <w:rPr>
          <w:sz w:val="22"/>
          <w:szCs w:val="22"/>
          <w:lang w:val="pl-PL"/>
        </w:rPr>
      </w:pPr>
    </w:p>
    <w:p w14:paraId="0B013B49" w14:textId="77777777" w:rsidR="00C94E57" w:rsidRPr="00515AFA" w:rsidRDefault="00C94E57" w:rsidP="00C94E57">
      <w:pPr>
        <w:widowControl w:val="0"/>
        <w:autoSpaceDE w:val="0"/>
        <w:autoSpaceDN w:val="0"/>
        <w:jc w:val="both"/>
        <w:textAlignment w:val="baseline"/>
        <w:rPr>
          <w:sz w:val="22"/>
          <w:szCs w:val="22"/>
          <w:lang w:val="pl-PL"/>
        </w:rPr>
      </w:pPr>
    </w:p>
    <w:p w14:paraId="494C1132" w14:textId="77777777" w:rsidR="00C94E57" w:rsidRPr="00515AFA" w:rsidRDefault="00C94E57" w:rsidP="00C94E57">
      <w:pPr>
        <w:widowControl w:val="0"/>
        <w:autoSpaceDE w:val="0"/>
        <w:autoSpaceDN w:val="0"/>
        <w:jc w:val="both"/>
        <w:textAlignment w:val="baseline"/>
        <w:rPr>
          <w:sz w:val="22"/>
          <w:szCs w:val="22"/>
          <w:lang w:val="pl-PL"/>
        </w:rPr>
      </w:pPr>
      <w:r w:rsidRPr="00515AFA">
        <w:rPr>
          <w:sz w:val="22"/>
          <w:szCs w:val="22"/>
          <w:lang w:val="pl-PL"/>
        </w:rPr>
        <w:t>.....................................… </w:t>
      </w:r>
    </w:p>
    <w:p w14:paraId="063C956B" w14:textId="77777777" w:rsidR="00C94E57" w:rsidRPr="00515AFA" w:rsidRDefault="00C94E57" w:rsidP="00C94E57">
      <w:pPr>
        <w:widowControl w:val="0"/>
        <w:autoSpaceDE w:val="0"/>
        <w:autoSpaceDN w:val="0"/>
        <w:ind w:firstLine="555"/>
        <w:textAlignment w:val="baseline"/>
        <w:rPr>
          <w:sz w:val="22"/>
          <w:szCs w:val="22"/>
          <w:lang w:val="pl-PL"/>
        </w:rPr>
      </w:pPr>
      <w:r w:rsidRPr="00515AFA">
        <w:rPr>
          <w:sz w:val="22"/>
          <w:szCs w:val="22"/>
          <w:lang w:val="pl-PL"/>
        </w:rPr>
        <w:t>Nazwa Wykonawcy</w:t>
      </w:r>
    </w:p>
    <w:p w14:paraId="5D3CCCB6" w14:textId="77777777" w:rsidR="00C94E57" w:rsidRPr="00515AFA" w:rsidRDefault="00C94E57" w:rsidP="00C94E57">
      <w:pPr>
        <w:widowControl w:val="0"/>
        <w:autoSpaceDE w:val="0"/>
        <w:autoSpaceDN w:val="0"/>
        <w:textAlignment w:val="baseline"/>
        <w:rPr>
          <w:sz w:val="22"/>
          <w:szCs w:val="22"/>
          <w:lang w:val="pl-PL"/>
        </w:rPr>
      </w:pPr>
    </w:p>
    <w:p w14:paraId="00864DB8" w14:textId="77777777" w:rsidR="00C94E57" w:rsidRPr="00515AFA" w:rsidRDefault="00C94E57" w:rsidP="00C94E57">
      <w:pPr>
        <w:widowControl w:val="0"/>
        <w:autoSpaceDE w:val="0"/>
        <w:autoSpaceDN w:val="0"/>
        <w:jc w:val="both"/>
        <w:textAlignment w:val="baseline"/>
        <w:rPr>
          <w:sz w:val="22"/>
          <w:szCs w:val="22"/>
          <w:lang w:val="pl-PL"/>
        </w:rPr>
      </w:pPr>
      <w:r w:rsidRPr="00515AFA">
        <w:rPr>
          <w:sz w:val="22"/>
          <w:szCs w:val="22"/>
          <w:lang w:val="pl-PL"/>
        </w:rPr>
        <w:t>.....................................…</w:t>
      </w:r>
    </w:p>
    <w:p w14:paraId="3B603907" w14:textId="77777777" w:rsidR="00C94E57" w:rsidRPr="00515AFA" w:rsidRDefault="00C94E57" w:rsidP="00C94E5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5788953" w14:textId="77777777" w:rsidR="00C94E57" w:rsidRPr="00515AFA" w:rsidRDefault="00C94E57" w:rsidP="00C94E57">
      <w:pPr>
        <w:widowControl w:val="0"/>
        <w:autoSpaceDE w:val="0"/>
        <w:autoSpaceDN w:val="0"/>
        <w:spacing w:before="90"/>
        <w:ind w:left="115" w:right="110"/>
        <w:jc w:val="both"/>
        <w:outlineLvl w:val="0"/>
        <w:rPr>
          <w:rFonts w:eastAsia="Verdana"/>
          <w:b/>
          <w:bCs/>
          <w:sz w:val="22"/>
          <w:szCs w:val="22"/>
          <w:lang w:val="pl-PL" w:eastAsia="en-US"/>
        </w:rPr>
      </w:pPr>
    </w:p>
    <w:p w14:paraId="2C391AE8" w14:textId="77777777" w:rsidR="00C94E57" w:rsidRPr="00515AFA" w:rsidRDefault="00C94E57" w:rsidP="00C94E57">
      <w:pPr>
        <w:widowControl w:val="0"/>
        <w:autoSpaceDE w:val="0"/>
        <w:autoSpaceDN w:val="0"/>
        <w:spacing w:before="90"/>
        <w:ind w:right="110"/>
        <w:jc w:val="both"/>
        <w:outlineLvl w:val="0"/>
        <w:rPr>
          <w:rFonts w:eastAsia="Verdana"/>
          <w:b/>
          <w:bCs/>
          <w:sz w:val="22"/>
          <w:szCs w:val="22"/>
          <w:lang w:val="pl-PL" w:eastAsia="en-US"/>
        </w:rPr>
      </w:pPr>
    </w:p>
    <w:p w14:paraId="25CA0389" w14:textId="77777777" w:rsidR="00C94E57" w:rsidRPr="00515AFA" w:rsidRDefault="00C94E57" w:rsidP="00C94E57">
      <w:pPr>
        <w:widowControl w:val="0"/>
        <w:autoSpaceDE w:val="0"/>
        <w:autoSpaceDN w:val="0"/>
        <w:jc w:val="center"/>
        <w:textAlignment w:val="baseline"/>
        <w:rPr>
          <w:b/>
          <w:bCs/>
          <w:sz w:val="22"/>
          <w:szCs w:val="22"/>
          <w:lang w:val="pl-PL"/>
        </w:rPr>
      </w:pPr>
    </w:p>
    <w:p w14:paraId="51F65CA9" w14:textId="77777777" w:rsidR="00C94E57" w:rsidRPr="00515AFA" w:rsidRDefault="00C94E57" w:rsidP="00C94E57">
      <w:pPr>
        <w:widowControl w:val="0"/>
        <w:autoSpaceDE w:val="0"/>
        <w:autoSpaceDN w:val="0"/>
        <w:jc w:val="center"/>
        <w:textAlignment w:val="baseline"/>
        <w:rPr>
          <w:b/>
          <w:bCs/>
          <w:sz w:val="22"/>
          <w:szCs w:val="22"/>
          <w:lang w:val="pl-PL"/>
        </w:rPr>
      </w:pPr>
    </w:p>
    <w:p w14:paraId="734D9A94" w14:textId="77777777" w:rsidR="00C94E57" w:rsidRPr="00515AFA" w:rsidRDefault="00C94E57" w:rsidP="00C94E5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3302225" w14:textId="77777777" w:rsidR="00C94E57" w:rsidRPr="00515AFA" w:rsidRDefault="00C94E57" w:rsidP="00C94E5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689A9B03" w14:textId="77777777" w:rsidR="00C94E57" w:rsidRPr="00515AFA" w:rsidRDefault="00C94E57" w:rsidP="00C94E57">
      <w:pPr>
        <w:widowControl w:val="0"/>
        <w:autoSpaceDE w:val="0"/>
        <w:autoSpaceDN w:val="0"/>
        <w:jc w:val="center"/>
        <w:textAlignment w:val="baseline"/>
        <w:rPr>
          <w:b/>
          <w:bCs/>
          <w:sz w:val="22"/>
          <w:szCs w:val="22"/>
          <w:lang w:val="pl-PL"/>
        </w:rPr>
      </w:pPr>
    </w:p>
    <w:p w14:paraId="0E39BD6D" w14:textId="77777777" w:rsidR="00C94E57" w:rsidRPr="00515AFA" w:rsidRDefault="00C94E57" w:rsidP="00C94E5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824C853" w14:textId="77777777" w:rsidR="00C94E57" w:rsidRPr="00515AFA" w:rsidRDefault="00C94E57" w:rsidP="00C94E5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6260E2B" w14:textId="77777777" w:rsidR="00C94E57" w:rsidRPr="00515AFA" w:rsidRDefault="00C94E57" w:rsidP="00C94E5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CFA3E51" w14:textId="77777777" w:rsidR="00C94E57" w:rsidRPr="00515AFA" w:rsidRDefault="00C94E57" w:rsidP="00C94E5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7359A32" w14:textId="77777777" w:rsidR="00C94E57" w:rsidRPr="00515AFA" w:rsidRDefault="00C94E57" w:rsidP="00C94E5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E6931CE" w14:textId="77777777" w:rsidR="00C94E57" w:rsidRPr="00515AFA" w:rsidRDefault="00C94E57" w:rsidP="00C94E57">
      <w:pPr>
        <w:spacing w:after="200" w:line="276" w:lineRule="auto"/>
        <w:ind w:left="780"/>
        <w:contextualSpacing/>
        <w:textAlignment w:val="baseline"/>
        <w:rPr>
          <w:sz w:val="22"/>
          <w:szCs w:val="22"/>
          <w:lang w:val="pl-PL"/>
        </w:rPr>
      </w:pPr>
    </w:p>
    <w:p w14:paraId="44A863CF" w14:textId="77777777" w:rsidR="00C94E57" w:rsidRPr="00515AFA" w:rsidRDefault="00C94E57" w:rsidP="00C94E5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B09C9FA" w14:textId="77777777" w:rsidR="00C94E57" w:rsidRPr="00515AFA" w:rsidRDefault="00C94E57" w:rsidP="00C94E57">
      <w:pPr>
        <w:widowControl w:val="0"/>
        <w:autoSpaceDE w:val="0"/>
        <w:autoSpaceDN w:val="0"/>
        <w:spacing w:before="90"/>
        <w:ind w:right="110"/>
        <w:jc w:val="both"/>
        <w:outlineLvl w:val="0"/>
        <w:rPr>
          <w:rFonts w:eastAsia="Verdana"/>
          <w:b/>
          <w:bCs/>
          <w:sz w:val="22"/>
          <w:szCs w:val="22"/>
          <w:lang w:val="pl-PL" w:eastAsia="en-US"/>
        </w:rPr>
      </w:pPr>
    </w:p>
    <w:p w14:paraId="11964421" w14:textId="77777777" w:rsidR="00C94E57" w:rsidRPr="00515AFA" w:rsidRDefault="00C94E57" w:rsidP="00C94E57">
      <w:pPr>
        <w:widowControl w:val="0"/>
        <w:autoSpaceDE w:val="0"/>
        <w:autoSpaceDN w:val="0"/>
        <w:spacing w:before="90"/>
        <w:ind w:right="110"/>
        <w:jc w:val="both"/>
        <w:outlineLvl w:val="0"/>
        <w:rPr>
          <w:rFonts w:eastAsia="Verdana"/>
          <w:b/>
          <w:bCs/>
          <w:sz w:val="22"/>
          <w:szCs w:val="22"/>
          <w:lang w:val="pl-PL" w:eastAsia="en-US"/>
        </w:rPr>
      </w:pPr>
    </w:p>
    <w:p w14:paraId="4CC06454" w14:textId="77777777" w:rsidR="00C94E57" w:rsidRPr="00515AFA" w:rsidRDefault="00C94E57" w:rsidP="00C94E57">
      <w:pPr>
        <w:widowControl w:val="0"/>
        <w:autoSpaceDE w:val="0"/>
        <w:autoSpaceDN w:val="0"/>
        <w:spacing w:before="90"/>
        <w:ind w:right="110"/>
        <w:jc w:val="both"/>
        <w:outlineLvl w:val="0"/>
        <w:rPr>
          <w:rFonts w:eastAsia="Verdana"/>
          <w:b/>
          <w:bCs/>
          <w:sz w:val="22"/>
          <w:szCs w:val="22"/>
          <w:lang w:val="pl-PL" w:eastAsia="en-US"/>
        </w:rPr>
      </w:pPr>
    </w:p>
    <w:p w14:paraId="0BD5C927" w14:textId="77777777" w:rsidR="00C94E57" w:rsidRPr="00515AFA" w:rsidRDefault="00C94E57" w:rsidP="00C94E5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C94E57" w:rsidRPr="00FB452D" w14:paraId="00D6365C" w14:textId="77777777" w:rsidTr="00FD2A9F">
        <w:tc>
          <w:tcPr>
            <w:tcW w:w="4105" w:type="dxa"/>
            <w:hideMark/>
          </w:tcPr>
          <w:p w14:paraId="2392A075" w14:textId="77777777" w:rsidR="00C94E57" w:rsidRPr="00515AFA" w:rsidRDefault="00C94E57" w:rsidP="00FD2A9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B226053" w14:textId="77777777" w:rsidR="00C94E57" w:rsidRPr="00515AFA" w:rsidRDefault="00C94E57" w:rsidP="00FD2A9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34F0119C" w14:textId="77777777" w:rsidR="00C94E57" w:rsidRPr="00515AFA" w:rsidRDefault="00C94E57" w:rsidP="00C94E57">
      <w:pPr>
        <w:spacing w:line="360" w:lineRule="auto"/>
        <w:jc w:val="both"/>
        <w:rPr>
          <w:rFonts w:eastAsia="Calibri"/>
          <w:color w:val="222A35"/>
          <w:sz w:val="22"/>
          <w:szCs w:val="22"/>
          <w:lang w:val="pl-PL" w:eastAsia="x-none"/>
        </w:rPr>
      </w:pPr>
    </w:p>
    <w:p w14:paraId="78E04B43" w14:textId="77777777" w:rsidR="00C94E57" w:rsidRPr="002E3AF9" w:rsidRDefault="00C94E57" w:rsidP="00C94E57">
      <w:pPr>
        <w:rPr>
          <w:lang w:val="pl-PL"/>
        </w:rPr>
      </w:pPr>
    </w:p>
    <w:p w14:paraId="4FB43A85" w14:textId="77777777" w:rsidR="00C94E57" w:rsidRPr="00107444" w:rsidRDefault="00C94E57" w:rsidP="00C94E57">
      <w:pPr>
        <w:rPr>
          <w:lang w:val="pl-PL"/>
        </w:rPr>
      </w:pPr>
    </w:p>
    <w:p w14:paraId="5035D536" w14:textId="77777777" w:rsidR="00C94E57" w:rsidRPr="00233C0F" w:rsidRDefault="00C94E57" w:rsidP="00C94E57">
      <w:pPr>
        <w:rPr>
          <w:lang w:val="pl-PL"/>
        </w:rPr>
      </w:pPr>
    </w:p>
    <w:p w14:paraId="3C414ABD" w14:textId="77777777" w:rsidR="00C94E57" w:rsidRPr="00F76E64" w:rsidRDefault="00C94E57" w:rsidP="00C94E57">
      <w:pPr>
        <w:rPr>
          <w:lang w:val="pl-PL"/>
        </w:rPr>
      </w:pPr>
    </w:p>
    <w:p w14:paraId="2FDD117F" w14:textId="77777777" w:rsidR="00C94E57" w:rsidRPr="009169FF" w:rsidRDefault="00C94E57" w:rsidP="00C94E57">
      <w:pPr>
        <w:rPr>
          <w:lang w:val="pl-PL"/>
        </w:rPr>
      </w:pPr>
    </w:p>
    <w:p w14:paraId="4EF51100" w14:textId="77777777" w:rsidR="00C94E57" w:rsidRPr="00DB1FCD" w:rsidRDefault="00C94E57" w:rsidP="00C94E57">
      <w:pPr>
        <w:pStyle w:val="Zwykytekst"/>
        <w:tabs>
          <w:tab w:val="left" w:pos="7050"/>
        </w:tabs>
        <w:rPr>
          <w:lang w:val="pl-PL"/>
        </w:rPr>
      </w:pPr>
    </w:p>
    <w:p w14:paraId="2A99FB01" w14:textId="77777777" w:rsidR="00C94E57" w:rsidRPr="00A128F5" w:rsidRDefault="00C94E57" w:rsidP="00C94E57">
      <w:pPr>
        <w:rPr>
          <w:lang w:val="pl-PL"/>
        </w:rPr>
      </w:pPr>
    </w:p>
    <w:p w14:paraId="703F0C35" w14:textId="77777777" w:rsidR="00C94E57" w:rsidRPr="005432C7" w:rsidRDefault="00C94E57" w:rsidP="00C94E57">
      <w:pPr>
        <w:rPr>
          <w:lang w:val="pl-PL"/>
        </w:rPr>
      </w:pPr>
    </w:p>
    <w:p w14:paraId="3DC44BF5" w14:textId="77777777" w:rsidR="00C94E57" w:rsidRPr="005C5222" w:rsidRDefault="00C94E57" w:rsidP="00C94E57">
      <w:pPr>
        <w:rPr>
          <w:lang w:val="pl-PL"/>
        </w:rPr>
      </w:pPr>
    </w:p>
    <w:p w14:paraId="2EA2D5D7" w14:textId="77777777" w:rsidR="00C94E57" w:rsidRPr="007824F0" w:rsidRDefault="00C94E57" w:rsidP="00C94E57">
      <w:pPr>
        <w:rPr>
          <w:lang w:val="pl-PL"/>
        </w:rPr>
      </w:pPr>
    </w:p>
    <w:p w14:paraId="37F258CC" w14:textId="77777777" w:rsidR="00C94E57" w:rsidRPr="006C7C9E" w:rsidRDefault="00C94E57" w:rsidP="00C94E57">
      <w:pPr>
        <w:rPr>
          <w:lang w:val="pl-PL"/>
        </w:rPr>
      </w:pPr>
    </w:p>
    <w:p w14:paraId="67454CB8" w14:textId="77777777" w:rsidR="00C94E57" w:rsidRPr="00540430" w:rsidRDefault="00C94E57" w:rsidP="00C94E57">
      <w:pPr>
        <w:rPr>
          <w:lang w:val="pl-PL"/>
        </w:rPr>
      </w:pPr>
    </w:p>
    <w:p w14:paraId="689D1B0A" w14:textId="77777777" w:rsidR="00C94E57" w:rsidRPr="004B0B60" w:rsidRDefault="00C94E57" w:rsidP="00C94E57">
      <w:pPr>
        <w:rPr>
          <w:lang w:val="pl-PL"/>
        </w:rPr>
      </w:pPr>
    </w:p>
    <w:p w14:paraId="6E23338F" w14:textId="77777777" w:rsidR="00C94E57" w:rsidRPr="00680A13" w:rsidRDefault="00C94E57" w:rsidP="00C94E57">
      <w:pPr>
        <w:rPr>
          <w:lang w:val="pl-PL"/>
        </w:rPr>
      </w:pPr>
    </w:p>
    <w:p w14:paraId="40AB2C56" w14:textId="77777777" w:rsidR="00496551" w:rsidRPr="00C94E57" w:rsidRDefault="00496551" w:rsidP="00FE0370">
      <w:pPr>
        <w:rPr>
          <w:lang w:val="pl-PL"/>
        </w:rPr>
      </w:pPr>
    </w:p>
    <w:sectPr w:rsidR="00496551" w:rsidRPr="00C94E5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A11E" w14:textId="77777777" w:rsidR="00F87EFF" w:rsidRDefault="00F87EFF">
      <w:r>
        <w:separator/>
      </w:r>
    </w:p>
  </w:endnote>
  <w:endnote w:type="continuationSeparator" w:id="0">
    <w:p w14:paraId="7C2C6D9C" w14:textId="77777777" w:rsidR="00F87EFF" w:rsidRDefault="00F87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EB3CF" w14:textId="77777777" w:rsidR="00C94E57" w:rsidRDefault="00C94E57">
    <w:pPr>
      <w:pStyle w:val="Stopka"/>
      <w:jc w:val="right"/>
    </w:pPr>
    <w:r>
      <w:fldChar w:fldCharType="begin"/>
    </w:r>
    <w:r>
      <w:instrText>PAGE   \* MERGEFORMAT</w:instrText>
    </w:r>
    <w:r>
      <w:fldChar w:fldCharType="separate"/>
    </w:r>
    <w:r>
      <w:rPr>
        <w:lang w:val="pl-PL"/>
      </w:rPr>
      <w:t>2</w:t>
    </w:r>
    <w:r>
      <w:fldChar w:fldCharType="end"/>
    </w:r>
  </w:p>
  <w:p w14:paraId="176A5F08" w14:textId="77777777" w:rsidR="002C62A3" w:rsidRDefault="002C62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857F" w14:textId="77777777" w:rsidR="00F87EFF" w:rsidRDefault="00F87EFF">
      <w:r>
        <w:separator/>
      </w:r>
    </w:p>
  </w:footnote>
  <w:footnote w:type="continuationSeparator" w:id="0">
    <w:p w14:paraId="62B90CDF" w14:textId="77777777" w:rsidR="00F87EFF" w:rsidRDefault="00F87EFF">
      <w:r>
        <w:continuationSeparator/>
      </w:r>
    </w:p>
  </w:footnote>
  <w:footnote w:id="1">
    <w:p w14:paraId="577DE87D" w14:textId="77777777" w:rsidR="00C94E57" w:rsidRDefault="00C94E57" w:rsidP="00C94E5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44CE0D9" w14:textId="77777777" w:rsidR="00C94E57" w:rsidRDefault="00C94E57" w:rsidP="00C94E5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45AABB6" w14:textId="77777777" w:rsidR="00C94E57" w:rsidRDefault="00C94E57" w:rsidP="00C94E5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57A5EE1" w14:textId="77777777" w:rsidR="00C94E57" w:rsidRDefault="00C94E57" w:rsidP="00C94E5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2969795" w14:textId="77777777" w:rsidR="00C94E57" w:rsidRDefault="00C94E57" w:rsidP="00C94E5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64211A9" w14:textId="77777777" w:rsidR="00C94E57" w:rsidRDefault="00C94E57" w:rsidP="00C94E5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FAC54C3" w14:textId="77777777" w:rsidR="00C94E57" w:rsidRDefault="00C94E57" w:rsidP="00C94E5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3CAAE9" w14:textId="77777777" w:rsidR="00C94E57" w:rsidRDefault="00C94E57" w:rsidP="00C94E5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F757FF7" w14:textId="77777777" w:rsidR="00C94E57" w:rsidRDefault="00C94E57" w:rsidP="00C94E5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9BAFFF8" w14:textId="77777777" w:rsidR="00C94E57" w:rsidRDefault="00C94E57" w:rsidP="00C94E5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FAB3BF" w14:textId="77777777" w:rsidR="00C94E57" w:rsidRDefault="00C94E57" w:rsidP="00C94E5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DCE7A62" w14:textId="77777777" w:rsidR="00C94E57" w:rsidRDefault="00C94E57" w:rsidP="00C94E5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539CCD5" w14:textId="77777777" w:rsidR="00C94E57" w:rsidRDefault="00C94E57" w:rsidP="00C94E5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573C8F0" w14:textId="77777777" w:rsidR="00C94E57" w:rsidRDefault="00C94E57" w:rsidP="00C94E5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5F09CEB" w14:textId="77777777" w:rsidR="00C94E57" w:rsidRDefault="00C94E57" w:rsidP="00C94E5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AC0B545" w14:textId="77777777" w:rsidR="00C94E57" w:rsidRDefault="00C94E57" w:rsidP="00C94E5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DF6DFFF" w14:textId="77777777" w:rsidR="00C94E57" w:rsidRDefault="00C94E57" w:rsidP="00C94E5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2FC21DD" w14:textId="77777777" w:rsidR="00C94E57" w:rsidRDefault="00C94E57" w:rsidP="00C94E5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DABE83D" w14:textId="77777777" w:rsidR="00C94E57" w:rsidRDefault="00C94E57" w:rsidP="00C94E5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6F9348B" w14:textId="77777777" w:rsidR="00C94E57" w:rsidRDefault="00C94E57" w:rsidP="00C94E5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1617DCD" w14:textId="77777777" w:rsidR="00C94E57" w:rsidRDefault="00C94E57" w:rsidP="00C94E5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4242259" w14:textId="77777777" w:rsidR="00C94E57" w:rsidRDefault="00C94E57" w:rsidP="00C94E5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9469A5B" w14:textId="77777777" w:rsidR="00C94E57" w:rsidRDefault="00C94E57" w:rsidP="00C94E5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49C6FB8" w14:textId="77777777" w:rsidR="00C94E57" w:rsidRDefault="00C94E57" w:rsidP="00C94E5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076DDCD" w14:textId="77777777" w:rsidR="00C94E57" w:rsidRDefault="00C94E57" w:rsidP="00C94E5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B27FA42" w14:textId="77777777" w:rsidR="00C94E57" w:rsidRDefault="00C94E57" w:rsidP="00C94E5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B88852" w14:textId="77777777" w:rsidR="00C94E57" w:rsidRDefault="00C94E57" w:rsidP="00C94E5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D52A387" w14:textId="77777777" w:rsidR="00C94E57" w:rsidRDefault="00C94E57" w:rsidP="00C94E5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65867E8" w14:textId="77777777" w:rsidR="00C94E57" w:rsidRDefault="00C94E57" w:rsidP="00C94E5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896FE68" w14:textId="77777777" w:rsidR="00C94E57" w:rsidRDefault="00C94E57" w:rsidP="00C94E5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50685357">
    <w:abstractNumId w:val="19"/>
  </w:num>
  <w:num w:numId="2" w16cid:durableId="26812484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1415920">
    <w:abstractNumId w:val="29"/>
  </w:num>
  <w:num w:numId="4" w16cid:durableId="1303148640">
    <w:abstractNumId w:val="11"/>
  </w:num>
  <w:num w:numId="5" w16cid:durableId="1357274946">
    <w:abstractNumId w:val="30"/>
  </w:num>
  <w:num w:numId="6" w16cid:durableId="1101147589">
    <w:abstractNumId w:val="32"/>
  </w:num>
  <w:num w:numId="7" w16cid:durableId="373966392">
    <w:abstractNumId w:val="35"/>
  </w:num>
  <w:num w:numId="8" w16cid:durableId="446966562">
    <w:abstractNumId w:val="25"/>
  </w:num>
  <w:num w:numId="9" w16cid:durableId="2065524933">
    <w:abstractNumId w:val="39"/>
  </w:num>
  <w:num w:numId="10" w16cid:durableId="255753155">
    <w:abstractNumId w:val="27"/>
  </w:num>
  <w:num w:numId="11" w16cid:durableId="1263488033">
    <w:abstractNumId w:val="6"/>
  </w:num>
  <w:num w:numId="12" w16cid:durableId="1592084844">
    <w:abstractNumId w:val="10"/>
  </w:num>
  <w:num w:numId="13" w16cid:durableId="2107384529">
    <w:abstractNumId w:val="14"/>
  </w:num>
  <w:num w:numId="14" w16cid:durableId="1426145664">
    <w:abstractNumId w:val="40"/>
  </w:num>
  <w:num w:numId="15" w16cid:durableId="161899605">
    <w:abstractNumId w:val="13"/>
  </w:num>
  <w:num w:numId="16" w16cid:durableId="1654866749">
    <w:abstractNumId w:val="9"/>
  </w:num>
  <w:num w:numId="17" w16cid:durableId="897088582">
    <w:abstractNumId w:val="37"/>
  </w:num>
  <w:num w:numId="18" w16cid:durableId="1609696423">
    <w:abstractNumId w:val="28"/>
  </w:num>
  <w:num w:numId="19" w16cid:durableId="992299241">
    <w:abstractNumId w:val="23"/>
  </w:num>
  <w:num w:numId="20" w16cid:durableId="1676179649">
    <w:abstractNumId w:val="26"/>
  </w:num>
  <w:num w:numId="21" w16cid:durableId="1376202523">
    <w:abstractNumId w:val="20"/>
  </w:num>
  <w:num w:numId="22" w16cid:durableId="1636983407">
    <w:abstractNumId w:val="0"/>
  </w:num>
  <w:num w:numId="23" w16cid:durableId="225380713">
    <w:abstractNumId w:val="38"/>
  </w:num>
  <w:num w:numId="24" w16cid:durableId="847716363">
    <w:abstractNumId w:val="18"/>
  </w:num>
  <w:num w:numId="25" w16cid:durableId="1811702330">
    <w:abstractNumId w:val="3"/>
  </w:num>
  <w:num w:numId="26" w16cid:durableId="565188024">
    <w:abstractNumId w:val="31"/>
  </w:num>
  <w:num w:numId="27" w16cid:durableId="16920744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60274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36311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481470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90031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11967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28388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14270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30796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97841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51579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280980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999238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09441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466297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351055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07807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381006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64627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598132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675354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196109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7A33"/>
    <w:rsid w:val="000033EA"/>
    <w:rsid w:val="0002467C"/>
    <w:rsid w:val="00040A7A"/>
    <w:rsid w:val="0007315E"/>
    <w:rsid w:val="000936CA"/>
    <w:rsid w:val="00097182"/>
    <w:rsid w:val="000B1A00"/>
    <w:rsid w:val="000C0F66"/>
    <w:rsid w:val="001764D4"/>
    <w:rsid w:val="001F341B"/>
    <w:rsid w:val="002430FD"/>
    <w:rsid w:val="00267340"/>
    <w:rsid w:val="00275C59"/>
    <w:rsid w:val="002C62A3"/>
    <w:rsid w:val="002E46B7"/>
    <w:rsid w:val="00337165"/>
    <w:rsid w:val="00337A33"/>
    <w:rsid w:val="003974EB"/>
    <w:rsid w:val="003C6167"/>
    <w:rsid w:val="003E59A6"/>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42AA7"/>
    <w:rsid w:val="00BA1B11"/>
    <w:rsid w:val="00BA5498"/>
    <w:rsid w:val="00BD0C12"/>
    <w:rsid w:val="00BD5E3D"/>
    <w:rsid w:val="00C07E7C"/>
    <w:rsid w:val="00C12A61"/>
    <w:rsid w:val="00C14141"/>
    <w:rsid w:val="00C2196F"/>
    <w:rsid w:val="00C23E95"/>
    <w:rsid w:val="00C74D2A"/>
    <w:rsid w:val="00C923E8"/>
    <w:rsid w:val="00C93478"/>
    <w:rsid w:val="00C94E57"/>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A2416"/>
    <w:rsid w:val="00ED7A5A"/>
    <w:rsid w:val="00EE6740"/>
    <w:rsid w:val="00EF0390"/>
    <w:rsid w:val="00F07ABB"/>
    <w:rsid w:val="00F735E6"/>
    <w:rsid w:val="00F87EFF"/>
    <w:rsid w:val="00FB452D"/>
    <w:rsid w:val="00FB4F4A"/>
    <w:rsid w:val="00FE03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3578BF"/>
  <w15:chartTrackingRefBased/>
  <w15:docId w15:val="{3EE273BB-E1E2-4034-8B74-6326F40B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94E5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C94E57"/>
    <w:rPr>
      <w:b/>
      <w:bCs/>
    </w:rPr>
  </w:style>
  <w:style w:type="character" w:customStyle="1" w:styleId="StopkaZnak">
    <w:name w:val="Stopka Znak"/>
    <w:link w:val="Stopka"/>
    <w:uiPriority w:val="99"/>
    <w:rsid w:val="00C94E5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3606</Words>
  <Characters>21637</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2026-08-21T11:12:00Z</dcterms:created>
  <dcterms:modified xsi:type="dcterms:W3CDTF">2026-08-21T11:13:00Z</dcterms:modified>
</cp:coreProperties>
</file>