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D67D2" w14:textId="77777777" w:rsidR="00811BD4" w:rsidRPr="002A16E2" w:rsidRDefault="00811BD4" w:rsidP="00811BD4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3474A8F9" w14:textId="77777777" w:rsidR="00811BD4" w:rsidRPr="002A16E2" w:rsidRDefault="00811BD4" w:rsidP="00811BD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A832F72" w14:textId="77777777" w:rsidR="00811BD4" w:rsidRPr="002A16E2" w:rsidRDefault="00811BD4" w:rsidP="00811BD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5C02433" w14:textId="77777777" w:rsidR="00811BD4" w:rsidRPr="002A16E2" w:rsidRDefault="00811BD4" w:rsidP="00811BD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7396EB4" w14:textId="77777777" w:rsidR="00811BD4" w:rsidRPr="002A16E2" w:rsidRDefault="00811BD4" w:rsidP="00811B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158AF61" w14:textId="77777777" w:rsidR="00811BD4" w:rsidRPr="00FA50AF" w:rsidRDefault="00811BD4" w:rsidP="00811BD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24CFABA" w14:textId="77777777" w:rsidR="00811BD4" w:rsidRPr="002A16E2" w:rsidRDefault="00811BD4" w:rsidP="00811B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E3B66EB" w14:textId="77777777" w:rsidR="00811BD4" w:rsidRPr="002A16E2" w:rsidRDefault="00811BD4" w:rsidP="00811B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7E82BCD" w14:textId="77777777" w:rsidR="00811BD4" w:rsidRPr="002A16E2" w:rsidRDefault="00811BD4" w:rsidP="00811BD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0E52D92" w14:textId="77777777" w:rsidR="00811BD4" w:rsidRPr="002A16E2" w:rsidRDefault="00811BD4" w:rsidP="00811BD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4311E233" w14:textId="77777777" w:rsidR="00811BD4" w:rsidRPr="002A16E2" w:rsidRDefault="00811BD4" w:rsidP="00811BD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01FA628" w14:textId="77777777" w:rsidR="00811BD4" w:rsidRPr="002A16E2" w:rsidRDefault="00811BD4" w:rsidP="00811B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9360805" w14:textId="77777777" w:rsidR="00811BD4" w:rsidRPr="002A16E2" w:rsidRDefault="00811BD4" w:rsidP="00811B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8DEB090" w14:textId="77777777" w:rsidR="00811BD4" w:rsidRPr="002A16E2" w:rsidRDefault="00811BD4" w:rsidP="00811BD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2284AD3" w14:textId="77777777" w:rsidR="00811BD4" w:rsidRPr="002A16E2" w:rsidRDefault="00811BD4" w:rsidP="00811B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ECB3134" w14:textId="77777777" w:rsidR="00811BD4" w:rsidRPr="002A16E2" w:rsidRDefault="00811BD4" w:rsidP="00811B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42B8CB5" w14:textId="77777777" w:rsidR="00811BD4" w:rsidRPr="002A16E2" w:rsidRDefault="00811BD4" w:rsidP="00811B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5C1CD0E" w14:textId="77777777" w:rsidR="00811BD4" w:rsidRPr="002A16E2" w:rsidRDefault="00811BD4" w:rsidP="00811B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6E448A1" w14:textId="77777777" w:rsidR="00811BD4" w:rsidRPr="002A16E2" w:rsidRDefault="00811BD4" w:rsidP="00811BD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EC351AF" w14:textId="77777777" w:rsidR="00811BD4" w:rsidRPr="002A16E2" w:rsidRDefault="00811BD4" w:rsidP="00811BD4">
      <w:pPr>
        <w:ind w:firstLine="3969"/>
        <w:rPr>
          <w:b/>
          <w:sz w:val="22"/>
          <w:szCs w:val="22"/>
        </w:rPr>
      </w:pPr>
    </w:p>
    <w:p w14:paraId="16217088" w14:textId="7E4DC21B" w:rsidR="00811BD4" w:rsidRDefault="00811BD4" w:rsidP="00811BD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B84754" w:rsidRPr="00B84754">
        <w:rPr>
          <w:b/>
          <w:bCs/>
        </w:rPr>
        <w:t xml:space="preserve">Dostawa stacji roboczej w obudowie typu Tower na potrzeby </w:t>
      </w:r>
      <w:proofErr w:type="spellStart"/>
      <w:r w:rsidR="00B84754" w:rsidRPr="00B84754">
        <w:rPr>
          <w:b/>
          <w:bCs/>
        </w:rPr>
        <w:t>WGGiOŚ</w:t>
      </w:r>
      <w:proofErr w:type="spellEnd"/>
      <w:r>
        <w:rPr>
          <w:b/>
          <w:sz w:val="22"/>
          <w:szCs w:val="22"/>
        </w:rPr>
        <w:t>, nr sprawy: KC-DE</w:t>
      </w:r>
      <w:r w:rsidRPr="002A16E2">
        <w:rPr>
          <w:b/>
          <w:sz w:val="22"/>
          <w:szCs w:val="22"/>
        </w:rPr>
        <w:t>-zp.2</w:t>
      </w:r>
      <w:r>
        <w:rPr>
          <w:b/>
          <w:sz w:val="22"/>
          <w:szCs w:val="22"/>
        </w:rPr>
        <w:t>5.</w:t>
      </w:r>
      <w:r w:rsidR="00B84754">
        <w:rPr>
          <w:b/>
          <w:sz w:val="22"/>
          <w:szCs w:val="22"/>
        </w:rPr>
        <w:t>419</w:t>
      </w:r>
      <w:r>
        <w:rPr>
          <w:b/>
          <w:sz w:val="22"/>
          <w:szCs w:val="22"/>
        </w:rPr>
        <w:t>.20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6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 w:rsidR="00B84754">
        <w:rPr>
          <w:sz w:val="22"/>
          <w:szCs w:val="22"/>
        </w:rPr>
        <w:br/>
      </w:r>
      <w:r w:rsidRPr="002A16E2">
        <w:rPr>
          <w:sz w:val="22"/>
          <w:szCs w:val="22"/>
        </w:rPr>
        <w:t>w specyfikacji istotnych warunków zamówienia.</w:t>
      </w:r>
    </w:p>
    <w:p w14:paraId="1BE6CF99" w14:textId="77777777" w:rsidR="00811BD4" w:rsidRDefault="00811BD4" w:rsidP="00811BD4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11BD4" w:rsidRPr="00B93542" w14:paraId="5A341D42" w14:textId="77777777" w:rsidTr="00B7745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B6F149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5322B0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62E50D" w14:textId="77777777" w:rsidR="00776B5C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Nazwa producenta/model</w:t>
            </w:r>
          </w:p>
          <w:p w14:paraId="61667102" w14:textId="44D708D7" w:rsidR="00811BD4" w:rsidRPr="00B93542" w:rsidRDefault="00776B5C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Stacji roboczej lub jej elementów</w:t>
            </w:r>
            <w:r w:rsidR="00811BD4" w:rsidRPr="00B93542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0A5278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Ilość</w:t>
            </w:r>
          </w:p>
          <w:p w14:paraId="510AA008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AA35F7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E4FD26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Wartość netto</w:t>
            </w:r>
          </w:p>
          <w:p w14:paraId="6ED09263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8CDC45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VAT</w:t>
            </w:r>
          </w:p>
          <w:p w14:paraId="00EB2A19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AAB31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C4653CB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  <w:p w14:paraId="01093B49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(z doliczonym </w:t>
            </w:r>
            <w:r w:rsidRPr="00B93542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11BD4" w:rsidRPr="00B93542" w14:paraId="774D3371" w14:textId="77777777" w:rsidTr="00B7745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536098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AD7093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C48A93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04F4B4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2C8C48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0E9FC4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913F48D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99909A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11BD4" w:rsidRPr="00B93542" w14:paraId="2428C1A4" w14:textId="77777777" w:rsidTr="00B774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B6B89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5FC8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Jednostka centralna komputera</w:t>
            </w:r>
            <w:r>
              <w:rPr>
                <w:b/>
                <w:sz w:val="20"/>
                <w:szCs w:val="20"/>
              </w:rPr>
              <w:t>/ stacja robocza</w:t>
            </w:r>
          </w:p>
          <w:p w14:paraId="147C3C8C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85DF" w14:textId="3FA4C32A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20"/>
                <w:szCs w:val="20"/>
              </w:rPr>
              <w:t xml:space="preserve">- </w:t>
            </w:r>
            <w:r w:rsidRPr="00B93542">
              <w:rPr>
                <w:b/>
                <w:sz w:val="18"/>
                <w:szCs w:val="18"/>
              </w:rPr>
              <w:t>Płyta główna</w:t>
            </w:r>
            <w:r>
              <w:rPr>
                <w:b/>
                <w:sz w:val="18"/>
                <w:szCs w:val="18"/>
              </w:rPr>
              <w:t xml:space="preserve"> </w:t>
            </w:r>
            <w:r w:rsidR="00F92291">
              <w:rPr>
                <w:b/>
                <w:sz w:val="18"/>
                <w:szCs w:val="18"/>
              </w:rPr>
              <w:t>z</w:t>
            </w:r>
            <w:r>
              <w:rPr>
                <w:b/>
                <w:sz w:val="18"/>
                <w:szCs w:val="18"/>
              </w:rPr>
              <w:t xml:space="preserve"> chipset</w:t>
            </w:r>
            <w:r w:rsidR="00F92291">
              <w:rPr>
                <w:b/>
                <w:sz w:val="18"/>
                <w:szCs w:val="18"/>
              </w:rPr>
              <w:t>em i chłodzeniem procesora</w:t>
            </w:r>
            <w:r w:rsidRPr="00B93542">
              <w:rPr>
                <w:b/>
                <w:sz w:val="18"/>
                <w:szCs w:val="18"/>
              </w:rPr>
              <w:t>:</w:t>
            </w:r>
          </w:p>
          <w:p w14:paraId="09BBB300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00CECB90" w14:textId="0FF76C95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Procesor</w:t>
            </w:r>
            <w:r>
              <w:rPr>
                <w:b/>
                <w:sz w:val="18"/>
                <w:szCs w:val="18"/>
              </w:rPr>
              <w:t xml:space="preserve"> z układem NPU/AI</w:t>
            </w:r>
            <w:r w:rsidRPr="00B93542">
              <w:rPr>
                <w:b/>
                <w:sz w:val="18"/>
                <w:szCs w:val="18"/>
              </w:rPr>
              <w:t xml:space="preserve"> : ………………-</w:t>
            </w:r>
          </w:p>
          <w:p w14:paraId="366BA9B7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Pamięć RAM:</w:t>
            </w:r>
          </w:p>
          <w:p w14:paraId="5B5AAE8A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40E6D4E6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7282638D" w14:textId="0E0511A5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 xml:space="preserve">- </w:t>
            </w:r>
            <w:r>
              <w:rPr>
                <w:b/>
                <w:sz w:val="18"/>
                <w:szCs w:val="18"/>
              </w:rPr>
              <w:t xml:space="preserve">Pamięć masowa / </w:t>
            </w:r>
            <w:r w:rsidRPr="00B93542">
              <w:rPr>
                <w:b/>
                <w:sz w:val="18"/>
                <w:szCs w:val="18"/>
              </w:rPr>
              <w:t>Dysk twardy SSD:</w:t>
            </w:r>
          </w:p>
          <w:p w14:paraId="0F321CED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…………………..</w:t>
            </w:r>
          </w:p>
          <w:p w14:paraId="3D2CE51B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Karta graficzna:</w:t>
            </w:r>
          </w:p>
          <w:p w14:paraId="7E5E038A" w14:textId="77777777" w:rsidR="00811BD4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………………….</w:t>
            </w:r>
          </w:p>
          <w:p w14:paraId="216B09B6" w14:textId="6B7F9DA0" w:rsidR="00E7679D" w:rsidRDefault="00E7679D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Karta sieciowa:</w:t>
            </w:r>
          </w:p>
          <w:p w14:paraId="3213897A" w14:textId="3E9E05B3" w:rsidR="00E7679D" w:rsidRPr="00B93542" w:rsidRDefault="00E7679D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</w:t>
            </w:r>
          </w:p>
          <w:p w14:paraId="77BAB0F4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Zasilacz:</w:t>
            </w:r>
          </w:p>
          <w:p w14:paraId="5023692A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lastRenderedPageBreak/>
              <w:t>……………….</w:t>
            </w:r>
          </w:p>
          <w:p w14:paraId="79865914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321458E4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Obudowa:</w:t>
            </w:r>
          </w:p>
          <w:p w14:paraId="51A2E9C9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71EF9E61" w14:textId="151B6520" w:rsidR="00811BD4" w:rsidRDefault="00811BD4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-System operacyjny: ……………………</w:t>
            </w:r>
          </w:p>
          <w:p w14:paraId="67B2240C" w14:textId="5EE3C322" w:rsidR="00E7679D" w:rsidRDefault="00E7679D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Monitor:</w:t>
            </w:r>
          </w:p>
          <w:p w14:paraId="3EFCD239" w14:textId="2C3E00D6" w:rsidR="00E7679D" w:rsidRDefault="00E7679D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…………………..</w:t>
            </w:r>
          </w:p>
          <w:p w14:paraId="32AC2C59" w14:textId="0B0C45F7" w:rsidR="00E7679D" w:rsidRDefault="00E7679D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Klawiatura + mysz:</w:t>
            </w:r>
          </w:p>
          <w:p w14:paraId="14DB7FAD" w14:textId="0962FB1B" w:rsidR="00E7679D" w:rsidRDefault="00E7679D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………………….</w:t>
            </w:r>
          </w:p>
          <w:p w14:paraId="240252F9" w14:textId="77777777" w:rsidR="00E7679D" w:rsidRPr="00B93542" w:rsidRDefault="00E7679D" w:rsidP="00B7745E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109BF1B1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3CFEB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4230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00C7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BECE39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A4B55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11BD4" w:rsidRPr="00B93542" w14:paraId="025A8085" w14:textId="77777777" w:rsidTr="00B774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99682D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   </w:t>
            </w:r>
          </w:p>
          <w:p w14:paraId="7A3E57A4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  <w:p w14:paraId="44B531DA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  <w:p w14:paraId="76465B06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RAZEM:</w:t>
            </w:r>
          </w:p>
          <w:p w14:paraId="041EE56D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3DF9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DA35DA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50AF1C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811BD4" w:rsidRPr="00B93542" w14:paraId="12EDFC4C" w14:textId="77777777" w:rsidTr="00B7745E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011C65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76AB43BB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</w:p>
          <w:p w14:paraId="23524323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25E66644" w14:textId="77777777" w:rsidR="00811BD4" w:rsidRPr="00B93542" w:rsidRDefault="00811BD4" w:rsidP="00B7745E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4EF4AEEC" w14:textId="77777777" w:rsidR="00811BD4" w:rsidRPr="00971306" w:rsidRDefault="00811BD4" w:rsidP="00811BD4">
      <w:pPr>
        <w:widowControl w:val="0"/>
        <w:ind w:right="1"/>
        <w:jc w:val="both"/>
        <w:rPr>
          <w:b/>
          <w:sz w:val="22"/>
          <w:szCs w:val="22"/>
        </w:rPr>
      </w:pPr>
    </w:p>
    <w:p w14:paraId="1BE7803C" w14:textId="77777777" w:rsidR="00811BD4" w:rsidRDefault="00811BD4" w:rsidP="00811BD4">
      <w:pPr>
        <w:widowControl w:val="0"/>
        <w:ind w:right="1"/>
        <w:jc w:val="both"/>
        <w:rPr>
          <w:sz w:val="22"/>
          <w:szCs w:val="22"/>
        </w:rPr>
      </w:pPr>
    </w:p>
    <w:p w14:paraId="1B2F31E0" w14:textId="36E00788" w:rsidR="00811BD4" w:rsidRPr="002A16E2" w:rsidRDefault="00811BD4" w:rsidP="00811BD4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stację robocza</w:t>
      </w:r>
      <w:r w:rsidR="00B84754">
        <w:rPr>
          <w:b/>
          <w:bCs/>
          <w:i/>
          <w:iCs/>
          <w:sz w:val="22"/>
          <w:szCs w:val="22"/>
        </w:rPr>
        <w:t xml:space="preserve"> (zestaw komputera stacjonarnego)</w:t>
      </w:r>
      <w:r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ą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C991B10" w14:textId="77777777" w:rsidR="00811BD4" w:rsidRPr="002A16E2" w:rsidRDefault="00811BD4" w:rsidP="00811BD4">
      <w:pPr>
        <w:tabs>
          <w:tab w:val="right" w:pos="9000"/>
        </w:tabs>
        <w:rPr>
          <w:sz w:val="22"/>
          <w:szCs w:val="22"/>
        </w:rPr>
      </w:pPr>
    </w:p>
    <w:p w14:paraId="18B039F6" w14:textId="77777777" w:rsidR="00811BD4" w:rsidRPr="005B5A90" w:rsidRDefault="00811BD4" w:rsidP="00811BD4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…………………..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BAC63AA" w14:textId="77777777" w:rsidR="00811BD4" w:rsidRDefault="00811BD4" w:rsidP="00811BD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5F784DAB" w14:textId="77777777" w:rsidR="00811BD4" w:rsidRPr="002A16E2" w:rsidRDefault="00811BD4" w:rsidP="00811BD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5487BF4" w14:textId="15355C04" w:rsidR="00811BD4" w:rsidRPr="005B5A90" w:rsidRDefault="00811BD4" w:rsidP="00811BD4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E7679D">
        <w:rPr>
          <w:b/>
          <w:bCs/>
          <w:sz w:val="22"/>
          <w:szCs w:val="22"/>
        </w:rPr>
        <w:t>……………….</w:t>
      </w:r>
      <w:r>
        <w:rPr>
          <w:b/>
          <w:bCs/>
          <w:sz w:val="22"/>
          <w:szCs w:val="22"/>
        </w:rPr>
        <w:t xml:space="preserve"> </w:t>
      </w:r>
      <w:r w:rsidR="00B84754">
        <w:rPr>
          <w:b/>
          <w:bCs/>
          <w:sz w:val="22"/>
          <w:szCs w:val="22"/>
        </w:rPr>
        <w:t>m</w:t>
      </w:r>
      <w:r w:rsidRPr="009B4BB5">
        <w:rPr>
          <w:b/>
          <w:bCs/>
          <w:sz w:val="22"/>
          <w:szCs w:val="22"/>
        </w:rPr>
        <w:t>iesi</w:t>
      </w:r>
      <w:r>
        <w:rPr>
          <w:b/>
          <w:bCs/>
          <w:sz w:val="22"/>
          <w:szCs w:val="22"/>
        </w:rPr>
        <w:t>ą</w:t>
      </w:r>
      <w:r w:rsidRPr="009B4BB5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  <w:r w:rsidR="00E7679D">
        <w:rPr>
          <w:b/>
          <w:bCs/>
          <w:sz w:val="22"/>
          <w:szCs w:val="22"/>
        </w:rPr>
        <w:t xml:space="preserve"> </w:t>
      </w:r>
      <w:r w:rsidR="00E7679D" w:rsidRPr="00F47191">
        <w:rPr>
          <w:sz w:val="22"/>
          <w:szCs w:val="22"/>
          <w:highlight w:val="yellow"/>
        </w:rPr>
        <w:t>(</w:t>
      </w:r>
      <w:r w:rsidR="00E7679D" w:rsidRPr="00F47191">
        <w:rPr>
          <w:i/>
          <w:sz w:val="22"/>
          <w:szCs w:val="22"/>
          <w:highlight w:val="yellow"/>
        </w:rPr>
        <w:t xml:space="preserve">kryterium </w:t>
      </w:r>
      <w:r w:rsidR="00E7679D" w:rsidRPr="002A16E2">
        <w:rPr>
          <w:i/>
          <w:sz w:val="22"/>
          <w:szCs w:val="22"/>
          <w:highlight w:val="yellow"/>
        </w:rPr>
        <w:t>oceny ofert)</w:t>
      </w:r>
    </w:p>
    <w:p w14:paraId="68C80985" w14:textId="77777777" w:rsidR="00811BD4" w:rsidRDefault="00811BD4" w:rsidP="00811BD4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5D2210E6" w14:textId="77777777" w:rsidR="00811BD4" w:rsidRPr="002A16E2" w:rsidRDefault="00811BD4" w:rsidP="00811BD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EEF42BC" w14:textId="77777777" w:rsidR="00811BD4" w:rsidRPr="00E63BA7" w:rsidRDefault="00811BD4" w:rsidP="00811BD4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BE017D0" w14:textId="77777777" w:rsidR="00811BD4" w:rsidRPr="002A16E2" w:rsidRDefault="00811BD4" w:rsidP="00811BD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EFE6799" w14:textId="77777777" w:rsidR="00811BD4" w:rsidRDefault="00811BD4" w:rsidP="00811BD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br w:type="page"/>
      </w:r>
    </w:p>
    <w:p w14:paraId="20030169" w14:textId="77777777" w:rsidR="00811BD4" w:rsidRPr="00E60A0B" w:rsidRDefault="00811BD4" w:rsidP="00811BD4">
      <w:pPr>
        <w:rPr>
          <w:b/>
          <w:sz w:val="22"/>
          <w:szCs w:val="22"/>
          <w:u w:val="single"/>
        </w:rPr>
      </w:pPr>
      <w:r w:rsidRPr="00E60A0B">
        <w:rPr>
          <w:b/>
          <w:sz w:val="22"/>
          <w:szCs w:val="22"/>
          <w:u w:val="single"/>
        </w:rPr>
        <w:t>Jednocześnie oświadczamy, że:</w:t>
      </w:r>
    </w:p>
    <w:p w14:paraId="2E59DB15" w14:textId="77777777" w:rsidR="00811BD4" w:rsidRPr="00E60A0B" w:rsidRDefault="00811BD4" w:rsidP="00811BD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jesteśmy związani niniejszą do upływu terminu wskazanego w SWZ</w:t>
      </w:r>
    </w:p>
    <w:p w14:paraId="48368879" w14:textId="77777777" w:rsidR="00811BD4" w:rsidRPr="00E60A0B" w:rsidRDefault="00811BD4" w:rsidP="00811BD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6F1E6D9C" w14:textId="77777777" w:rsidR="00811BD4" w:rsidRPr="00E60A0B" w:rsidRDefault="00811BD4" w:rsidP="00811BD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D5FE9D6" w14:textId="77777777" w:rsidR="00811BD4" w:rsidRPr="00E60A0B" w:rsidRDefault="00811BD4" w:rsidP="00811BD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9AB3CC" w14:textId="77777777" w:rsidR="00811BD4" w:rsidRPr="00E60A0B" w:rsidRDefault="00811BD4" w:rsidP="00811BD4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7918" w14:textId="77777777" w:rsidR="00811BD4" w:rsidRPr="00E60A0B" w:rsidRDefault="00811BD4" w:rsidP="00811BD4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625B58" w14:textId="77777777" w:rsidR="00811BD4" w:rsidRPr="00E60A0B" w:rsidRDefault="00811BD4" w:rsidP="00811BD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11BD4" w:rsidRPr="00E60A0B" w14:paraId="29983EA5" w14:textId="77777777" w:rsidTr="00B7745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71FB4" w14:textId="77777777" w:rsidR="00811BD4" w:rsidRPr="00E60A0B" w:rsidRDefault="00811BD4" w:rsidP="00B7745E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802FA" w14:textId="77777777" w:rsidR="00811BD4" w:rsidRPr="00E60A0B" w:rsidRDefault="00811BD4" w:rsidP="00B7745E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Opis części zamówienia, którą wykonawca </w:t>
            </w:r>
          </w:p>
          <w:p w14:paraId="2246E858" w14:textId="77777777" w:rsidR="00811BD4" w:rsidRPr="00E60A0B" w:rsidRDefault="00811BD4" w:rsidP="00B7745E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C424D" w14:textId="77777777" w:rsidR="00811BD4" w:rsidRPr="00E60A0B" w:rsidRDefault="00811BD4" w:rsidP="00B7745E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Nazwa podwykonawcy</w:t>
            </w:r>
            <w:r w:rsidRPr="00E60A0B">
              <w:rPr>
                <w:sz w:val="22"/>
                <w:szCs w:val="22"/>
              </w:rPr>
              <w:br/>
              <w:t>(o ile jest znana)</w:t>
            </w:r>
          </w:p>
        </w:tc>
      </w:tr>
      <w:tr w:rsidR="00811BD4" w:rsidRPr="00E60A0B" w14:paraId="40199C02" w14:textId="77777777" w:rsidTr="00B774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7FC09" w14:textId="77777777" w:rsidR="00811BD4" w:rsidRPr="00E60A0B" w:rsidRDefault="00811BD4" w:rsidP="00B7745E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CB2AB" w14:textId="77777777" w:rsidR="00811BD4" w:rsidRPr="00E60A0B" w:rsidRDefault="00811BD4" w:rsidP="00B7745E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F3C4F" w14:textId="77777777" w:rsidR="00811BD4" w:rsidRPr="00E60A0B" w:rsidRDefault="00811BD4" w:rsidP="00B7745E">
            <w:pPr>
              <w:rPr>
                <w:sz w:val="22"/>
                <w:szCs w:val="22"/>
              </w:rPr>
            </w:pPr>
          </w:p>
        </w:tc>
      </w:tr>
      <w:tr w:rsidR="00811BD4" w:rsidRPr="00E60A0B" w14:paraId="5C5FD857" w14:textId="77777777" w:rsidTr="00B7745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2D57D" w14:textId="77777777" w:rsidR="00811BD4" w:rsidRPr="00E60A0B" w:rsidRDefault="00811BD4" w:rsidP="00B7745E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4F14F" w14:textId="77777777" w:rsidR="00811BD4" w:rsidRPr="00E60A0B" w:rsidRDefault="00811BD4" w:rsidP="00B7745E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A0F76" w14:textId="77777777" w:rsidR="00811BD4" w:rsidRPr="00E60A0B" w:rsidRDefault="00811BD4" w:rsidP="00B7745E">
            <w:pPr>
              <w:rPr>
                <w:sz w:val="22"/>
                <w:szCs w:val="22"/>
              </w:rPr>
            </w:pPr>
          </w:p>
        </w:tc>
      </w:tr>
    </w:tbl>
    <w:p w14:paraId="63FB7476" w14:textId="77777777" w:rsidR="00811BD4" w:rsidRPr="00E60A0B" w:rsidRDefault="00811BD4" w:rsidP="00811BD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Umocowanymi do reprezentowania naszej firmy są następujące osoby:</w:t>
      </w:r>
    </w:p>
    <w:p w14:paraId="40AFAEE1" w14:textId="77777777" w:rsidR="00811BD4" w:rsidRPr="00E60A0B" w:rsidRDefault="00811BD4" w:rsidP="00811BD4">
      <w:pPr>
        <w:rPr>
          <w:b/>
          <w:bCs/>
          <w:sz w:val="22"/>
          <w:szCs w:val="22"/>
        </w:rPr>
      </w:pPr>
      <w:r w:rsidRPr="00E60A0B">
        <w:rPr>
          <w:b/>
          <w:bCs/>
          <w:sz w:val="22"/>
          <w:szCs w:val="22"/>
        </w:rPr>
        <w:tab/>
        <w:t>Imię i Nazwisko</w:t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</w:p>
    <w:p w14:paraId="2ED4C9AD" w14:textId="77777777" w:rsidR="00811BD4" w:rsidRPr="00E60A0B" w:rsidRDefault="00811BD4" w:rsidP="00811BD4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</w:t>
      </w:r>
    </w:p>
    <w:p w14:paraId="3449C6D1" w14:textId="77777777" w:rsidR="00811BD4" w:rsidRPr="00E60A0B" w:rsidRDefault="00811BD4" w:rsidP="00811BD4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.</w:t>
      </w:r>
    </w:p>
    <w:p w14:paraId="0D5D1905" w14:textId="77777777" w:rsidR="00811BD4" w:rsidRPr="00E60A0B" w:rsidRDefault="00811BD4" w:rsidP="00811BD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Umocowanie dla powyżej wskazanych osób wynika z następującego (</w:t>
      </w:r>
      <w:proofErr w:type="spellStart"/>
      <w:r w:rsidRPr="00E60A0B">
        <w:rPr>
          <w:sz w:val="22"/>
          <w:szCs w:val="22"/>
        </w:rPr>
        <w:t>ych</w:t>
      </w:r>
      <w:proofErr w:type="spellEnd"/>
      <w:r w:rsidRPr="00E60A0B">
        <w:rPr>
          <w:sz w:val="22"/>
          <w:szCs w:val="22"/>
        </w:rPr>
        <w:t>) dokumentu(ów)</w:t>
      </w:r>
    </w:p>
    <w:p w14:paraId="4795872B" w14:textId="77777777" w:rsidR="00811BD4" w:rsidRDefault="00811BD4" w:rsidP="00811BD4">
      <w:p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6F58DB" w14:textId="77777777" w:rsidR="00811BD4" w:rsidRPr="0088216C" w:rsidRDefault="00811BD4" w:rsidP="00811BD4">
      <w:pPr>
        <w:numPr>
          <w:ilvl w:val="0"/>
          <w:numId w:val="1"/>
        </w:numPr>
        <w:jc w:val="both"/>
        <w:rPr>
          <w:sz w:val="22"/>
          <w:szCs w:val="22"/>
        </w:rPr>
      </w:pPr>
      <w:r w:rsidRPr="0088216C">
        <w:rPr>
          <w:sz w:val="22"/>
          <w:szCs w:val="22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20B0BA67" w14:textId="77777777" w:rsidR="00811BD4" w:rsidRPr="0088216C" w:rsidRDefault="00811BD4" w:rsidP="00811BD4">
      <w:pPr>
        <w:ind w:left="426"/>
        <w:jc w:val="both"/>
        <w:rPr>
          <w:i/>
          <w:sz w:val="22"/>
          <w:szCs w:val="22"/>
        </w:rPr>
      </w:pPr>
    </w:p>
    <w:p w14:paraId="36EBCA06" w14:textId="77777777" w:rsidR="00811BD4" w:rsidRPr="0088216C" w:rsidRDefault="00811BD4" w:rsidP="00811BD4">
      <w:pPr>
        <w:ind w:left="426"/>
        <w:jc w:val="both"/>
        <w:rPr>
          <w:i/>
          <w:sz w:val="22"/>
          <w:szCs w:val="22"/>
        </w:rPr>
      </w:pPr>
      <w:r w:rsidRPr="0088216C">
        <w:rPr>
          <w:i/>
          <w:sz w:val="22"/>
          <w:szCs w:val="22"/>
        </w:rPr>
        <w:t>Wypełnić wyłącznie w przypadku Wykonawców posługujących się certyfikatem wykonawców zamówień publicznych:</w:t>
      </w:r>
    </w:p>
    <w:p w14:paraId="0EB22266" w14:textId="77777777" w:rsidR="00811BD4" w:rsidRPr="00E60A0B" w:rsidRDefault="00811BD4" w:rsidP="00811BD4">
      <w:pPr>
        <w:rPr>
          <w:sz w:val="22"/>
          <w:szCs w:val="22"/>
        </w:rPr>
      </w:pPr>
    </w:p>
    <w:p w14:paraId="62DE4AD7" w14:textId="77777777" w:rsidR="00811BD4" w:rsidRPr="00E60A0B" w:rsidRDefault="00811BD4" w:rsidP="00811BD4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załącznikami do niniejszej oferty są:</w:t>
      </w:r>
    </w:p>
    <w:p w14:paraId="04EA0542" w14:textId="77777777" w:rsidR="00811BD4" w:rsidRPr="00E60A0B" w:rsidRDefault="00811BD4" w:rsidP="00811BD4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………………………………………………………………………………………….</w:t>
      </w:r>
    </w:p>
    <w:p w14:paraId="20D85EB7" w14:textId="77777777" w:rsidR="00811BD4" w:rsidRPr="00E60A0B" w:rsidRDefault="00811BD4" w:rsidP="00811BD4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……………………………………………..……………………………………………</w:t>
      </w:r>
    </w:p>
    <w:p w14:paraId="27B64CA0" w14:textId="77777777" w:rsidR="00811BD4" w:rsidRPr="008C2462" w:rsidRDefault="00811BD4" w:rsidP="00811BD4">
      <w:pPr>
        <w:jc w:val="center"/>
      </w:pPr>
      <w:r w:rsidRPr="00921D4A">
        <w:rPr>
          <w:b/>
          <w:i/>
          <w:iCs/>
          <w:color w:val="EE0000"/>
          <w:sz w:val="22"/>
          <w:szCs w:val="22"/>
        </w:rPr>
        <w:t>Ofertę należy sporządzić w postaci elektronicznej i podpisać kwalifikowanym podpisem elektronicznym.</w:t>
      </w:r>
    </w:p>
    <w:p w14:paraId="0FB57F35" w14:textId="77777777" w:rsidR="00FE545C" w:rsidRPr="00811BD4" w:rsidRDefault="00FE545C" w:rsidP="00811BD4"/>
    <w:sectPr w:rsidR="00FE545C" w:rsidRPr="00811B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FC83B" w14:textId="77777777" w:rsidR="004039A7" w:rsidRDefault="004039A7">
      <w:r>
        <w:separator/>
      </w:r>
    </w:p>
  </w:endnote>
  <w:endnote w:type="continuationSeparator" w:id="0">
    <w:p w14:paraId="19A23441" w14:textId="77777777" w:rsidR="004039A7" w:rsidRDefault="00403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96723" w14:textId="77777777" w:rsidR="00315B59" w:rsidRDefault="00315B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55B1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A5337" w14:textId="77777777" w:rsidR="00315B59" w:rsidRDefault="00315B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0489D" w14:textId="77777777" w:rsidR="004039A7" w:rsidRDefault="004039A7">
      <w:r>
        <w:separator/>
      </w:r>
    </w:p>
  </w:footnote>
  <w:footnote w:type="continuationSeparator" w:id="0">
    <w:p w14:paraId="124E0D7E" w14:textId="77777777" w:rsidR="004039A7" w:rsidRDefault="00403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4BAC" w14:textId="77777777" w:rsidR="00315B59" w:rsidRDefault="00315B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4250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EE0F0" w14:textId="77777777" w:rsidR="00315B59" w:rsidRDefault="00315B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10816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55716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3530785">
    <w:abstractNumId w:val="0"/>
  </w:num>
  <w:num w:numId="4" w16cid:durableId="211704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793"/>
    <w:rsid w:val="00012286"/>
    <w:rsid w:val="0002208B"/>
    <w:rsid w:val="000704FC"/>
    <w:rsid w:val="00071CCC"/>
    <w:rsid w:val="000B731D"/>
    <w:rsid w:val="000C3569"/>
    <w:rsid w:val="000D6134"/>
    <w:rsid w:val="000E09C7"/>
    <w:rsid w:val="000F6589"/>
    <w:rsid w:val="00106636"/>
    <w:rsid w:val="00107B6D"/>
    <w:rsid w:val="00113FB1"/>
    <w:rsid w:val="00116EC6"/>
    <w:rsid w:val="001801DD"/>
    <w:rsid w:val="001D4612"/>
    <w:rsid w:val="00207E98"/>
    <w:rsid w:val="002723B0"/>
    <w:rsid w:val="00315A4A"/>
    <w:rsid w:val="00315B59"/>
    <w:rsid w:val="004039A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6B5C"/>
    <w:rsid w:val="007A4321"/>
    <w:rsid w:val="00811BD4"/>
    <w:rsid w:val="00833933"/>
    <w:rsid w:val="00853083"/>
    <w:rsid w:val="008B2F0C"/>
    <w:rsid w:val="008B4928"/>
    <w:rsid w:val="008D2AB8"/>
    <w:rsid w:val="008E7909"/>
    <w:rsid w:val="008F1C66"/>
    <w:rsid w:val="00970FE4"/>
    <w:rsid w:val="00A0022B"/>
    <w:rsid w:val="00A346FE"/>
    <w:rsid w:val="00A47B4D"/>
    <w:rsid w:val="00A83018"/>
    <w:rsid w:val="00B774DC"/>
    <w:rsid w:val="00B84754"/>
    <w:rsid w:val="00C04793"/>
    <w:rsid w:val="00C969A6"/>
    <w:rsid w:val="00CA7D36"/>
    <w:rsid w:val="00D24208"/>
    <w:rsid w:val="00D60C38"/>
    <w:rsid w:val="00D66893"/>
    <w:rsid w:val="00D90ACB"/>
    <w:rsid w:val="00DC1500"/>
    <w:rsid w:val="00E44371"/>
    <w:rsid w:val="00E7679D"/>
    <w:rsid w:val="00E949B0"/>
    <w:rsid w:val="00EA2416"/>
    <w:rsid w:val="00EC0BEA"/>
    <w:rsid w:val="00F00591"/>
    <w:rsid w:val="00F51688"/>
    <w:rsid w:val="00F53146"/>
    <w:rsid w:val="00F91018"/>
    <w:rsid w:val="00F9229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ED4899"/>
  <w15:chartTrackingRefBased/>
  <w15:docId w15:val="{DEDD6BD3-CE0A-4037-A42F-A1654699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1B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894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2026-08-24T07:30:00Z</cp:lastPrinted>
  <dcterms:created xsi:type="dcterms:W3CDTF">2026-08-21T11:02:00Z</dcterms:created>
  <dcterms:modified xsi:type="dcterms:W3CDTF">2026-08-24T07:34:00Z</dcterms:modified>
</cp:coreProperties>
</file>