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0EC8" w14:textId="79B131E8" w:rsidR="00B36EDA" w:rsidRPr="006230F0" w:rsidRDefault="00594931" w:rsidP="006230F0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230F0">
        <w:rPr>
          <w:sz w:val="22"/>
          <w:szCs w:val="22"/>
        </w:rPr>
        <w:t>Kraków</w:t>
      </w:r>
      <w:r w:rsidR="00B36EDA" w:rsidRPr="006230F0">
        <w:rPr>
          <w:sz w:val="22"/>
          <w:szCs w:val="22"/>
        </w:rPr>
        <w:t xml:space="preserve"> dnia: </w:t>
      </w:r>
      <w:r w:rsidR="00AF17D4">
        <w:rPr>
          <w:sz w:val="22"/>
          <w:szCs w:val="22"/>
        </w:rPr>
        <w:t>02.09.2026 r.</w:t>
      </w:r>
    </w:p>
    <w:p w14:paraId="4670081D" w14:textId="77777777" w:rsidR="00594931" w:rsidRPr="006230F0" w:rsidRDefault="00594931" w:rsidP="006230F0">
      <w:pPr>
        <w:spacing w:line="276" w:lineRule="auto"/>
        <w:ind w:right="3969"/>
        <w:rPr>
          <w:b/>
          <w:bCs/>
          <w:sz w:val="22"/>
          <w:szCs w:val="22"/>
        </w:rPr>
      </w:pPr>
      <w:r w:rsidRPr="006230F0">
        <w:rPr>
          <w:b/>
          <w:bCs/>
          <w:sz w:val="22"/>
          <w:szCs w:val="22"/>
        </w:rPr>
        <w:t>Szpital Miejski Specjalistyczny</w:t>
      </w:r>
    </w:p>
    <w:p w14:paraId="52F42B3B" w14:textId="77777777" w:rsidR="00594931" w:rsidRPr="006230F0" w:rsidRDefault="00594931" w:rsidP="006230F0">
      <w:pPr>
        <w:spacing w:line="276" w:lineRule="auto"/>
        <w:ind w:right="3969"/>
        <w:rPr>
          <w:b/>
          <w:bCs/>
          <w:sz w:val="22"/>
          <w:szCs w:val="22"/>
        </w:rPr>
      </w:pPr>
      <w:r w:rsidRPr="006230F0">
        <w:rPr>
          <w:b/>
          <w:bCs/>
          <w:sz w:val="22"/>
          <w:szCs w:val="22"/>
        </w:rPr>
        <w:t>im. Gabriela Narutowicza w Krakowie</w:t>
      </w:r>
    </w:p>
    <w:p w14:paraId="287933A6" w14:textId="77777777" w:rsidR="00B36EDA" w:rsidRPr="006230F0" w:rsidRDefault="00594931" w:rsidP="006230F0">
      <w:pPr>
        <w:spacing w:line="276" w:lineRule="auto"/>
        <w:ind w:right="3969"/>
        <w:rPr>
          <w:sz w:val="22"/>
          <w:szCs w:val="22"/>
        </w:rPr>
      </w:pPr>
      <w:r w:rsidRPr="006230F0">
        <w:rPr>
          <w:sz w:val="22"/>
          <w:szCs w:val="22"/>
        </w:rPr>
        <w:t>ul. Prądnicka</w:t>
      </w:r>
      <w:r w:rsidR="00B36EDA" w:rsidRPr="006230F0">
        <w:rPr>
          <w:sz w:val="22"/>
          <w:szCs w:val="22"/>
        </w:rPr>
        <w:t xml:space="preserve"> </w:t>
      </w:r>
      <w:r w:rsidRPr="006230F0">
        <w:rPr>
          <w:sz w:val="22"/>
          <w:szCs w:val="22"/>
        </w:rPr>
        <w:t>35-37</w:t>
      </w:r>
    </w:p>
    <w:p w14:paraId="4CBF3D3F" w14:textId="77777777" w:rsidR="00B36EDA" w:rsidRPr="006230F0" w:rsidRDefault="00594931" w:rsidP="006230F0">
      <w:pPr>
        <w:spacing w:line="276" w:lineRule="auto"/>
        <w:ind w:right="3969"/>
        <w:rPr>
          <w:sz w:val="22"/>
          <w:szCs w:val="22"/>
        </w:rPr>
      </w:pPr>
      <w:r w:rsidRPr="006230F0">
        <w:rPr>
          <w:sz w:val="22"/>
          <w:szCs w:val="22"/>
        </w:rPr>
        <w:t>31-202</w:t>
      </w:r>
      <w:r w:rsidR="00B36EDA" w:rsidRPr="006230F0">
        <w:rPr>
          <w:sz w:val="22"/>
          <w:szCs w:val="22"/>
        </w:rPr>
        <w:t xml:space="preserve"> </w:t>
      </w:r>
      <w:r w:rsidRPr="006230F0">
        <w:rPr>
          <w:sz w:val="22"/>
          <w:szCs w:val="22"/>
        </w:rPr>
        <w:t>Kraków</w:t>
      </w:r>
    </w:p>
    <w:p w14:paraId="02CD1EC8" w14:textId="77777777" w:rsidR="00B36EDA" w:rsidRPr="006230F0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230F0" w14:paraId="637083D4" w14:textId="77777777" w:rsidTr="00B36EDA">
        <w:tc>
          <w:tcPr>
            <w:tcW w:w="9923" w:type="dxa"/>
            <w:shd w:val="clear" w:color="auto" w:fill="F2F2F2"/>
            <w:hideMark/>
          </w:tcPr>
          <w:p w14:paraId="1222A1B8" w14:textId="6D4ADF8F" w:rsidR="00B36EDA" w:rsidRPr="006230F0" w:rsidRDefault="006230F0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5A2D920" w14:textId="77777777" w:rsidR="00B36EDA" w:rsidRPr="006230F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230F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E7E48BC" w14:textId="77777777" w:rsidR="00B36EDA" w:rsidRPr="006230F0" w:rsidRDefault="00B36EDA" w:rsidP="00B36EDA">
      <w:pPr>
        <w:keepNext/>
        <w:spacing w:after="240"/>
        <w:outlineLvl w:val="0"/>
        <w:rPr>
          <w:b/>
        </w:rPr>
      </w:pPr>
    </w:p>
    <w:p w14:paraId="7DB943A3" w14:textId="77777777" w:rsidR="00B36EDA" w:rsidRPr="006230F0" w:rsidRDefault="00B36EDA" w:rsidP="006230F0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230F0">
        <w:rPr>
          <w:rFonts w:eastAsia="Calibri"/>
          <w:sz w:val="22"/>
          <w:szCs w:val="22"/>
          <w:lang w:eastAsia="en-US"/>
        </w:rPr>
        <w:t xml:space="preserve">Dotyczy </w:t>
      </w:r>
      <w:r w:rsidRPr="006230F0">
        <w:rPr>
          <w:sz w:val="22"/>
          <w:szCs w:val="22"/>
        </w:rPr>
        <w:t>postępowania o udzielenie zamówienia publicznego</w:t>
      </w:r>
      <w:r w:rsidRPr="006230F0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230F0" w14:paraId="30CD1822" w14:textId="77777777" w:rsidTr="00B36EDA">
        <w:tc>
          <w:tcPr>
            <w:tcW w:w="2269" w:type="dxa"/>
          </w:tcPr>
          <w:p w14:paraId="4764C16B" w14:textId="77777777" w:rsidR="00B36EDA" w:rsidRPr="006230F0" w:rsidRDefault="00B36EDA" w:rsidP="006230F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230F0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F5D13CA" w14:textId="77777777" w:rsidR="00B36EDA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230F0">
              <w:rPr>
                <w:bCs/>
                <w:i/>
                <w:iCs/>
                <w:sz w:val="22"/>
                <w:szCs w:val="22"/>
              </w:rPr>
              <w:t>Zakup i dostawa fartuchów jałowych operacyjnych, bielizny, pościeli oraz innych materiałów medycznych</w:t>
            </w:r>
          </w:p>
        </w:tc>
      </w:tr>
      <w:tr w:rsidR="00594931" w:rsidRPr="006230F0" w14:paraId="34D196F5" w14:textId="77777777" w:rsidTr="00E61879">
        <w:tc>
          <w:tcPr>
            <w:tcW w:w="2269" w:type="dxa"/>
          </w:tcPr>
          <w:p w14:paraId="47238B9F" w14:textId="77777777" w:rsidR="00594931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230F0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9B0203D" w14:textId="77777777" w:rsidR="00594931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230F0">
              <w:rPr>
                <w:b/>
                <w:sz w:val="22"/>
                <w:szCs w:val="22"/>
              </w:rPr>
              <w:t>ZP/34/2026</w:t>
            </w:r>
          </w:p>
        </w:tc>
      </w:tr>
    </w:tbl>
    <w:p w14:paraId="679903D4" w14:textId="77777777" w:rsidR="00B36EDA" w:rsidRPr="006230F0" w:rsidRDefault="00B36EDA" w:rsidP="006230F0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66F93829" w14:textId="3C686EAB" w:rsidR="00B36EDA" w:rsidRPr="006230F0" w:rsidRDefault="00B36EDA" w:rsidP="006230F0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230F0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94931" w:rsidRPr="006230F0" w14:paraId="765820CE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698B" w14:textId="37E85841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1 - Fartuchy chirurgiczne jałowe</w:t>
            </w:r>
          </w:p>
          <w:p w14:paraId="6599BB82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Mercator Medical S.A.</w:t>
            </w:r>
          </w:p>
          <w:p w14:paraId="55BB450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Modrzejewskiej 30 </w:t>
            </w:r>
          </w:p>
          <w:p w14:paraId="0C54872C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31-327 Kraków</w:t>
            </w:r>
          </w:p>
          <w:p w14:paraId="63E8D59F" w14:textId="043B6593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917983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7C31" w14:textId="75B47B9C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2 -  Koszule operacyjne z włókniny</w:t>
            </w:r>
          </w:p>
          <w:p w14:paraId="577C394B" w14:textId="588CE8C1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sz w:val="20"/>
                <w:szCs w:val="20"/>
              </w:rPr>
              <w:t>Sp. z o.o.</w:t>
            </w:r>
          </w:p>
          <w:p w14:paraId="53AED5C0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Ziemska 44 </w:t>
            </w:r>
          </w:p>
          <w:p w14:paraId="754B08FA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41-803 Zabrze</w:t>
            </w:r>
          </w:p>
          <w:p w14:paraId="3AF80D00" w14:textId="54AE027B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8AA415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0A76" w14:textId="32A21076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3 - Fartuch ochronny z włókniny</w:t>
            </w:r>
          </w:p>
          <w:p w14:paraId="75F65ACF" w14:textId="551457CE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Polmil </w:t>
            </w:r>
            <w:r w:rsidR="006230F0">
              <w:rPr>
                <w:b/>
                <w:sz w:val="20"/>
                <w:szCs w:val="20"/>
              </w:rPr>
              <w:t>S</w:t>
            </w:r>
            <w:r w:rsidRPr="006230F0">
              <w:rPr>
                <w:b/>
                <w:sz w:val="20"/>
                <w:szCs w:val="20"/>
              </w:rPr>
              <w:t>p. z o.o.</w:t>
            </w:r>
          </w:p>
          <w:p w14:paraId="0706A07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Przemysłowa 8 B </w:t>
            </w:r>
          </w:p>
          <w:p w14:paraId="244723BE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85-758 Bydgoszcz</w:t>
            </w:r>
          </w:p>
          <w:p w14:paraId="70055C13" w14:textId="31948522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766084A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A3505" w14:textId="29C43661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4 – Pokrowce na przewody</w:t>
            </w:r>
          </w:p>
          <w:p w14:paraId="74F0EF68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Neomed Polska Sp. z o.o.</w:t>
            </w:r>
          </w:p>
          <w:p w14:paraId="5A1D6CE1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Orężna 6A </w:t>
            </w:r>
          </w:p>
          <w:p w14:paraId="35E6D692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05-501 Piaseczno</w:t>
            </w:r>
          </w:p>
          <w:p w14:paraId="210C77E6" w14:textId="4A30EBF2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76FD5D4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BDAE" w14:textId="51D87842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lastRenderedPageBreak/>
              <w:t>Pakiet 5 - Maski chirurgiczne z trokami</w:t>
            </w:r>
          </w:p>
          <w:p w14:paraId="694FBE82" w14:textId="20EBA202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Polmil </w:t>
            </w:r>
            <w:r w:rsidR="006230F0">
              <w:rPr>
                <w:b/>
                <w:sz w:val="20"/>
                <w:szCs w:val="20"/>
              </w:rPr>
              <w:t>S</w:t>
            </w:r>
            <w:r w:rsidRPr="006230F0">
              <w:rPr>
                <w:b/>
                <w:sz w:val="20"/>
                <w:szCs w:val="20"/>
              </w:rPr>
              <w:t>p. z o.o.</w:t>
            </w:r>
          </w:p>
          <w:p w14:paraId="334C7CA2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Przemysłowa 8 B </w:t>
            </w:r>
          </w:p>
          <w:p w14:paraId="185632EA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85-758 Bydgoszcz</w:t>
            </w:r>
          </w:p>
          <w:p w14:paraId="566763E3" w14:textId="0BF95C97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29AA379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0219" w14:textId="79CA5C43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6 - Pościel jednorazowego użytku</w:t>
            </w:r>
          </w:p>
          <w:p w14:paraId="3C3C825A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Firma Produkcyjno-Usługowo-Handlowa Mieczysław Kruszelnicki</w:t>
            </w:r>
          </w:p>
          <w:p w14:paraId="7861878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Chorwacka 45 </w:t>
            </w:r>
          </w:p>
          <w:p w14:paraId="5099B8F6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51-107 Wrocław</w:t>
            </w:r>
          </w:p>
          <w:p w14:paraId="17EA4D0D" w14:textId="6E572D78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0A6ED59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11D4" w14:textId="217840CB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7 - Podkłady chłonne</w:t>
            </w:r>
          </w:p>
          <w:p w14:paraId="6C7EC6AF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ALBIS MAZUR Sp. z o.o.</w:t>
            </w:r>
          </w:p>
          <w:p w14:paraId="56990B27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ul. Stawiszyńska 10 /2</w:t>
            </w:r>
          </w:p>
          <w:p w14:paraId="484DC071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62-800 Kalisz</w:t>
            </w:r>
          </w:p>
          <w:p w14:paraId="1609CA69" w14:textId="0CF02827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1B14D18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295" w14:textId="73D746F8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8</w:t>
            </w:r>
            <w:r w:rsidR="006230F0">
              <w:rPr>
                <w:b/>
                <w:bCs/>
                <w:sz w:val="20"/>
                <w:szCs w:val="20"/>
              </w:rPr>
              <w:t xml:space="preserve"> </w:t>
            </w:r>
            <w:r w:rsidRPr="006230F0">
              <w:rPr>
                <w:b/>
                <w:bCs/>
                <w:sz w:val="20"/>
                <w:szCs w:val="20"/>
              </w:rPr>
              <w:t>- Fartuch ochronny foliowy</w:t>
            </w:r>
          </w:p>
          <w:p w14:paraId="73F79142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Bialmed Sp. z o.o.</w:t>
            </w:r>
          </w:p>
          <w:p w14:paraId="7B8C76CD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56B690FB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02-546 Warszawa</w:t>
            </w:r>
          </w:p>
          <w:p w14:paraId="6DAAEF75" w14:textId="0D68A3EF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19E779A6" w14:textId="77777777" w:rsidR="00B36EDA" w:rsidRPr="006230F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230F0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230F0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2127"/>
        <w:gridCol w:w="992"/>
      </w:tblGrid>
      <w:tr w:rsidR="00B36EDA" w:rsidRPr="006230F0" w14:paraId="60E2AEC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32864E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575699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A1F383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07D0D0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94931" w:rsidRPr="006230F0" w14:paraId="50E334C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D63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1EAE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Mercator Medical S.A.</w:t>
            </w:r>
          </w:p>
          <w:p w14:paraId="1545D35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Modrzejewskiej 30</w:t>
            </w:r>
          </w:p>
          <w:p w14:paraId="32C9EAE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31-327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482A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C3A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32D22A6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EFA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3521" w14:textId="49686E72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6C8A342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0D000EC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44C0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- 446.20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7611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446,20</w:t>
            </w:r>
          </w:p>
        </w:tc>
      </w:tr>
      <w:tr w:rsidR="00594931" w:rsidRPr="006230F0" w14:paraId="3C1B045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0B5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7168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KLOTHO S.C.</w:t>
            </w:r>
          </w:p>
          <w:p w14:paraId="70C48A54" w14:textId="4661ECBF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A.</w:t>
            </w:r>
            <w:r w:rsidR="006230F0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Struga 24</w:t>
            </w:r>
          </w:p>
          <w:p w14:paraId="3EFBB9E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90-513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3A8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- 400.95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EB7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400,95</w:t>
            </w:r>
          </w:p>
        </w:tc>
      </w:tr>
      <w:tr w:rsidR="00594931" w:rsidRPr="006230F0" w14:paraId="699ED308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EB1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FD17" w14:textId="35C4335A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580E417B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Stefana Żeromskiego 17A</w:t>
            </w:r>
          </w:p>
          <w:p w14:paraId="35F2FBA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113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- 258.35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B6D4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258,35</w:t>
            </w:r>
          </w:p>
        </w:tc>
      </w:tr>
      <w:tr w:rsidR="00594931" w:rsidRPr="006230F0" w14:paraId="45F4D1B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C90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D355" w14:textId="644E4EC0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14D629C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770DEFE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D36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DA5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244E7B5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FCF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A03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0C327F88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08532933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441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34B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2064B80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D7D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B955" w14:textId="56351968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6F74B922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6BEF439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C39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03B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591F250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E7D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45D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3DA083C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51EB487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119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- 462.95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C04C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462,95</w:t>
            </w:r>
          </w:p>
        </w:tc>
      </w:tr>
      <w:tr w:rsidR="00594931" w:rsidRPr="006230F0" w14:paraId="2CE72CA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B2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B94E" w14:textId="763EB6E1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J. Chodacki, A. Misztal „Medica” </w:t>
            </w:r>
            <w:r w:rsidR="006230F0">
              <w:rPr>
                <w:b/>
                <w:bCs/>
                <w:sz w:val="20"/>
                <w:szCs w:val="20"/>
              </w:rPr>
              <w:t>Sp. j.</w:t>
            </w:r>
          </w:p>
          <w:p w14:paraId="4F3EDBCC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4A</w:t>
            </w:r>
          </w:p>
          <w:p w14:paraId="398301B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59-300 Lubin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C24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- 439.00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36D3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439,00</w:t>
            </w:r>
          </w:p>
        </w:tc>
      </w:tr>
      <w:tr w:rsidR="00594931" w:rsidRPr="006230F0" w14:paraId="7C9D533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8B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8B4F" w14:textId="1C723A49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70A041F8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4F0FB31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634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- 369.80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54E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369,80</w:t>
            </w:r>
          </w:p>
        </w:tc>
      </w:tr>
      <w:tr w:rsidR="00594931" w:rsidRPr="006230F0" w14:paraId="7C981CE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C26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6CF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14:paraId="379421A2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Chorwacka 45</w:t>
            </w:r>
          </w:p>
          <w:p w14:paraId="48DB13A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51-107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B24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1C8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313C4F17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07C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687A" w14:textId="535B2CD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5D7409C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47A8021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19C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75D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C7C6F0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FAD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5156" w14:textId="71884350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29934FD9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136AF833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712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- 454.55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C619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454,55</w:t>
            </w:r>
          </w:p>
        </w:tc>
      </w:tr>
      <w:tr w:rsidR="00594931" w:rsidRPr="006230F0" w14:paraId="67CF974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E6A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C50C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56704DAD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2D60CA7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481F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- 409.70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8E51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409,70</w:t>
            </w:r>
          </w:p>
        </w:tc>
      </w:tr>
      <w:tr w:rsidR="00594931" w:rsidRPr="006230F0" w14:paraId="47B7B7D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A26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B75D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KLOTHO S.C.</w:t>
            </w:r>
          </w:p>
          <w:p w14:paraId="4B6D26E1" w14:textId="138B3878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A.</w:t>
            </w:r>
            <w:r w:rsidR="006230F0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Struga 24</w:t>
            </w:r>
          </w:p>
          <w:p w14:paraId="35795324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90-513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757E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- 384.85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23B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384,85</w:t>
            </w:r>
          </w:p>
        </w:tc>
      </w:tr>
      <w:tr w:rsidR="00594931" w:rsidRPr="006230F0" w14:paraId="21B95A8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3B4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BE8E" w14:textId="3A366C83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EM MED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4AC5040F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03398F5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BE1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490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40823EB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29D5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256B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0E6466E5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3CCC1DA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88C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421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57135FE0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048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3C90" w14:textId="6642F238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0EAD21A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22F0C62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BE4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- 291.20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641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291,20</w:t>
            </w:r>
          </w:p>
        </w:tc>
      </w:tr>
      <w:tr w:rsidR="00594931" w:rsidRPr="006230F0" w14:paraId="3A49183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F8B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FF02" w14:textId="315337C5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7649E5F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Stefana Żeromskiego 17A</w:t>
            </w:r>
          </w:p>
          <w:p w14:paraId="0C08007D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611A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- 253.85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E3EE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253,85</w:t>
            </w:r>
          </w:p>
        </w:tc>
      </w:tr>
      <w:tr w:rsidR="00594931" w:rsidRPr="006230F0" w14:paraId="4BB10A3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18CD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5 - Pakiet 5 - Maski chirurgiczne z trokami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B3EFF" w14:textId="44EFE6B2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21BCA444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5CF6803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E08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214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0CA9338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F2C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5 - Pakiet 5 - Maski chirurgiczne z trokami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D674" w14:textId="2726194D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Tioro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7962DF2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Towarowa 22</w:t>
            </w:r>
          </w:p>
          <w:p w14:paraId="6117D22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42-600 Tarnowskie Góry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0D1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- 345.85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0CE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345,85</w:t>
            </w:r>
          </w:p>
        </w:tc>
      </w:tr>
      <w:tr w:rsidR="00594931" w:rsidRPr="006230F0" w14:paraId="2863AE0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25D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AA7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14:paraId="12C7518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Chorwacka 45</w:t>
            </w:r>
          </w:p>
          <w:p w14:paraId="038F67A9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51-107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87A0A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9B97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EC8465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D30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B1F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6A69A14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715C27D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F65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1 - Cena - 491.55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361B5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491,55</w:t>
            </w:r>
          </w:p>
        </w:tc>
      </w:tr>
      <w:tr w:rsidR="00594931" w:rsidRPr="006230F0" w14:paraId="66AA0A3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DBB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7F41" w14:textId="432E341A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2E9ED72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1EB0B46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C1D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- 464.75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514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464,75</w:t>
            </w:r>
          </w:p>
        </w:tc>
      </w:tr>
      <w:tr w:rsidR="00594931" w:rsidRPr="006230F0" w14:paraId="7E35E9A3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6A2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E870" w14:textId="6B87E3C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3C68CAFB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1B3FE52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37E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- 440.75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62E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440,75</w:t>
            </w:r>
          </w:p>
        </w:tc>
      </w:tr>
      <w:tr w:rsidR="00594931" w:rsidRPr="006230F0" w14:paraId="7B5F5D6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10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0872" w14:textId="5EEB68D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Zarys International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23F5C2E0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2641CD7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09A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- 417.85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00B8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417,85</w:t>
            </w:r>
          </w:p>
        </w:tc>
      </w:tr>
      <w:tr w:rsidR="00594931" w:rsidRPr="006230F0" w14:paraId="78633C2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E1A2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B3BB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ALBIS MAZUR Sp. z o.o.</w:t>
            </w:r>
          </w:p>
          <w:p w14:paraId="7365E964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Stawiszyńska 10/2</w:t>
            </w:r>
          </w:p>
          <w:p w14:paraId="27B7A714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62-800 Kalisz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669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447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F88B05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78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8E82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Bialmed Sp. z o.o.</w:t>
            </w:r>
          </w:p>
          <w:p w14:paraId="6813DC9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Kazimierzowska 46/48/35</w:t>
            </w:r>
          </w:p>
          <w:p w14:paraId="5D02F5CE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D55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- 489.35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A3CB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489,35</w:t>
            </w:r>
          </w:p>
        </w:tc>
      </w:tr>
      <w:tr w:rsidR="00594931" w:rsidRPr="006230F0" w14:paraId="710DF1E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9EF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AED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Mercator Medical S.A.</w:t>
            </w:r>
          </w:p>
          <w:p w14:paraId="10582A6D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Modrzejewskiej 30</w:t>
            </w:r>
          </w:p>
          <w:p w14:paraId="2160538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31-327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BAF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- 435.60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437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435,60</w:t>
            </w:r>
          </w:p>
        </w:tc>
      </w:tr>
      <w:tr w:rsidR="00594931" w:rsidRPr="006230F0" w14:paraId="6A57685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4EE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F20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"GESPAR" - G.PYJOR, M.SUTKOWSKI - SPÓŁKA JAWNA</w:t>
            </w:r>
          </w:p>
          <w:p w14:paraId="24419E8F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Utrata 4</w:t>
            </w:r>
          </w:p>
          <w:p w14:paraId="046C874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03-877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728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- 383.35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86A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383,35</w:t>
            </w:r>
          </w:p>
        </w:tc>
      </w:tr>
      <w:tr w:rsidR="00594931" w:rsidRPr="006230F0" w14:paraId="37049B88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0AF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DB1A" w14:textId="29F49153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09EC519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4A029280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B1C6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- 330.65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93F3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330,65</w:t>
            </w:r>
          </w:p>
        </w:tc>
      </w:tr>
      <w:tr w:rsidR="00594931" w:rsidRPr="006230F0" w14:paraId="2E63F8D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8A7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042C" w14:textId="28FADB7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Medicus </w:t>
            </w:r>
            <w:r w:rsidR="006230F0">
              <w:rPr>
                <w:b/>
                <w:bCs/>
                <w:sz w:val="20"/>
                <w:szCs w:val="20"/>
              </w:rPr>
              <w:t>Sp. z o.o. S.K.A.</w:t>
            </w:r>
          </w:p>
          <w:p w14:paraId="52ACD903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Browarowa 21</w:t>
            </w:r>
          </w:p>
          <w:p w14:paraId="4C0E1770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0B3D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FE0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4FE2528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FC58" w14:textId="623592F9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8F7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Bialmed Sp. z o.o.</w:t>
            </w:r>
          </w:p>
          <w:p w14:paraId="0E12A2DE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Kazimierzowska 46/48/35</w:t>
            </w:r>
          </w:p>
          <w:p w14:paraId="7BFED6B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F3F6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06367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75A5B27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562B" w14:textId="3C544814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87E2" w14:textId="69D265F9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4934E84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0DBEE8E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6684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- 318.20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C12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318,20</w:t>
            </w:r>
          </w:p>
        </w:tc>
      </w:tr>
      <w:tr w:rsidR="00594931" w:rsidRPr="006230F0" w14:paraId="74AAE64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48C3" w14:textId="085DF725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5BA6" w14:textId="15B71EF6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Zarys International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37D1BE0E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0474F54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941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- 238.25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B35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238,25</w:t>
            </w:r>
          </w:p>
        </w:tc>
      </w:tr>
      <w:tr w:rsidR="00594931" w:rsidRPr="006230F0" w14:paraId="334554CE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AA2E" w14:textId="17DEEBAF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85F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33F1699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4F6C5CB5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74F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- 233.35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8F6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233,35</w:t>
            </w:r>
          </w:p>
        </w:tc>
      </w:tr>
      <w:bookmarkEnd w:id="0"/>
    </w:tbl>
    <w:p w14:paraId="1210DE70" w14:textId="2D2B87DB" w:rsidR="008642B3" w:rsidRPr="006230F0" w:rsidRDefault="008642B3" w:rsidP="00B36EDA">
      <w:pPr>
        <w:ind w:right="-425"/>
        <w:jc w:val="right"/>
        <w:rPr>
          <w:vertAlign w:val="superscript"/>
        </w:rPr>
      </w:pPr>
    </w:p>
    <w:sectPr w:rsidR="008642B3" w:rsidRPr="006230F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E77ED" w14:textId="77777777" w:rsidR="00A26AD5" w:rsidRDefault="00A26AD5">
      <w:r>
        <w:separator/>
      </w:r>
    </w:p>
  </w:endnote>
  <w:endnote w:type="continuationSeparator" w:id="0">
    <w:p w14:paraId="21377D3E" w14:textId="77777777" w:rsidR="00A26AD5" w:rsidRDefault="00A2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938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039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985D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363BDF" w14:textId="4C859F0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549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1C10" w14:textId="77777777" w:rsidR="00A26AD5" w:rsidRDefault="00A26AD5">
      <w:r>
        <w:separator/>
      </w:r>
    </w:p>
  </w:footnote>
  <w:footnote w:type="continuationSeparator" w:id="0">
    <w:p w14:paraId="1DE519BE" w14:textId="77777777" w:rsidR="00A26AD5" w:rsidRDefault="00A26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13D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BC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E2B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AD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931"/>
    <w:rsid w:val="00596EA3"/>
    <w:rsid w:val="00596FD7"/>
    <w:rsid w:val="005E5BFF"/>
    <w:rsid w:val="00607F9B"/>
    <w:rsid w:val="006230F0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6AD5"/>
    <w:rsid w:val="00A91321"/>
    <w:rsid w:val="00AA02AC"/>
    <w:rsid w:val="00AF17D4"/>
    <w:rsid w:val="00B32D12"/>
    <w:rsid w:val="00B36EDA"/>
    <w:rsid w:val="00B4544F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441"/>
    <w:rsid w:val="00F960D7"/>
    <w:rsid w:val="00FB7F50"/>
    <w:rsid w:val="00FF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3AC5D"/>
  <w15:chartTrackingRefBased/>
  <w15:docId w15:val="{733EADB6-8AB4-4935-9ACD-1E407614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1163</Words>
  <Characters>5862</Characters>
  <Application>Microsoft Office Word</Application>
  <DocSecurity>0</DocSecurity>
  <Lines>48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2026-08-25T07:16:00Z</cp:lastPrinted>
  <dcterms:created xsi:type="dcterms:W3CDTF">2026-08-25T07:09:00Z</dcterms:created>
  <dcterms:modified xsi:type="dcterms:W3CDTF">2026-09-02T07:57:00Z</dcterms:modified>
</cp:coreProperties>
</file>