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7AC5" w14:textId="11D96774" w:rsidR="003E6519" w:rsidRPr="009432A1" w:rsidRDefault="00F83A9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83A9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F83A90">
        <w:rPr>
          <w:rFonts w:ascii="Arial" w:hAnsi="Arial" w:cs="Arial"/>
          <w:sz w:val="24"/>
          <w:szCs w:val="24"/>
        </w:rPr>
        <w:t>2026-0</w:t>
      </w:r>
      <w:r w:rsidR="00E47F7C">
        <w:rPr>
          <w:rFonts w:ascii="Arial" w:hAnsi="Arial" w:cs="Arial"/>
          <w:sz w:val="24"/>
          <w:szCs w:val="24"/>
        </w:rPr>
        <w:t>9</w:t>
      </w:r>
      <w:r w:rsidRPr="00F83A90">
        <w:rPr>
          <w:rFonts w:ascii="Arial" w:hAnsi="Arial" w:cs="Arial"/>
          <w:sz w:val="24"/>
          <w:szCs w:val="24"/>
        </w:rPr>
        <w:t>-</w:t>
      </w:r>
      <w:r w:rsidR="00E47F7C">
        <w:rPr>
          <w:rFonts w:ascii="Arial" w:hAnsi="Arial" w:cs="Arial"/>
          <w:sz w:val="24"/>
          <w:szCs w:val="24"/>
        </w:rPr>
        <w:t>02</w:t>
      </w:r>
    </w:p>
    <w:p w14:paraId="76A0A3C5" w14:textId="77777777" w:rsidR="003E6519" w:rsidRPr="009432A1" w:rsidRDefault="00F83A9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3A9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BB7A2FF" w14:textId="77777777" w:rsidR="003E6519" w:rsidRPr="009432A1" w:rsidRDefault="00F83A9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F83A9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83A90">
        <w:rPr>
          <w:rFonts w:ascii="Arial" w:hAnsi="Arial" w:cs="Arial"/>
          <w:sz w:val="24"/>
          <w:szCs w:val="24"/>
        </w:rPr>
        <w:t>66</w:t>
      </w:r>
    </w:p>
    <w:p w14:paraId="1EF4CFCE" w14:textId="77777777" w:rsidR="003E6519" w:rsidRPr="009432A1" w:rsidRDefault="00F83A90" w:rsidP="003E6519">
      <w:pPr>
        <w:rPr>
          <w:rFonts w:ascii="Arial" w:hAnsi="Arial" w:cs="Arial"/>
          <w:sz w:val="24"/>
          <w:szCs w:val="24"/>
        </w:rPr>
      </w:pPr>
      <w:r w:rsidRPr="00F83A9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83A90">
        <w:rPr>
          <w:rFonts w:ascii="Arial" w:hAnsi="Arial" w:cs="Arial"/>
          <w:sz w:val="24"/>
          <w:szCs w:val="24"/>
        </w:rPr>
        <w:t>Kraków</w:t>
      </w:r>
    </w:p>
    <w:p w14:paraId="30D4CA0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577796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F9B5F7E" w14:textId="1805DEC9" w:rsidR="00E47F7C" w:rsidRPr="00E47F7C" w:rsidRDefault="00E47F7C" w:rsidP="003E6519">
      <w:pPr>
        <w:spacing w:after="600"/>
        <w:jc w:val="both"/>
        <w:rPr>
          <w:rFonts w:ascii="Arial" w:hAnsi="Arial" w:cs="Arial"/>
          <w:bCs/>
          <w:sz w:val="24"/>
          <w:szCs w:val="24"/>
        </w:rPr>
      </w:pPr>
      <w:r w:rsidRPr="00E47F7C">
        <w:rPr>
          <w:rFonts w:ascii="Arial" w:hAnsi="Arial" w:cs="Arial"/>
          <w:bCs/>
          <w:sz w:val="24"/>
          <w:szCs w:val="24"/>
        </w:rPr>
        <w:t>DZP-271-47/26-</w:t>
      </w:r>
      <w:r w:rsidR="00F07AFE">
        <w:rPr>
          <w:rFonts w:ascii="Arial" w:hAnsi="Arial" w:cs="Arial"/>
          <w:bCs/>
          <w:sz w:val="24"/>
          <w:szCs w:val="24"/>
        </w:rPr>
        <w:t>1003.</w:t>
      </w:r>
      <w:r w:rsidRPr="00E47F7C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D019543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9397CD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53352F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0C7D72D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D9696CA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4B17ED6" w14:textId="77777777" w:rsidTr="001A0FA2">
        <w:tc>
          <w:tcPr>
            <w:tcW w:w="2269" w:type="dxa"/>
          </w:tcPr>
          <w:p w14:paraId="75239B1F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202E8FF" w14:textId="77777777" w:rsidR="003E6519" w:rsidRPr="004E4B64" w:rsidRDefault="00F83A9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3A90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83A90" w:rsidRPr="004E4B64" w14:paraId="563AF78F" w14:textId="77777777" w:rsidTr="00E825A2">
        <w:tc>
          <w:tcPr>
            <w:tcW w:w="2269" w:type="dxa"/>
          </w:tcPr>
          <w:p w14:paraId="585BCFDA" w14:textId="77777777" w:rsidR="00F83A90" w:rsidRPr="004E4B64" w:rsidRDefault="00F83A90" w:rsidP="00E825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541BEA1" w14:textId="77777777" w:rsidR="00F83A90" w:rsidRPr="004E4B64" w:rsidRDefault="00F83A90" w:rsidP="00E825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3A90">
              <w:rPr>
                <w:rFonts w:ascii="Arial" w:hAnsi="Arial" w:cs="Arial"/>
                <w:bCs/>
                <w:sz w:val="24"/>
                <w:szCs w:val="24"/>
              </w:rPr>
              <w:t>DZP-271-47/26</w:t>
            </w:r>
          </w:p>
        </w:tc>
      </w:tr>
    </w:tbl>
    <w:p w14:paraId="2F381752" w14:textId="6807CF9C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83A90" w:rsidRPr="00F83A90">
        <w:rPr>
          <w:rFonts w:ascii="Arial" w:hAnsi="Arial" w:cs="Arial"/>
          <w:sz w:val="24"/>
          <w:szCs w:val="24"/>
        </w:rPr>
        <w:t>(t.j. Dz. U. z 2026 r. poz. 793</w:t>
      </w:r>
      <w:r w:rsidR="00E47F7C">
        <w:rPr>
          <w:rFonts w:ascii="Arial" w:hAnsi="Arial" w:cs="Arial"/>
          <w:sz w:val="24"/>
          <w:szCs w:val="24"/>
        </w:rPr>
        <w:t xml:space="preserve"> ze zm.</w:t>
      </w:r>
      <w:r w:rsidR="00F83A90" w:rsidRPr="00F83A90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83A90" w:rsidRPr="00C902DE" w14:paraId="50F13584" w14:textId="77777777" w:rsidTr="00E825A2">
        <w:trPr>
          <w:trHeight w:val="70"/>
        </w:trPr>
        <w:tc>
          <w:tcPr>
            <w:tcW w:w="9214" w:type="dxa"/>
          </w:tcPr>
          <w:p w14:paraId="15E36D9F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1 zamówienia w wysokości 95 040.00 zł brutto;</w:t>
            </w:r>
          </w:p>
        </w:tc>
      </w:tr>
      <w:tr w:rsidR="00F83A90" w:rsidRPr="00C902DE" w14:paraId="7C945EB7" w14:textId="77777777" w:rsidTr="00E825A2">
        <w:trPr>
          <w:trHeight w:val="70"/>
        </w:trPr>
        <w:tc>
          <w:tcPr>
            <w:tcW w:w="9214" w:type="dxa"/>
          </w:tcPr>
          <w:p w14:paraId="509EF11A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2 zamówienia w wysokości 7 106.67 zł brutto;</w:t>
            </w:r>
          </w:p>
        </w:tc>
      </w:tr>
      <w:tr w:rsidR="00F83A90" w:rsidRPr="00C902DE" w14:paraId="71B7184A" w14:textId="77777777" w:rsidTr="00E825A2">
        <w:trPr>
          <w:trHeight w:val="70"/>
        </w:trPr>
        <w:tc>
          <w:tcPr>
            <w:tcW w:w="9214" w:type="dxa"/>
          </w:tcPr>
          <w:p w14:paraId="63027E60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3 zamówienia w wysokości 9 866.34 zł brutto;</w:t>
            </w:r>
          </w:p>
        </w:tc>
      </w:tr>
      <w:tr w:rsidR="00F83A90" w:rsidRPr="00C902DE" w14:paraId="6446EA37" w14:textId="77777777" w:rsidTr="00E825A2">
        <w:trPr>
          <w:trHeight w:val="70"/>
        </w:trPr>
        <w:tc>
          <w:tcPr>
            <w:tcW w:w="9214" w:type="dxa"/>
          </w:tcPr>
          <w:p w14:paraId="182BD2E9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4 zamówienia w wysokości 50 559.12 zł brutto;</w:t>
            </w:r>
          </w:p>
        </w:tc>
      </w:tr>
      <w:tr w:rsidR="00F83A90" w:rsidRPr="00C902DE" w14:paraId="44B44527" w14:textId="77777777" w:rsidTr="00E825A2">
        <w:trPr>
          <w:trHeight w:val="70"/>
        </w:trPr>
        <w:tc>
          <w:tcPr>
            <w:tcW w:w="9214" w:type="dxa"/>
          </w:tcPr>
          <w:p w14:paraId="0F943B51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5 zamówienia w wysokości 106 116.48 zł brutto;</w:t>
            </w:r>
          </w:p>
        </w:tc>
      </w:tr>
      <w:tr w:rsidR="00F83A90" w:rsidRPr="00C902DE" w14:paraId="3A93D757" w14:textId="77777777" w:rsidTr="00E825A2">
        <w:trPr>
          <w:trHeight w:val="70"/>
        </w:trPr>
        <w:tc>
          <w:tcPr>
            <w:tcW w:w="9214" w:type="dxa"/>
          </w:tcPr>
          <w:p w14:paraId="52CDC1E2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6 zamówienia w wysokości 2 478.60 zł brutto;</w:t>
            </w:r>
          </w:p>
        </w:tc>
      </w:tr>
      <w:tr w:rsidR="00F83A90" w:rsidRPr="00C902DE" w14:paraId="55B8E799" w14:textId="77777777" w:rsidTr="00E825A2">
        <w:trPr>
          <w:trHeight w:val="70"/>
        </w:trPr>
        <w:tc>
          <w:tcPr>
            <w:tcW w:w="9214" w:type="dxa"/>
          </w:tcPr>
          <w:p w14:paraId="54B8EF15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7 zamówienia w wysokości 100 796.40 zł brutto;</w:t>
            </w:r>
          </w:p>
        </w:tc>
      </w:tr>
      <w:tr w:rsidR="00F83A90" w:rsidRPr="00C902DE" w14:paraId="706D0A42" w14:textId="77777777" w:rsidTr="00E825A2">
        <w:trPr>
          <w:trHeight w:val="70"/>
        </w:trPr>
        <w:tc>
          <w:tcPr>
            <w:tcW w:w="9214" w:type="dxa"/>
          </w:tcPr>
          <w:p w14:paraId="3199B2CC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8 zamówienia w wysokości 13 316.40 zł brutto;</w:t>
            </w:r>
          </w:p>
        </w:tc>
      </w:tr>
      <w:tr w:rsidR="00F83A90" w:rsidRPr="00C902DE" w14:paraId="1113A8E0" w14:textId="77777777" w:rsidTr="00E825A2">
        <w:trPr>
          <w:trHeight w:val="70"/>
        </w:trPr>
        <w:tc>
          <w:tcPr>
            <w:tcW w:w="9214" w:type="dxa"/>
          </w:tcPr>
          <w:p w14:paraId="222F7120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9 zamówienia w wysokości 3 240.00 zł brutto;</w:t>
            </w:r>
          </w:p>
        </w:tc>
      </w:tr>
      <w:tr w:rsidR="00F83A90" w:rsidRPr="00C902DE" w14:paraId="1FA1954E" w14:textId="77777777" w:rsidTr="00E825A2">
        <w:trPr>
          <w:trHeight w:val="70"/>
        </w:trPr>
        <w:tc>
          <w:tcPr>
            <w:tcW w:w="9214" w:type="dxa"/>
          </w:tcPr>
          <w:p w14:paraId="3A426175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10 zamówienia w wysokości 13 077.72 zł brutto;</w:t>
            </w:r>
          </w:p>
        </w:tc>
      </w:tr>
      <w:tr w:rsidR="00F83A90" w:rsidRPr="00C902DE" w14:paraId="602B339E" w14:textId="77777777" w:rsidTr="00E825A2">
        <w:trPr>
          <w:trHeight w:val="70"/>
        </w:trPr>
        <w:tc>
          <w:tcPr>
            <w:tcW w:w="9214" w:type="dxa"/>
          </w:tcPr>
          <w:p w14:paraId="14E995F9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11 zamówienia w wysokości 1 917.32 zł brutto;</w:t>
            </w:r>
          </w:p>
        </w:tc>
      </w:tr>
      <w:tr w:rsidR="00F83A90" w:rsidRPr="00C902DE" w14:paraId="59331218" w14:textId="77777777" w:rsidTr="00E825A2">
        <w:trPr>
          <w:trHeight w:val="70"/>
        </w:trPr>
        <w:tc>
          <w:tcPr>
            <w:tcW w:w="9214" w:type="dxa"/>
          </w:tcPr>
          <w:p w14:paraId="74681D25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5 136.48 zł brutto;</w:t>
            </w:r>
          </w:p>
        </w:tc>
      </w:tr>
      <w:tr w:rsidR="00F83A90" w:rsidRPr="00C902DE" w14:paraId="0FF16304" w14:textId="77777777" w:rsidTr="00E825A2">
        <w:trPr>
          <w:trHeight w:val="70"/>
        </w:trPr>
        <w:tc>
          <w:tcPr>
            <w:tcW w:w="9214" w:type="dxa"/>
          </w:tcPr>
          <w:p w14:paraId="174A1417" w14:textId="77777777" w:rsidR="00F83A90" w:rsidRPr="00C902DE" w:rsidRDefault="00F83A90" w:rsidP="00E825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83A90">
              <w:rPr>
                <w:rFonts w:ascii="Arial" w:hAnsi="Arial" w:cs="Arial"/>
                <w:sz w:val="24"/>
                <w:szCs w:val="24"/>
              </w:rPr>
              <w:t>części 13 zamówienia w wysokości 3 790.80 zł brutto;</w:t>
            </w:r>
          </w:p>
        </w:tc>
      </w:tr>
    </w:tbl>
    <w:p w14:paraId="01664211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B01324F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7F3DA05" w14:textId="0D06916D" w:rsidR="00C236D3" w:rsidRPr="007D2EBE" w:rsidRDefault="007D2EBE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7D2EBE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Pr="007D2EBE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7D2EBE">
        <w:rPr>
          <w:rFonts w:ascii="Arial" w:hAnsi="Arial" w:cs="Arial"/>
          <w:i/>
          <w:iCs/>
          <w:sz w:val="24"/>
          <w:szCs w:val="24"/>
        </w:rPr>
        <w:t>. Jacek Żak</w:t>
      </w:r>
    </w:p>
    <w:p w14:paraId="0699C368" w14:textId="6FC6DCE2" w:rsidR="007D2EBE" w:rsidRPr="007D2EBE" w:rsidRDefault="007D2EBE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7D2EBE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7D2EBE" w:rsidRPr="007D2EB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F39A8" w14:textId="77777777" w:rsidR="00525BAF" w:rsidRDefault="00525BAF">
      <w:r>
        <w:separator/>
      </w:r>
    </w:p>
  </w:endnote>
  <w:endnote w:type="continuationSeparator" w:id="0">
    <w:p w14:paraId="1F030260" w14:textId="77777777" w:rsidR="00525BAF" w:rsidRDefault="0052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2F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8469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4031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68515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703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6216F6" w14:textId="77777777" w:rsidR="009F189D" w:rsidRDefault="009F189D">
    <w:pPr>
      <w:pStyle w:val="Stopka"/>
      <w:tabs>
        <w:tab w:val="clear" w:pos="4536"/>
      </w:tabs>
      <w:jc w:val="center"/>
    </w:pPr>
  </w:p>
  <w:p w14:paraId="3B17C2F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9B604" w14:textId="77777777" w:rsidR="00525BAF" w:rsidRDefault="00525BAF">
      <w:r>
        <w:separator/>
      </w:r>
    </w:p>
  </w:footnote>
  <w:footnote w:type="continuationSeparator" w:id="0">
    <w:p w14:paraId="388B84EA" w14:textId="77777777" w:rsidR="00525BAF" w:rsidRDefault="0052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DC9BC" w14:textId="77777777" w:rsidR="00F83A90" w:rsidRDefault="00F83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F1FE3" w14:textId="77777777" w:rsidR="00F83A90" w:rsidRDefault="00F83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1A8" w14:textId="77777777" w:rsidR="00F83A90" w:rsidRDefault="00F83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BA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02E7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25BAF"/>
    <w:rsid w:val="0069085C"/>
    <w:rsid w:val="007D2EBE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47F7C"/>
    <w:rsid w:val="00EA3476"/>
    <w:rsid w:val="00F07AFE"/>
    <w:rsid w:val="00F83A9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D1E6D8"/>
  <w15:chartTrackingRefBased/>
  <w15:docId w15:val="{7F5187BD-3B3F-407F-80D6-2CA04C630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208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2026-09-02T06:34:00Z</cp:lastPrinted>
  <dcterms:created xsi:type="dcterms:W3CDTF">2026-08-27T05:23:00Z</dcterms:created>
  <dcterms:modified xsi:type="dcterms:W3CDTF">2026-09-02T06:35:00Z</dcterms:modified>
</cp:coreProperties>
</file>