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DB83" w14:textId="77777777" w:rsidR="003F763B" w:rsidRDefault="003F763B" w:rsidP="003F763B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>Załącznik nr 1</w:t>
      </w:r>
    </w:p>
    <w:p w14:paraId="6FA4EE2E" w14:textId="77777777" w:rsidR="003F763B" w:rsidRDefault="003F763B" w:rsidP="003F763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5524064" w14:textId="77777777" w:rsidR="003F763B" w:rsidRDefault="003F763B" w:rsidP="003F763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5F7D0E13" w14:textId="77777777" w:rsidR="003F763B" w:rsidRDefault="003F763B" w:rsidP="003F763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B91CF42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3C90773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..................................................................</w:t>
      </w:r>
    </w:p>
    <w:p w14:paraId="522F6C8A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063D8F5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186D4EC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CA311C3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6ED5E9C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B533A99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2FBD4B4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21BBE0F" w14:textId="77777777" w:rsidR="003F763B" w:rsidRDefault="003F763B" w:rsidP="003F763B">
      <w:pPr>
        <w:rPr>
          <w:rFonts w:ascii="Verdana" w:hAnsi="Verdana"/>
          <w:sz w:val="20"/>
          <w:szCs w:val="20"/>
        </w:rPr>
      </w:pPr>
    </w:p>
    <w:p w14:paraId="7D56EF8E" w14:textId="77777777" w:rsidR="003F763B" w:rsidRDefault="003F763B" w:rsidP="003F763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0B311DF1" w14:textId="77777777" w:rsidR="003F763B" w:rsidRDefault="003F763B" w:rsidP="003F763B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76565A9F" w14:textId="77777777" w:rsidR="003F763B" w:rsidRDefault="003F763B" w:rsidP="003F763B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9DF8F2E" w14:textId="77777777" w:rsidR="003F763B" w:rsidRDefault="003F763B" w:rsidP="003F763B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4084B6A5" w14:textId="77777777" w:rsidR="003F763B" w:rsidRDefault="003F763B" w:rsidP="003F763B">
      <w:pPr>
        <w:ind w:firstLine="3969"/>
        <w:rPr>
          <w:rFonts w:ascii="Verdana" w:hAnsi="Verdana"/>
          <w:b/>
          <w:sz w:val="20"/>
          <w:szCs w:val="20"/>
        </w:rPr>
      </w:pPr>
    </w:p>
    <w:p w14:paraId="3E5FB71A" w14:textId="77777777" w:rsidR="003F763B" w:rsidRDefault="003F763B" w:rsidP="003F763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bCs/>
          <w:sz w:val="20"/>
          <w:szCs w:val="20"/>
        </w:rPr>
        <w:t>Remont loggii i balkonów budynku mieszkalnego wielorodzinnego AGH przy ul. Gramatyka 7 w Krakowie - KC-DE-zp.25.433.2026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9002E25" w14:textId="77777777" w:rsidR="003F763B" w:rsidRDefault="003F763B" w:rsidP="003F763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6F72925" w14:textId="77777777" w:rsidR="003F763B" w:rsidRDefault="003F763B" w:rsidP="003F763B">
      <w:pPr>
        <w:jc w:val="both"/>
        <w:outlineLvl w:val="1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22F232E8" w14:textId="77777777" w:rsidR="003F763B" w:rsidRDefault="003F763B" w:rsidP="003F763B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4097A62E" w14:textId="77777777" w:rsidR="003F763B" w:rsidRDefault="003F763B" w:rsidP="003F763B">
      <w:pPr>
        <w:jc w:val="both"/>
        <w:outlineLvl w:val="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14CEF985" w14:textId="77777777" w:rsidR="003F763B" w:rsidRDefault="003F763B" w:rsidP="003F763B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63472FBE" w14:textId="77777777" w:rsidR="003F763B" w:rsidRDefault="003F763B" w:rsidP="003F763B">
      <w:pPr>
        <w:jc w:val="both"/>
        <w:outlineLvl w:val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Powyższa cena zawiera podatek VAT w wysokości </w:t>
      </w:r>
      <w:r>
        <w:rPr>
          <w:rFonts w:ascii="Verdana" w:hAnsi="Verdana"/>
          <w:b/>
          <w:color w:val="FF0000"/>
          <w:sz w:val="20"/>
          <w:szCs w:val="20"/>
        </w:rPr>
        <w:t>8 %</w:t>
      </w:r>
      <w:r>
        <w:rPr>
          <w:rFonts w:ascii="Verdana" w:hAnsi="Verdana"/>
          <w:b/>
          <w:sz w:val="20"/>
          <w:szCs w:val="20"/>
        </w:rPr>
        <w:t xml:space="preserve"> tj.…………….PLN</w:t>
      </w:r>
    </w:p>
    <w:p w14:paraId="3CFF705A" w14:textId="77777777" w:rsidR="003F763B" w:rsidRDefault="003F763B" w:rsidP="003F763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E860EDA" w14:textId="77777777" w:rsidR="003F763B" w:rsidRDefault="003F763B" w:rsidP="003F763B">
      <w:pPr>
        <w:jc w:val="both"/>
        <w:rPr>
          <w:rFonts w:ascii="Verdana" w:hAnsi="Verdana"/>
          <w:bCs/>
          <w:i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(tzw. podstawowej) wynosi</w:t>
      </w:r>
      <w:r>
        <w:rPr>
          <w:rFonts w:ascii="Verdana" w:hAnsi="Verdana"/>
          <w:bCs/>
          <w:sz w:val="20"/>
          <w:szCs w:val="20"/>
        </w:rPr>
        <w:t>: ………………………miesięcy</w:t>
      </w:r>
      <w:r>
        <w:rPr>
          <w:rFonts w:ascii="Verdana" w:hAnsi="Verdana"/>
          <w:bCs/>
          <w:i/>
          <w:iCs/>
          <w:sz w:val="20"/>
          <w:szCs w:val="20"/>
        </w:rPr>
        <w:t>*</w:t>
      </w:r>
      <w:r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color w:val="FF0000"/>
          <w:sz w:val="20"/>
          <w:szCs w:val="20"/>
        </w:rPr>
        <w:t>(</w:t>
      </w:r>
      <w:r>
        <w:rPr>
          <w:rFonts w:ascii="Verdana" w:hAnsi="Verdana"/>
          <w:bCs/>
          <w:i/>
          <w:color w:val="FF0000"/>
          <w:sz w:val="20"/>
          <w:szCs w:val="20"/>
        </w:rPr>
        <w:t xml:space="preserve">kryterium oceny ofert), </w:t>
      </w:r>
    </w:p>
    <w:p w14:paraId="67F49916" w14:textId="77777777" w:rsidR="003F763B" w:rsidRDefault="003F763B" w:rsidP="003F763B">
      <w:pPr>
        <w:ind w:left="426"/>
        <w:jc w:val="both"/>
        <w:rPr>
          <w:rFonts w:ascii="Verdana" w:hAnsi="Verdana"/>
          <w:i/>
          <w:color w:val="525252"/>
          <w:sz w:val="18"/>
          <w:szCs w:val="18"/>
          <w:lang w:eastAsia="ar-SA"/>
        </w:rPr>
      </w:pPr>
      <w:r>
        <w:rPr>
          <w:rFonts w:ascii="Verdana" w:hAnsi="Verdana"/>
          <w:iCs/>
          <w:color w:val="525252"/>
          <w:sz w:val="18"/>
          <w:szCs w:val="18"/>
          <w:u w:val="single"/>
          <w:lang w:eastAsia="ar-SA"/>
        </w:rPr>
        <w:t>za wyjątkiem:</w:t>
      </w:r>
    </w:p>
    <w:p w14:paraId="2DA1BD4E" w14:textId="77777777" w:rsidR="003F763B" w:rsidRDefault="003F763B" w:rsidP="003F763B">
      <w:pPr>
        <w:widowControl w:val="0"/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/>
          <w:bCs/>
          <w:i/>
          <w:sz w:val="18"/>
          <w:szCs w:val="18"/>
          <w:u w:val="single"/>
          <w:lang w:eastAsia="ar-SA"/>
        </w:rPr>
        <w:t>- szczelności balkonów i tarasów</w:t>
      </w:r>
      <w:r>
        <w:rPr>
          <w:rFonts w:ascii="Verdana" w:hAnsi="Verdana"/>
          <w:b/>
          <w:bCs/>
          <w:i/>
          <w:sz w:val="18"/>
          <w:szCs w:val="18"/>
          <w:lang w:eastAsia="ar-SA"/>
        </w:rPr>
        <w:t xml:space="preserve">,  elewacji, </w:t>
      </w:r>
      <w:r>
        <w:rPr>
          <w:rFonts w:ascii="Verdana" w:hAnsi="Verdana"/>
          <w:bCs/>
          <w:i/>
          <w:sz w:val="18"/>
          <w:szCs w:val="18"/>
          <w:lang w:eastAsia="ar-SA"/>
        </w:rPr>
        <w:t xml:space="preserve">gdzie okres gwarancji nie może być </w:t>
      </w:r>
      <w:r>
        <w:rPr>
          <w:rFonts w:ascii="Verdana" w:hAnsi="Verdana"/>
          <w:b/>
          <w:bCs/>
          <w:i/>
          <w:sz w:val="18"/>
          <w:szCs w:val="18"/>
          <w:lang w:eastAsia="ar-SA"/>
        </w:rPr>
        <w:t>krótszy niż 10 lat</w:t>
      </w:r>
    </w:p>
    <w:p w14:paraId="30E82AC9" w14:textId="77777777" w:rsidR="003F763B" w:rsidRDefault="003F763B" w:rsidP="003F763B">
      <w:pPr>
        <w:ind w:right="-45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</w:t>
      </w:r>
      <w:r>
        <w:rPr>
          <w:rFonts w:ascii="Verdana" w:hAnsi="Verdana"/>
          <w:bCs/>
          <w:i/>
          <w:iCs/>
          <w:sz w:val="20"/>
          <w:szCs w:val="20"/>
        </w:rPr>
        <w:t xml:space="preserve">.  </w:t>
      </w:r>
      <w:r>
        <w:rPr>
          <w:rFonts w:ascii="Verdana" w:hAnsi="Verdana"/>
          <w:bCs/>
          <w:sz w:val="20"/>
          <w:szCs w:val="20"/>
        </w:rPr>
        <w:t xml:space="preserve"> </w:t>
      </w:r>
    </w:p>
    <w:p w14:paraId="55BE2581" w14:textId="77777777" w:rsidR="003F763B" w:rsidRDefault="003F763B" w:rsidP="003F763B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7AB1A073" w14:textId="77777777" w:rsidR="003F763B" w:rsidRDefault="003F763B" w:rsidP="003F763B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3 miesięcy od daty podpisania umowy </w:t>
      </w:r>
    </w:p>
    <w:p w14:paraId="0B654CC6" w14:textId="77777777" w:rsidR="003F763B" w:rsidRDefault="003F763B" w:rsidP="003F763B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483EF81C" w14:textId="77777777" w:rsidR="003F763B" w:rsidRDefault="003F763B" w:rsidP="003F763B">
      <w:pPr>
        <w:ind w:right="-4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2C11C25" w14:textId="77777777" w:rsidR="003F763B" w:rsidRDefault="003F763B" w:rsidP="003F763B">
      <w:pPr>
        <w:ind w:right="-47"/>
        <w:jc w:val="both"/>
        <w:rPr>
          <w:rFonts w:ascii="Verdana" w:hAnsi="Verdana"/>
          <w:sz w:val="20"/>
          <w:szCs w:val="20"/>
        </w:rPr>
      </w:pPr>
    </w:p>
    <w:p w14:paraId="35618658" w14:textId="77777777" w:rsidR="003F763B" w:rsidRDefault="003F763B" w:rsidP="003F763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96B9BB5" w14:textId="77777777" w:rsidR="003F763B" w:rsidRDefault="003F763B" w:rsidP="003F763B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</w:rPr>
        <w:t xml:space="preserve"> </w:t>
      </w:r>
    </w:p>
    <w:p w14:paraId="3041625F" w14:textId="77777777" w:rsidR="003F763B" w:rsidRDefault="003F763B" w:rsidP="003F763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5767947A" w14:textId="77777777" w:rsidR="003F763B" w:rsidRDefault="003F763B" w:rsidP="003F763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>
        <w:rPr>
          <w:rFonts w:ascii="Verdana" w:hAnsi="Verdana"/>
          <w:b/>
          <w:sz w:val="20"/>
          <w:szCs w:val="20"/>
          <w:vertAlign w:val="superscript"/>
        </w:rPr>
        <w:footnoteReference w:id="1"/>
      </w:r>
      <w:r>
        <w:rPr>
          <w:rFonts w:ascii="Verdana" w:hAnsi="Verdana"/>
          <w:b/>
          <w:sz w:val="20"/>
          <w:szCs w:val="20"/>
        </w:rPr>
        <w:t>*</w:t>
      </w:r>
    </w:p>
    <w:p w14:paraId="3BB7EE7A" w14:textId="77777777" w:rsidR="003F763B" w:rsidRDefault="003F763B" w:rsidP="003F763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oświadczamy, że oferta została sporządzona na podstawie: SWZ, dokumentacji projektowej i przetargowej, </w:t>
      </w:r>
      <w:proofErr w:type="spellStart"/>
      <w:r>
        <w:rPr>
          <w:rFonts w:ascii="Verdana" w:hAnsi="Verdana"/>
          <w:sz w:val="20"/>
          <w:szCs w:val="20"/>
        </w:rPr>
        <w:t>STWiORB</w:t>
      </w:r>
      <w:proofErr w:type="spellEnd"/>
      <w:r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1A449637" w14:textId="77777777" w:rsidR="003F763B" w:rsidRDefault="003F763B" w:rsidP="003F763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544371EE" w14:textId="77777777" w:rsidR="003F763B" w:rsidRDefault="003F763B" w:rsidP="003F763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>
        <w:rPr>
          <w:rFonts w:ascii="Verdana" w:hAnsi="Verdana"/>
          <w:bCs/>
          <w:iCs/>
          <w:sz w:val="20"/>
          <w:szCs w:val="20"/>
        </w:rPr>
        <w:t>zgodnie z zapisami SWZ.</w:t>
      </w:r>
    </w:p>
    <w:p w14:paraId="3A7688E9" w14:textId="77777777" w:rsidR="003F763B" w:rsidRDefault="003F763B" w:rsidP="003F763B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>
        <w:rPr>
          <w:rFonts w:ascii="Verdana" w:hAnsi="Verdana"/>
          <w:bCs/>
          <w:iCs/>
          <w:sz w:val="20"/>
          <w:szCs w:val="20"/>
          <w:lang w:eastAsia="ar-SA"/>
        </w:rPr>
        <w:t>a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06F1720" w14:textId="77777777" w:rsidR="003F763B" w:rsidRDefault="003F763B" w:rsidP="003F763B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a.</w:t>
      </w:r>
      <w:r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0D72793" w14:textId="77777777" w:rsidR="003F763B" w:rsidRDefault="003F763B" w:rsidP="003F763B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b.</w:t>
      </w:r>
      <w:r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9162379" w14:textId="77777777" w:rsidR="003F763B" w:rsidRDefault="003F763B" w:rsidP="003F763B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>
        <w:rPr>
          <w:rFonts w:ascii="Verdana" w:hAnsi="Verdana"/>
          <w:bCs/>
          <w:iCs/>
          <w:sz w:val="20"/>
          <w:szCs w:val="20"/>
        </w:rPr>
        <w:t>c.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315B902E" w14:textId="77777777" w:rsidR="003F763B" w:rsidRDefault="003F763B" w:rsidP="003F763B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d.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20B70988" w14:textId="77777777" w:rsidR="003F763B" w:rsidRDefault="003F763B" w:rsidP="003F763B">
      <w:pPr>
        <w:tabs>
          <w:tab w:val="left" w:pos="1440"/>
        </w:tabs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8. Ośw</w:t>
      </w:r>
      <w:r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0"/>
          <w:sz w:val="20"/>
          <w:szCs w:val="20"/>
        </w:rPr>
        <w:t xml:space="preserve"> wobec osób fizycznych, </w:t>
      </w:r>
      <w:r>
        <w:rPr>
          <w:rFonts w:ascii="Verdana" w:hAnsi="Verdana"/>
          <w:sz w:val="20"/>
          <w:szCs w:val="20"/>
        </w:rPr>
        <w:t>od których dane osobowe bezpośrednio lub pośrednio pozyskałem</w:t>
      </w:r>
      <w:r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Verdana" w:hAnsi="Verdana"/>
          <w:sz w:val="20"/>
          <w:szCs w:val="20"/>
        </w:rPr>
        <w:t xml:space="preserve">.* * </w:t>
      </w:r>
    </w:p>
    <w:p w14:paraId="28F57190" w14:textId="77777777" w:rsidR="003F763B" w:rsidRDefault="003F763B" w:rsidP="003F763B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25BE7" w14:textId="77777777" w:rsidR="003F763B" w:rsidRDefault="003F763B" w:rsidP="003F763B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>
        <w:rPr>
          <w:rFonts w:ascii="Verdana" w:eastAsia="Calibri" w:hAnsi="Verdana"/>
          <w:sz w:val="16"/>
          <w:szCs w:val="16"/>
          <w:lang w:eastAsia="zh-CN"/>
        </w:rPr>
        <w:t>**</w:t>
      </w:r>
      <w:r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5CAEC5" w14:textId="77777777" w:rsidR="003F763B" w:rsidRDefault="003F763B" w:rsidP="003F763B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</w:p>
    <w:p w14:paraId="10A98D2B" w14:textId="77777777" w:rsidR="003F763B" w:rsidRDefault="003F763B" w:rsidP="003F763B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</w:rPr>
        <w:t>ppkt</w:t>
      </w:r>
      <w:proofErr w:type="spellEnd"/>
      <w:r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Fonts w:ascii="Verdana" w:hAnsi="Verdana"/>
          <w:b/>
          <w:sz w:val="20"/>
          <w:szCs w:val="20"/>
          <w:vertAlign w:val="superscript"/>
        </w:rPr>
        <w:footnoteReference w:id="2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</w:t>
      </w:r>
    </w:p>
    <w:p w14:paraId="539956AE" w14:textId="77777777" w:rsidR="003F763B" w:rsidRDefault="003F763B" w:rsidP="003F763B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F763B" w14:paraId="31E48E6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9F238F" w14:textId="77777777" w:rsidR="003F763B" w:rsidRDefault="003F763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023F054" w14:textId="77777777" w:rsidR="003F763B" w:rsidRDefault="003F763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DC79604" w14:textId="77777777" w:rsidR="003F763B" w:rsidRDefault="003F763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2E694" w14:textId="77777777" w:rsidR="003F763B" w:rsidRDefault="003F763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3F763B" w14:paraId="60B30BD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383966" w14:textId="77777777" w:rsidR="003F763B" w:rsidRDefault="003F763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FEBD13" w14:textId="77777777" w:rsidR="003F763B" w:rsidRDefault="003F763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82C2A" w14:textId="77777777" w:rsidR="003F763B" w:rsidRDefault="003F763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FD9327B" w14:textId="77777777" w:rsidR="003F763B" w:rsidRDefault="003F763B" w:rsidP="003F763B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F763B" w14:paraId="760BBBCB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A72858E" w14:textId="77777777" w:rsidR="003F763B" w:rsidRDefault="003F763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67A6F80" w14:textId="77777777" w:rsidR="003F763B" w:rsidRDefault="003F763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47650" w14:textId="77777777" w:rsidR="003F763B" w:rsidRDefault="003F763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3F763B" w14:paraId="2C662A0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B3047B1" w14:textId="77777777" w:rsidR="003F763B" w:rsidRDefault="003F763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63B2F56" w14:textId="77777777" w:rsidR="003F763B" w:rsidRDefault="003F763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3CE81" w14:textId="77777777" w:rsidR="003F763B" w:rsidRDefault="003F763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F763B" w14:paraId="20E5876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666BEA8" w14:textId="77777777" w:rsidR="003F763B" w:rsidRDefault="003F763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AD1FC1" w14:textId="77777777" w:rsidR="003F763B" w:rsidRDefault="003F763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7F818" w14:textId="77777777" w:rsidR="003F763B" w:rsidRDefault="003F763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088A70E" w14:textId="77777777" w:rsidR="003F763B" w:rsidRDefault="003F763B" w:rsidP="003F763B">
      <w:pPr>
        <w:ind w:left="720"/>
        <w:jc w:val="both"/>
        <w:rPr>
          <w:rFonts w:ascii="Verdana" w:hAnsi="Verdana"/>
          <w:sz w:val="20"/>
          <w:szCs w:val="20"/>
        </w:rPr>
      </w:pPr>
    </w:p>
    <w:p w14:paraId="357D8ABF" w14:textId="77777777" w:rsidR="003F763B" w:rsidRDefault="003F763B" w:rsidP="003F763B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C407FE1" w14:textId="77777777" w:rsidR="003F763B" w:rsidRDefault="003F763B" w:rsidP="003F763B">
      <w:pPr>
        <w:keepNext/>
        <w:numPr>
          <w:ilvl w:val="0"/>
          <w:numId w:val="7"/>
        </w:numPr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4176A0F2" w14:textId="77777777" w:rsidR="003F763B" w:rsidRDefault="003F763B" w:rsidP="003F763B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F094551" w14:textId="77777777" w:rsidR="003F763B" w:rsidRDefault="003F763B" w:rsidP="003F763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21B539BA" w14:textId="77777777" w:rsidR="003F763B" w:rsidRDefault="003F763B" w:rsidP="003F763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0744D71" w14:textId="77777777" w:rsidR="003F763B" w:rsidRDefault="003F763B" w:rsidP="003F763B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48CBBCB8" w14:textId="77777777" w:rsidR="003F763B" w:rsidRDefault="003F763B" w:rsidP="003F763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4B13C26C" w14:textId="77777777" w:rsidR="003F763B" w:rsidRDefault="003F763B" w:rsidP="003F763B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5016926F" w14:textId="77777777" w:rsidR="003F763B" w:rsidRDefault="003F763B" w:rsidP="003F763B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CFC8711" w14:textId="77777777" w:rsidR="003F763B" w:rsidRDefault="003F763B" w:rsidP="003F763B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ED64961" w14:textId="77777777" w:rsidR="003F763B" w:rsidRDefault="003F763B" w:rsidP="003F763B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0DC9DC8B" w14:textId="77777777" w:rsidR="003F763B" w:rsidRDefault="003F763B" w:rsidP="003F763B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141E6CDB" w14:textId="77777777" w:rsidR="003F763B" w:rsidRDefault="003F763B" w:rsidP="003F763B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6E42D56A" w14:textId="77777777" w:rsidR="003F763B" w:rsidRDefault="003F763B" w:rsidP="003F763B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150224C5" w14:textId="77777777" w:rsidR="003F763B" w:rsidRDefault="003F763B" w:rsidP="003F763B">
      <w:pPr>
        <w:rPr>
          <w:rFonts w:ascii="Verdana" w:hAnsi="Verdana"/>
          <w:sz w:val="20"/>
          <w:szCs w:val="20"/>
          <w:lang w:eastAsia="zh-CN"/>
        </w:rPr>
      </w:pPr>
    </w:p>
    <w:p w14:paraId="0E49445B" w14:textId="77777777" w:rsidR="003F763B" w:rsidRDefault="003F763B" w:rsidP="003F763B">
      <w:pPr>
        <w:rPr>
          <w:rFonts w:ascii="Verdana" w:hAnsi="Verdana"/>
          <w:sz w:val="20"/>
          <w:szCs w:val="20"/>
        </w:rPr>
      </w:pPr>
    </w:p>
    <w:p w14:paraId="2BCFFFAC" w14:textId="77777777" w:rsidR="003F763B" w:rsidRDefault="003F763B" w:rsidP="003F763B">
      <w:pPr>
        <w:rPr>
          <w:rFonts w:ascii="Verdana" w:hAnsi="Verdana"/>
          <w:sz w:val="20"/>
          <w:szCs w:val="20"/>
        </w:rPr>
      </w:pPr>
    </w:p>
    <w:p w14:paraId="65902E31" w14:textId="77777777" w:rsidR="003F763B" w:rsidRDefault="003F763B" w:rsidP="003F763B">
      <w:pPr>
        <w:rPr>
          <w:rFonts w:ascii="Verdana" w:hAnsi="Verdana"/>
          <w:sz w:val="20"/>
          <w:szCs w:val="20"/>
        </w:rPr>
      </w:pPr>
    </w:p>
    <w:p w14:paraId="6748FD4B" w14:textId="77777777" w:rsidR="003F763B" w:rsidRDefault="003F763B" w:rsidP="003F763B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762A0ADF" w14:textId="77777777" w:rsidR="003F763B" w:rsidRDefault="003F763B" w:rsidP="003F763B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45F00B0B" w14:textId="77777777" w:rsidR="003F763B" w:rsidRDefault="003F763B" w:rsidP="003F763B">
      <w:pPr>
        <w:rPr>
          <w:rFonts w:ascii="Verdana" w:hAnsi="Verdana"/>
          <w:sz w:val="20"/>
          <w:szCs w:val="20"/>
        </w:rPr>
      </w:pPr>
    </w:p>
    <w:p w14:paraId="69B1777B" w14:textId="77777777" w:rsidR="00FE545C" w:rsidRPr="003F763B" w:rsidRDefault="00FE545C" w:rsidP="003F763B"/>
    <w:sectPr w:rsidR="00FE545C" w:rsidRPr="003F76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13B58" w14:textId="77777777" w:rsidR="008E2D52" w:rsidRDefault="008E2D52">
      <w:r>
        <w:separator/>
      </w:r>
    </w:p>
  </w:endnote>
  <w:endnote w:type="continuationSeparator" w:id="0">
    <w:p w14:paraId="1A5CFDF5" w14:textId="77777777" w:rsidR="008E2D52" w:rsidRDefault="008E2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27610" w14:textId="77777777" w:rsidR="002D2858" w:rsidRDefault="002D28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9842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BC3D2" w14:textId="77777777" w:rsidR="002D2858" w:rsidRDefault="002D28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804FA" w14:textId="77777777" w:rsidR="008E2D52" w:rsidRDefault="008E2D52">
      <w:r>
        <w:separator/>
      </w:r>
    </w:p>
  </w:footnote>
  <w:footnote w:type="continuationSeparator" w:id="0">
    <w:p w14:paraId="5DB8445F" w14:textId="77777777" w:rsidR="008E2D52" w:rsidRDefault="008E2D52">
      <w:r>
        <w:continuationSeparator/>
      </w:r>
    </w:p>
  </w:footnote>
  <w:footnote w:id="1">
    <w:p w14:paraId="24E46C8E" w14:textId="77777777" w:rsidR="003F763B" w:rsidRDefault="003F763B" w:rsidP="003F763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A2548F8" w14:textId="77777777" w:rsidR="003F763B" w:rsidRDefault="003F763B" w:rsidP="003F763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B886" w14:textId="77777777" w:rsidR="002D2858" w:rsidRDefault="002D28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5E57" w14:textId="5B99D2D6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FF9B5" w14:textId="77777777" w:rsidR="002D2858" w:rsidRDefault="002D28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BF76AAA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7D6E7B"/>
    <w:multiLevelType w:val="hybridMultilevel"/>
    <w:tmpl w:val="B16AA9FA"/>
    <w:lvl w:ilvl="0" w:tplc="0415000F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47392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9708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4287948">
    <w:abstractNumId w:val="3"/>
  </w:num>
  <w:num w:numId="4" w16cid:durableId="1847287962">
    <w:abstractNumId w:val="6"/>
  </w:num>
  <w:num w:numId="5" w16cid:durableId="8496796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92740804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403830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76004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B0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2858"/>
    <w:rsid w:val="00315A4A"/>
    <w:rsid w:val="003F763B"/>
    <w:rsid w:val="004B7300"/>
    <w:rsid w:val="004C6753"/>
    <w:rsid w:val="00595C87"/>
    <w:rsid w:val="005C7B05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2D52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C4B574"/>
  <w15:chartTrackingRefBased/>
  <w15:docId w15:val="{36DD2953-E29A-4AB3-AB5C-BED8C07B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63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892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2026-08-31T10:24:00Z</dcterms:created>
  <dcterms:modified xsi:type="dcterms:W3CDTF">2026-08-31T10:24:00Z</dcterms:modified>
</cp:coreProperties>
</file>