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1352FBA" w14:textId="77777777" w:rsidR="00543BC9" w:rsidRPr="006716F9" w:rsidRDefault="00543BC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</w:p>
    <w:p w14:paraId="2A7777D0" w14:textId="2EFB9D3A" w:rsidR="006716F9" w:rsidRPr="00543BC9" w:rsidRDefault="006716F9" w:rsidP="00791ED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 pn.</w:t>
      </w:r>
      <w:r w:rsidR="00872766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8930E3" w:rsidRPr="00500E72">
        <w:rPr>
          <w:b/>
          <w:sz w:val="18"/>
          <w:szCs w:val="18"/>
        </w:rPr>
        <w:t>Dostawa mebli laboratoryjnych dla WIMiIP KC-DE-zp.25.432.2026</w:t>
      </w:r>
      <w:r w:rsidR="00EF2EE6" w:rsidRPr="00543BC9">
        <w:rPr>
          <w:rFonts w:ascii="Times New Roman" w:hAnsi="Times New Roman"/>
          <w:b/>
          <w:sz w:val="20"/>
          <w:szCs w:val="20"/>
        </w:rPr>
        <w:t>,</w:t>
      </w:r>
      <w:r w:rsidR="00E02C64" w:rsidRPr="00543BC9">
        <w:rPr>
          <w:rFonts w:ascii="Times New Roman" w:hAnsi="Times New Roman"/>
          <w:b/>
          <w:sz w:val="20"/>
          <w:szCs w:val="20"/>
        </w:rPr>
        <w:t xml:space="preserve">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543BC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543BC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443C37DC" w14:textId="77777777" w:rsidR="006716F9" w:rsidRPr="00543BC9" w:rsidRDefault="006716F9" w:rsidP="0031244E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5537CFD5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543BC9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ustawy Pzp.</w:t>
      </w:r>
    </w:p>
    <w:p w14:paraId="58CB875A" w14:textId="77777777" w:rsidR="00543BC9" w:rsidRPr="00543BC9" w:rsidRDefault="006716F9" w:rsidP="00543BC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zachodzą w stosunku do mnie podstawy wykluczenia z postępowania na </w:t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13145EC4" w14:textId="3B585ED1" w:rsidR="00543BC9" w:rsidRPr="00543BC9" w:rsidRDefault="00543BC9" w:rsidP="00543BC9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……………………………………………………………………………………………………… </w:t>
      </w:r>
    </w:p>
    <w:p w14:paraId="0F843B3B" w14:textId="77777777" w:rsidR="00543BC9" w:rsidRPr="00543BC9" w:rsidRDefault="00543BC9" w:rsidP="00543BC9">
      <w:pPr>
        <w:widowControl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albo</w:t>
      </w:r>
    </w:p>
    <w:p w14:paraId="77E76D06" w14:textId="72102BB8" w:rsidR="006716F9" w:rsidRPr="00543BC9" w:rsidRDefault="00543BC9" w:rsidP="00543BC9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543BC9" w:rsidRDefault="006716F9" w:rsidP="0031244E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31B9B81F" w14:textId="77777777" w:rsidR="006716F9" w:rsidRPr="00543BC9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24E69" w14:textId="77777777" w:rsidR="00852057" w:rsidRDefault="00852057" w:rsidP="0038231F">
      <w:pPr>
        <w:spacing w:after="0" w:line="240" w:lineRule="auto"/>
      </w:pPr>
      <w:r>
        <w:separator/>
      </w:r>
    </w:p>
  </w:endnote>
  <w:endnote w:type="continuationSeparator" w:id="0">
    <w:p w14:paraId="50417C09" w14:textId="77777777" w:rsidR="00852057" w:rsidRDefault="008520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4F0D3" w14:textId="77777777" w:rsidR="00852057" w:rsidRDefault="00852057" w:rsidP="0038231F">
      <w:pPr>
        <w:spacing w:after="0" w:line="240" w:lineRule="auto"/>
      </w:pPr>
      <w:r>
        <w:separator/>
      </w:r>
    </w:p>
  </w:footnote>
  <w:footnote w:type="continuationSeparator" w:id="0">
    <w:p w14:paraId="6103C1B5" w14:textId="77777777" w:rsidR="00852057" w:rsidRDefault="00852057" w:rsidP="0038231F">
      <w:pPr>
        <w:spacing w:after="0" w:line="240" w:lineRule="auto"/>
      </w:pPr>
      <w:r>
        <w:continuationSeparator/>
      </w:r>
    </w:p>
  </w:footnote>
  <w:footnote w:id="1">
    <w:p w14:paraId="3F96EDE5" w14:textId="77777777" w:rsidR="00543BC9" w:rsidRPr="004C0377" w:rsidRDefault="00543BC9" w:rsidP="00543BC9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C313173" w14:textId="77777777" w:rsidR="00543BC9" w:rsidRDefault="00543BC9" w:rsidP="00543BC9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C3935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250A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75B38"/>
    <w:rsid w:val="002826A4"/>
    <w:rsid w:val="00284368"/>
    <w:rsid w:val="00290B01"/>
    <w:rsid w:val="00292198"/>
    <w:rsid w:val="00294378"/>
    <w:rsid w:val="002A4A20"/>
    <w:rsid w:val="002B12CB"/>
    <w:rsid w:val="002B215D"/>
    <w:rsid w:val="002B2AD9"/>
    <w:rsid w:val="002B4EFF"/>
    <w:rsid w:val="002C1C7B"/>
    <w:rsid w:val="002C4948"/>
    <w:rsid w:val="002E641A"/>
    <w:rsid w:val="002F44D7"/>
    <w:rsid w:val="003000E5"/>
    <w:rsid w:val="00300BD1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43BC9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85AA2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52057"/>
    <w:rsid w:val="00872766"/>
    <w:rsid w:val="008757E1"/>
    <w:rsid w:val="00882AEA"/>
    <w:rsid w:val="00892E48"/>
    <w:rsid w:val="008930E3"/>
    <w:rsid w:val="00897C59"/>
    <w:rsid w:val="008C5709"/>
    <w:rsid w:val="008C6DF8"/>
    <w:rsid w:val="008D03F1"/>
    <w:rsid w:val="008D0487"/>
    <w:rsid w:val="008D5EBC"/>
    <w:rsid w:val="008F3B4E"/>
    <w:rsid w:val="008F4607"/>
    <w:rsid w:val="008F6246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A1435"/>
    <w:rsid w:val="009A2606"/>
    <w:rsid w:val="009B4367"/>
    <w:rsid w:val="009C7756"/>
    <w:rsid w:val="009E3841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350AA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E4FC8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2026-07-16T08:22:00Z</cp:lastPrinted>
  <dcterms:created xsi:type="dcterms:W3CDTF">2026-08-28T09:53:00Z</dcterms:created>
  <dcterms:modified xsi:type="dcterms:W3CDTF">2026-08-28T10:43:00Z</dcterms:modified>
</cp:coreProperties>
</file>