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D1635" w14:textId="77777777" w:rsidR="001A39D9" w:rsidRPr="00500E72" w:rsidRDefault="001A39D9" w:rsidP="001A39D9">
      <w:pPr>
        <w:pStyle w:val="Nagwek3"/>
        <w:jc w:val="right"/>
        <w:rPr>
          <w:rFonts w:ascii="Times New Roman" w:hAnsi="Times New Roman"/>
          <w:sz w:val="18"/>
          <w:szCs w:val="18"/>
        </w:rPr>
      </w:pP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sz w:val="18"/>
          <w:szCs w:val="18"/>
        </w:rPr>
        <w:t>Załącznik nr 1</w:t>
      </w:r>
    </w:p>
    <w:p w14:paraId="6B99B35D" w14:textId="77777777" w:rsidR="001A39D9" w:rsidRPr="00500E72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0282D4E6" w14:textId="77777777" w:rsidR="001A39D9" w:rsidRPr="00500E72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>FORMULARZ OFERTY</w:t>
      </w:r>
    </w:p>
    <w:p w14:paraId="702E346C" w14:textId="77777777" w:rsidR="001A39D9" w:rsidRPr="00500E72" w:rsidRDefault="001A39D9" w:rsidP="001A39D9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5BA5B07A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NAZWA WYKONAWCY:……………………………………………………………………..</w:t>
      </w:r>
    </w:p>
    <w:p w14:paraId="7E701288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C83DFEC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ADRES:………………………………………………………………………………………………</w:t>
      </w:r>
    </w:p>
    <w:p w14:paraId="5A322598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Adres zamieszkania (dotyczy osób prowadzących działalność gospodarczą):………………………</w:t>
      </w:r>
    </w:p>
    <w:p w14:paraId="50D90F49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POWIAT:…………………………………WOJEWÓDZTWO …………………………….............</w:t>
      </w:r>
    </w:p>
    <w:p w14:paraId="322C3FE8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TEL.…………………………………FAX ………………………………</w:t>
      </w:r>
    </w:p>
    <w:p w14:paraId="669C7FB2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E-MAIL………………………………………………………………………………………….</w:t>
      </w:r>
    </w:p>
    <w:p w14:paraId="1CDBB665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NIP…………………………………. REGON:………………………………………………...</w:t>
      </w:r>
    </w:p>
    <w:p w14:paraId="33F0F54B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BANK/ NR KONTA ……………………………………………………………………………</w:t>
      </w:r>
    </w:p>
    <w:p w14:paraId="3DFF055A" w14:textId="77777777" w:rsidR="00500E72" w:rsidRPr="00500E72" w:rsidRDefault="00500E72" w:rsidP="00500E72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7B7D35FE" w14:textId="77777777" w:rsidR="00500E72" w:rsidRPr="00500E72" w:rsidRDefault="00500E72" w:rsidP="00500E72">
      <w:pPr>
        <w:spacing w:line="360" w:lineRule="auto"/>
        <w:rPr>
          <w:sz w:val="18"/>
          <w:szCs w:val="18"/>
        </w:rPr>
      </w:pPr>
      <w:r w:rsidRPr="00500E72">
        <w:rPr>
          <w:sz w:val="18"/>
          <w:szCs w:val="18"/>
        </w:rPr>
        <w:t>Do: Nazwa i siedziba Zamawiającego:</w:t>
      </w:r>
    </w:p>
    <w:p w14:paraId="0D8D4B7C" w14:textId="77777777" w:rsidR="00500E72" w:rsidRPr="00500E72" w:rsidRDefault="00500E72" w:rsidP="00500E72">
      <w:pPr>
        <w:ind w:right="-110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>Akademia Górniczo – Hutnicza im. Stanisława Staszica w Krakowie</w:t>
      </w:r>
    </w:p>
    <w:p w14:paraId="0095916B" w14:textId="77777777" w:rsidR="00500E72" w:rsidRPr="00500E72" w:rsidRDefault="00500E72" w:rsidP="00500E72">
      <w:pPr>
        <w:ind w:right="-110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 xml:space="preserve">Dział Zamówień Publicznych  </w:t>
      </w:r>
    </w:p>
    <w:p w14:paraId="04F86049" w14:textId="77777777" w:rsidR="00500E72" w:rsidRPr="00500E72" w:rsidRDefault="00500E72" w:rsidP="00500E72">
      <w:pPr>
        <w:ind w:right="-110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 xml:space="preserve">Al. Mickiewicza 30 </w:t>
      </w:r>
    </w:p>
    <w:p w14:paraId="47927CA7" w14:textId="77777777" w:rsidR="00500E72" w:rsidRPr="00500E72" w:rsidRDefault="00500E72" w:rsidP="00500E72">
      <w:pPr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 xml:space="preserve">30-059 Kraków,  </w:t>
      </w:r>
    </w:p>
    <w:p w14:paraId="39A94B18" w14:textId="77777777" w:rsidR="001A39D9" w:rsidRPr="00500E72" w:rsidRDefault="001A39D9" w:rsidP="00500E72">
      <w:pPr>
        <w:rPr>
          <w:b/>
          <w:sz w:val="18"/>
          <w:szCs w:val="18"/>
        </w:rPr>
      </w:pPr>
    </w:p>
    <w:p w14:paraId="2EB2AAE4" w14:textId="77777777" w:rsidR="001A39D9" w:rsidRPr="00500E72" w:rsidRDefault="001A39D9" w:rsidP="001A39D9">
      <w:pPr>
        <w:ind w:firstLine="3969"/>
        <w:rPr>
          <w:b/>
          <w:sz w:val="18"/>
          <w:szCs w:val="18"/>
        </w:rPr>
      </w:pPr>
    </w:p>
    <w:p w14:paraId="1752B822" w14:textId="6511AC03" w:rsidR="001A39D9" w:rsidRPr="00500E72" w:rsidRDefault="001A39D9" w:rsidP="00392E6F">
      <w:pPr>
        <w:widowControl w:val="0"/>
        <w:ind w:right="1"/>
        <w:jc w:val="both"/>
        <w:rPr>
          <w:b/>
          <w:sz w:val="18"/>
          <w:szCs w:val="18"/>
        </w:rPr>
      </w:pPr>
      <w:r w:rsidRPr="00500E72">
        <w:rPr>
          <w:sz w:val="18"/>
          <w:szCs w:val="18"/>
        </w:rPr>
        <w:t xml:space="preserve">Przystępując do postępowania o udzielenie zamówienia publicznego, którego przedmiotem jest: </w:t>
      </w:r>
      <w:r w:rsidR="00500E72" w:rsidRPr="00500E72">
        <w:rPr>
          <w:b/>
          <w:sz w:val="18"/>
          <w:szCs w:val="18"/>
        </w:rPr>
        <w:t xml:space="preserve">Dostawa mebli laboratoryjnych dla </w:t>
      </w:r>
      <w:proofErr w:type="spellStart"/>
      <w:r w:rsidR="00500E72" w:rsidRPr="00500E72">
        <w:rPr>
          <w:b/>
          <w:sz w:val="18"/>
          <w:szCs w:val="18"/>
        </w:rPr>
        <w:t>WIMiIP</w:t>
      </w:r>
      <w:proofErr w:type="spellEnd"/>
      <w:r w:rsidR="00500E72" w:rsidRPr="00500E72">
        <w:rPr>
          <w:b/>
          <w:sz w:val="18"/>
          <w:szCs w:val="18"/>
        </w:rPr>
        <w:t xml:space="preserve"> KC-DE-zp.25.432.2026 </w:t>
      </w:r>
      <w:r w:rsidRPr="00500E72">
        <w:rPr>
          <w:sz w:val="18"/>
          <w:szCs w:val="18"/>
        </w:rPr>
        <w:t>oferuję realizację przedmiotu zamówienia, zgodnie z zasadami określonymi w specyfikacji warunków zamówienia.</w:t>
      </w:r>
    </w:p>
    <w:p w14:paraId="5B6EB8E1" w14:textId="77777777" w:rsidR="001A39D9" w:rsidRPr="00500E72" w:rsidRDefault="001A39D9" w:rsidP="001A39D9">
      <w:pPr>
        <w:tabs>
          <w:tab w:val="right" w:pos="9000"/>
        </w:tabs>
        <w:rPr>
          <w:sz w:val="18"/>
          <w:szCs w:val="18"/>
        </w:rPr>
      </w:pPr>
    </w:p>
    <w:tbl>
      <w:tblPr>
        <w:tblW w:w="10061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2268"/>
        <w:gridCol w:w="1701"/>
        <w:gridCol w:w="709"/>
        <w:gridCol w:w="1275"/>
        <w:gridCol w:w="1276"/>
        <w:gridCol w:w="851"/>
        <w:gridCol w:w="1559"/>
      </w:tblGrid>
      <w:tr w:rsidR="001A39D9" w:rsidRPr="00500E72" w14:paraId="19DE4E0D" w14:textId="77777777" w:rsidTr="00993A13">
        <w:trPr>
          <w:trHeight w:val="645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CED9B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Nazwa elementu</w:t>
            </w:r>
          </w:p>
          <w:p w14:paraId="25D417B8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1DE4D009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Producent</w:t>
            </w:r>
            <w:r w:rsidR="002449D6" w:rsidRPr="00500E72">
              <w:rPr>
                <w:b/>
                <w:sz w:val="18"/>
                <w:szCs w:val="18"/>
              </w:rPr>
              <w:t xml:space="preserve"> i </w:t>
            </w:r>
            <w:r w:rsidRPr="00500E72">
              <w:rPr>
                <w:b/>
                <w:sz w:val="18"/>
                <w:szCs w:val="18"/>
              </w:rPr>
              <w:t>model</w:t>
            </w:r>
            <w:r w:rsidR="00984C48" w:rsidRPr="00500E72">
              <w:rPr>
                <w:b/>
                <w:sz w:val="18"/>
                <w:szCs w:val="18"/>
              </w:rPr>
              <w:t xml:space="preserve"> </w:t>
            </w:r>
            <w:r w:rsidR="00984C48" w:rsidRPr="00500E72">
              <w:rPr>
                <w:b/>
                <w:color w:val="FF0000"/>
                <w:sz w:val="18"/>
                <w:szCs w:val="18"/>
              </w:rPr>
              <w:t>lub</w:t>
            </w:r>
            <w:r w:rsidR="00984C48" w:rsidRPr="00500E72">
              <w:rPr>
                <w:b/>
                <w:sz w:val="18"/>
                <w:szCs w:val="18"/>
              </w:rPr>
              <w:t xml:space="preserve"> </w:t>
            </w:r>
            <w:r w:rsidRPr="00500E72">
              <w:rPr>
                <w:b/>
                <w:sz w:val="18"/>
                <w:szCs w:val="18"/>
              </w:rPr>
              <w:t>wyrób własny</w:t>
            </w:r>
            <w:r w:rsidR="00993A13" w:rsidRPr="00500E72">
              <w:rPr>
                <w:b/>
                <w:sz w:val="18"/>
                <w:szCs w:val="18"/>
              </w:rPr>
              <w:t>*)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Liczba szt.</w:t>
            </w:r>
          </w:p>
          <w:p w14:paraId="25A8335A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500E72">
              <w:rPr>
                <w:b/>
                <w:sz w:val="18"/>
                <w:szCs w:val="18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Wartość netto</w:t>
            </w:r>
          </w:p>
          <w:p w14:paraId="7DC9A4C7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VAT</w:t>
            </w:r>
          </w:p>
          <w:p w14:paraId="53007F4B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[%]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5144457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[PLN]</w:t>
            </w:r>
          </w:p>
          <w:p w14:paraId="43291383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 xml:space="preserve"> (z doliczonym </w:t>
            </w:r>
            <w:r w:rsidRPr="00500E72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1A39D9" w:rsidRPr="00500E72" w14:paraId="49312C4B" w14:textId="77777777" w:rsidTr="00993A13">
        <w:trPr>
          <w:trHeight w:val="275"/>
        </w:trPr>
        <w:tc>
          <w:tcPr>
            <w:tcW w:w="4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3A32B9" w:rsidRPr="00500E72" w14:paraId="3007599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742B7229" w:rsidR="003A32B9" w:rsidRPr="00500E72" w:rsidRDefault="00500E72" w:rsidP="0052074A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Stół laboratoryjny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1070BCEE" w:rsidR="003A32B9" w:rsidRPr="00500E72" w:rsidRDefault="00FE3C92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1</w:t>
            </w:r>
            <w:r w:rsidR="0021761F" w:rsidRPr="00500E72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1A39D9" w:rsidRPr="00500E72" w14:paraId="68AFC5F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500E72" w:rsidRDefault="00BC26B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D25A" w14:textId="52333CFC" w:rsidR="001A39D9" w:rsidRPr="00500E72" w:rsidRDefault="00500E72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Stół przyścienny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732BB81D" w:rsidR="001A39D9" w:rsidRPr="00500E72" w:rsidRDefault="00BC26B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1</w:t>
            </w:r>
            <w:r w:rsidR="0021761F" w:rsidRPr="00500E72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1A39D9" w:rsidRPr="00500E72" w14:paraId="27E7D56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500E72" w:rsidRDefault="00BC26B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87DE0" w14:textId="326D9FE4" w:rsidR="001A39D9" w:rsidRPr="00500E72" w:rsidRDefault="00500E72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Krzesło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455D96C3" w:rsidR="001A39D9" w:rsidRPr="00500E72" w:rsidRDefault="00500E72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21761F" w:rsidRPr="00500E72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1A39D9" w:rsidRPr="00500E72" w14:paraId="4AFB494C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7F158" w14:textId="77777777" w:rsidR="00500E72" w:rsidRPr="00500E72" w:rsidRDefault="00500E72" w:rsidP="00500E72">
            <w:pPr>
              <w:widowControl w:val="0"/>
              <w:ind w:right="1"/>
              <w:jc w:val="right"/>
              <w:rPr>
                <w:b/>
                <w:bCs/>
                <w:sz w:val="18"/>
                <w:szCs w:val="18"/>
              </w:rPr>
            </w:pPr>
          </w:p>
          <w:p w14:paraId="6517EA8D" w14:textId="416F9A1C" w:rsidR="001A39D9" w:rsidRPr="00500E72" w:rsidRDefault="001A39D9" w:rsidP="00500E72">
            <w:pPr>
              <w:widowControl w:val="0"/>
              <w:ind w:right="1"/>
              <w:jc w:val="right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RAZEM:</w:t>
            </w:r>
          </w:p>
          <w:p w14:paraId="618E0C3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500E72" w:rsidRPr="00500E72" w14:paraId="6246755B" w14:textId="77777777" w:rsidTr="00FC6F15">
        <w:trPr>
          <w:trHeight w:val="163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8C2A3" w14:textId="4A544CC8" w:rsidR="00500E72" w:rsidRPr="00500E72" w:rsidRDefault="00500E72" w:rsidP="00F82C4A">
            <w:pPr>
              <w:widowControl w:val="0"/>
              <w:ind w:right="1"/>
              <w:jc w:val="both"/>
              <w:rPr>
                <w:b/>
                <w:iCs/>
                <w:sz w:val="18"/>
                <w:szCs w:val="18"/>
              </w:rPr>
            </w:pPr>
            <w:r w:rsidRPr="00500E72">
              <w:rPr>
                <w:b/>
                <w:iCs/>
                <w:sz w:val="18"/>
                <w:szCs w:val="18"/>
              </w:rPr>
              <w:t xml:space="preserve">Cena netto za całość zamówienia: ………………. </w:t>
            </w:r>
            <w:r w:rsidRPr="00500E72">
              <w:rPr>
                <w:b/>
                <w:sz w:val="18"/>
                <w:szCs w:val="18"/>
              </w:rPr>
              <w:t>PLN</w:t>
            </w:r>
            <w:r w:rsidRPr="00500E72">
              <w:rPr>
                <w:b/>
                <w:iCs/>
                <w:sz w:val="18"/>
                <w:szCs w:val="18"/>
              </w:rPr>
              <w:t xml:space="preserve"> /słownie: ……………………………………………/</w:t>
            </w:r>
          </w:p>
          <w:p w14:paraId="7322D4E4" w14:textId="737970A3" w:rsidR="00500E72" w:rsidRPr="00500E72" w:rsidRDefault="00500E72" w:rsidP="00F82C4A">
            <w:pPr>
              <w:widowControl w:val="0"/>
              <w:ind w:right="1"/>
              <w:jc w:val="both"/>
              <w:rPr>
                <w:b/>
                <w:iCs/>
                <w:sz w:val="18"/>
                <w:szCs w:val="18"/>
              </w:rPr>
            </w:pPr>
            <w:r w:rsidRPr="00500E72">
              <w:rPr>
                <w:b/>
                <w:iCs/>
                <w:sz w:val="18"/>
                <w:szCs w:val="18"/>
              </w:rPr>
              <w:t>Cena brutto za całość zamówienia: ………………..</w:t>
            </w:r>
            <w:r w:rsidRPr="00500E72">
              <w:rPr>
                <w:b/>
                <w:sz w:val="18"/>
                <w:szCs w:val="18"/>
              </w:rPr>
              <w:t xml:space="preserve"> PLN</w:t>
            </w:r>
            <w:r w:rsidRPr="00500E72">
              <w:rPr>
                <w:b/>
                <w:iCs/>
                <w:sz w:val="18"/>
                <w:szCs w:val="18"/>
              </w:rPr>
              <w:t xml:space="preserve"> /słownie: …………………………………………/</w:t>
            </w:r>
          </w:p>
          <w:p w14:paraId="2BC93D6E" w14:textId="1A4E1B07" w:rsidR="00500E72" w:rsidRPr="00500E72" w:rsidRDefault="00500E72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Powyższa cena zawiera podatek VAT w wysokości .......... % tj.…………………….PLN</w:t>
            </w:r>
          </w:p>
        </w:tc>
      </w:tr>
    </w:tbl>
    <w:p w14:paraId="545C3EEC" w14:textId="37E644B6" w:rsidR="00B81874" w:rsidRPr="00500E72" w:rsidRDefault="00993A13" w:rsidP="001A39D9">
      <w:pPr>
        <w:widowControl w:val="0"/>
        <w:jc w:val="both"/>
        <w:rPr>
          <w:b/>
          <w:i/>
          <w:iCs/>
          <w:sz w:val="18"/>
          <w:szCs w:val="18"/>
        </w:rPr>
      </w:pPr>
      <w:r w:rsidRPr="00500E72">
        <w:rPr>
          <w:b/>
          <w:color w:val="EE0000"/>
          <w:sz w:val="18"/>
          <w:szCs w:val="18"/>
        </w:rPr>
        <w:t>*)</w:t>
      </w:r>
      <w:r w:rsidRPr="00500E72">
        <w:rPr>
          <w:b/>
          <w:sz w:val="18"/>
          <w:szCs w:val="18"/>
        </w:rPr>
        <w:t xml:space="preserve">  </w:t>
      </w:r>
      <w:r w:rsidRPr="00500E72">
        <w:rPr>
          <w:b/>
          <w:i/>
          <w:iCs/>
          <w:sz w:val="18"/>
          <w:szCs w:val="18"/>
        </w:rPr>
        <w:t>w przypadku, gdy wykonawca jest producentem oferowanego elementu (dot. mebli) można użyć określenia „wyrób własny”.</w:t>
      </w:r>
    </w:p>
    <w:p w14:paraId="3C7C3CA5" w14:textId="77777777" w:rsidR="00B81874" w:rsidRPr="00500E72" w:rsidRDefault="00B81874" w:rsidP="001A39D9">
      <w:pPr>
        <w:widowControl w:val="0"/>
        <w:jc w:val="both"/>
        <w:rPr>
          <w:b/>
          <w:sz w:val="18"/>
          <w:szCs w:val="18"/>
        </w:rPr>
      </w:pPr>
    </w:p>
    <w:p w14:paraId="6CA689F0" w14:textId="1B53934C" w:rsidR="00C62512" w:rsidRPr="00500E72" w:rsidRDefault="001A39D9" w:rsidP="00C62512">
      <w:pPr>
        <w:widowControl w:val="0"/>
        <w:ind w:right="1"/>
        <w:jc w:val="both"/>
        <w:rPr>
          <w:bCs/>
          <w:i/>
          <w:iCs/>
          <w:color w:val="000000"/>
          <w:sz w:val="18"/>
          <w:szCs w:val="18"/>
        </w:rPr>
      </w:pPr>
      <w:r w:rsidRPr="00500E72">
        <w:rPr>
          <w:b/>
          <w:sz w:val="18"/>
          <w:szCs w:val="18"/>
        </w:rPr>
        <w:t xml:space="preserve">Termin realizacji zamówienia: </w:t>
      </w:r>
      <w:r w:rsidRPr="00500E72">
        <w:rPr>
          <w:sz w:val="18"/>
          <w:szCs w:val="18"/>
        </w:rPr>
        <w:t>do ……..</w:t>
      </w:r>
      <w:r w:rsidRPr="00224AE3">
        <w:rPr>
          <w:b/>
          <w:bCs/>
          <w:sz w:val="18"/>
          <w:szCs w:val="18"/>
        </w:rPr>
        <w:t>dni</w:t>
      </w:r>
      <w:r w:rsidRPr="00500E72">
        <w:rPr>
          <w:sz w:val="18"/>
          <w:szCs w:val="18"/>
        </w:rPr>
        <w:t xml:space="preserve"> od daty podpisania umowy</w:t>
      </w:r>
      <w:r w:rsidR="00500E72">
        <w:rPr>
          <w:sz w:val="18"/>
          <w:szCs w:val="18"/>
        </w:rPr>
        <w:t>*</w:t>
      </w:r>
      <w:r w:rsidR="00C62512" w:rsidRPr="00500E72">
        <w:rPr>
          <w:sz w:val="18"/>
          <w:szCs w:val="18"/>
        </w:rPr>
        <w:t>*)</w:t>
      </w:r>
      <w:r>
        <w:rPr>
          <w:color w:val="000000"/>
          <w:sz w:val="18"/>
          <w:szCs w:val="18"/>
        </w:rPr>
        <w:t xml:space="preserve"> </w:t>
      </w:r>
      <w:r w:rsidR="00500E72">
        <w:rPr>
          <w:b/>
          <w:i/>
          <w:iCs/>
          <w:color w:val="000000"/>
          <w:sz w:val="18"/>
          <w:szCs w:val="18"/>
          <w:highlight w:val="yellow"/>
        </w:rPr>
        <w:t>(</w:t>
      </w:r>
      <w:r>
        <w:rPr>
          <w:b/>
          <w:i/>
          <w:iCs/>
          <w:color w:val="000000"/>
          <w:sz w:val="18"/>
          <w:szCs w:val="18"/>
          <w:highlight w:val="yellow"/>
        </w:rPr>
        <w:t>kryterium oceny ofert</w:t>
      </w:r>
      <w:r w:rsidR="00500E72">
        <w:rPr>
          <w:b/>
          <w:i/>
          <w:iCs/>
          <w:color w:val="000000"/>
          <w:sz w:val="18"/>
          <w:szCs w:val="18"/>
          <w:highlight w:val="yellow"/>
        </w:rPr>
        <w:t>)</w:t>
      </w:r>
      <w:r>
        <w:rPr>
          <w:b/>
          <w:i/>
          <w:iCs/>
          <w:color w:val="000000"/>
          <w:sz w:val="18"/>
          <w:szCs w:val="18"/>
          <w:highlight w:val="yellow"/>
        </w:rPr>
        <w:t>.</w:t>
      </w:r>
      <w:r w:rsidR="00C62512">
        <w:rPr>
          <w:b/>
          <w:color w:val="000000"/>
          <w:sz w:val="18"/>
          <w:szCs w:val="18"/>
        </w:rPr>
        <w:t xml:space="preserve"> </w:t>
      </w:r>
      <w:r w:rsidR="00993A13" w:rsidRPr="00500E72">
        <w:rPr>
          <w:b/>
          <w:sz w:val="18"/>
          <w:szCs w:val="18"/>
        </w:rPr>
        <w:t>*</w:t>
      </w:r>
      <w:r w:rsidR="00500E72">
        <w:rPr>
          <w:b/>
          <w:sz w:val="18"/>
          <w:szCs w:val="18"/>
        </w:rPr>
        <w:t>*</w:t>
      </w:r>
      <w:r w:rsidR="00C62512" w:rsidRPr="00500E72">
        <w:rPr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64A3DCE3" w14:textId="77777777" w:rsidR="00B81874" w:rsidRPr="00500E72" w:rsidRDefault="00B81874" w:rsidP="00B81874">
      <w:pPr>
        <w:widowControl w:val="0"/>
        <w:jc w:val="both"/>
        <w:rPr>
          <w:b/>
          <w:sz w:val="18"/>
          <w:szCs w:val="18"/>
        </w:rPr>
      </w:pPr>
    </w:p>
    <w:p w14:paraId="3DF47C23" w14:textId="70469828" w:rsidR="00500E72" w:rsidRPr="00500E72" w:rsidRDefault="00500E72" w:rsidP="00500E72">
      <w:pPr>
        <w:jc w:val="both"/>
        <w:rPr>
          <w:b/>
          <w:bCs/>
          <w:i/>
          <w:iCs/>
          <w:sz w:val="18"/>
          <w:szCs w:val="18"/>
        </w:rPr>
      </w:pPr>
      <w:r w:rsidRPr="00500E72">
        <w:rPr>
          <w:b/>
          <w:bCs/>
          <w:sz w:val="18"/>
          <w:szCs w:val="18"/>
        </w:rPr>
        <w:t>Okres udzielonej gwarancji:</w:t>
      </w:r>
      <w:r w:rsidRPr="00500E72">
        <w:rPr>
          <w:sz w:val="18"/>
          <w:szCs w:val="18"/>
        </w:rPr>
        <w:t xml:space="preserve"> </w:t>
      </w:r>
      <w:r w:rsidRPr="00500E72">
        <w:rPr>
          <w:b/>
          <w:bCs/>
          <w:sz w:val="18"/>
          <w:szCs w:val="18"/>
        </w:rPr>
        <w:t>……………. Miesięcy</w:t>
      </w:r>
      <w:r>
        <w:rPr>
          <w:b/>
          <w:bCs/>
          <w:sz w:val="18"/>
          <w:szCs w:val="18"/>
        </w:rPr>
        <w:t>*</w:t>
      </w:r>
      <w:r w:rsidRPr="00500E72">
        <w:rPr>
          <w:b/>
          <w:bCs/>
          <w:sz w:val="18"/>
          <w:szCs w:val="18"/>
        </w:rPr>
        <w:t>*</w:t>
      </w:r>
      <w:r>
        <w:rPr>
          <w:b/>
          <w:bCs/>
          <w:sz w:val="18"/>
          <w:szCs w:val="18"/>
        </w:rPr>
        <w:t>*</w:t>
      </w:r>
      <w:r w:rsidRPr="00500E72">
        <w:rPr>
          <w:sz w:val="18"/>
          <w:szCs w:val="18"/>
        </w:rPr>
        <w:t xml:space="preserve">) </w:t>
      </w:r>
      <w:r w:rsidRPr="00500E72">
        <w:rPr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674B15DE" w14:textId="5F4836A8" w:rsidR="00500E72" w:rsidRPr="00500E72" w:rsidRDefault="00500E72" w:rsidP="00500E72">
      <w:pPr>
        <w:jc w:val="both"/>
        <w:rPr>
          <w:i/>
          <w:iCs/>
          <w:sz w:val="18"/>
          <w:szCs w:val="18"/>
        </w:rPr>
      </w:pPr>
      <w:r w:rsidRPr="00500E72">
        <w:rPr>
          <w:i/>
          <w:iCs/>
          <w:sz w:val="18"/>
          <w:szCs w:val="18"/>
        </w:rPr>
        <w:t>*</w:t>
      </w:r>
      <w:r>
        <w:rPr>
          <w:i/>
          <w:iCs/>
          <w:sz w:val="18"/>
          <w:szCs w:val="18"/>
        </w:rPr>
        <w:t>*</w:t>
      </w:r>
      <w:r w:rsidRPr="00500E72">
        <w:rPr>
          <w:i/>
          <w:iCs/>
          <w:sz w:val="18"/>
          <w:szCs w:val="18"/>
        </w:rPr>
        <w:t>*)Zamawiający informuje, że w przypadku braku wpisania okresu gwarancji przez Wykonawcę, Zamawiający przyjmie okres gwarancji minimalny wskazany w SWZ.</w:t>
      </w:r>
    </w:p>
    <w:p w14:paraId="34550D85" w14:textId="77777777" w:rsidR="00500E72" w:rsidRPr="00500E72" w:rsidRDefault="00500E72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</w:p>
    <w:p w14:paraId="6DDC4E91" w14:textId="218632BC" w:rsidR="001A39D9" w:rsidRPr="00500E72" w:rsidRDefault="001A39D9" w:rsidP="001A39D9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500E72">
        <w:rPr>
          <w:sz w:val="18"/>
          <w:szCs w:val="18"/>
        </w:rPr>
        <w:t>Oświadczamy, że zgodnie z ustawą z dnia 6 marca 2018 r. Prawo przedsiębiorców, należymy do małych lub średnich przedsiębiorców:</w:t>
      </w:r>
      <w:r w:rsidRPr="00500E72">
        <w:rPr>
          <w:b/>
          <w:sz w:val="18"/>
          <w:szCs w:val="18"/>
        </w:rPr>
        <w:t xml:space="preserve"> TAK/NIE</w:t>
      </w:r>
    </w:p>
    <w:p w14:paraId="37BEF694" w14:textId="77777777" w:rsidR="001A39D9" w:rsidRPr="00500E72" w:rsidRDefault="001A39D9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500E72">
        <w:rPr>
          <w:b/>
          <w:sz w:val="18"/>
          <w:szCs w:val="18"/>
        </w:rPr>
        <w:t xml:space="preserve">Termin płatności: </w:t>
      </w:r>
      <w:r w:rsidRPr="00500E72">
        <w:rPr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87017F" w14:textId="77777777" w:rsidR="00E34D48" w:rsidRPr="00500E72" w:rsidRDefault="00E34D48" w:rsidP="001A39D9">
      <w:pPr>
        <w:rPr>
          <w:b/>
          <w:sz w:val="18"/>
          <w:szCs w:val="18"/>
          <w:u w:val="single"/>
        </w:rPr>
      </w:pPr>
    </w:p>
    <w:p w14:paraId="5814C10B" w14:textId="77777777" w:rsidR="00E34D48" w:rsidRPr="00500E72" w:rsidRDefault="00E34D48" w:rsidP="001A39D9">
      <w:pPr>
        <w:rPr>
          <w:b/>
          <w:sz w:val="18"/>
          <w:szCs w:val="18"/>
          <w:u w:val="single"/>
        </w:rPr>
      </w:pPr>
    </w:p>
    <w:p w14:paraId="35D2527A" w14:textId="77777777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  <w:u w:val="single"/>
        </w:rPr>
      </w:pPr>
      <w:r w:rsidRPr="00500E72">
        <w:rPr>
          <w:sz w:val="18"/>
          <w:szCs w:val="18"/>
          <w:u w:val="single"/>
        </w:rPr>
        <w:t>Jednocześnie oświadczamy, że:</w:t>
      </w:r>
    </w:p>
    <w:p w14:paraId="60B2E2F1" w14:textId="77777777" w:rsidR="00100F29" w:rsidRPr="00500E72" w:rsidRDefault="00100F29" w:rsidP="00100F29">
      <w:pPr>
        <w:tabs>
          <w:tab w:val="left" w:pos="142"/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>1.</w:t>
      </w:r>
      <w:r w:rsidRPr="00500E72">
        <w:rPr>
          <w:sz w:val="18"/>
          <w:szCs w:val="18"/>
        </w:rPr>
        <w:tab/>
        <w:t>Oświadczamy, że jesteśmy związani niniejszą ofertą przez okres wskazany w SWZ.</w:t>
      </w:r>
    </w:p>
    <w:p w14:paraId="49B92279" w14:textId="77777777" w:rsidR="00100F29" w:rsidRPr="00500E72" w:rsidRDefault="00100F29" w:rsidP="00100F29">
      <w:pPr>
        <w:tabs>
          <w:tab w:val="left" w:pos="142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lastRenderedPageBreak/>
        <w:t>2.</w:t>
      </w:r>
      <w:r w:rsidRPr="00500E72">
        <w:rPr>
          <w:sz w:val="18"/>
          <w:szCs w:val="18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528B291" w14:textId="77777777" w:rsidR="00100F29" w:rsidRPr="00500E72" w:rsidRDefault="00100F29" w:rsidP="00100F29">
      <w:pPr>
        <w:tabs>
          <w:tab w:val="left" w:pos="142"/>
        </w:tabs>
        <w:jc w:val="both"/>
        <w:rPr>
          <w:b/>
          <w:bCs/>
          <w:sz w:val="18"/>
          <w:szCs w:val="18"/>
        </w:rPr>
      </w:pPr>
      <w:r w:rsidRPr="00500E72">
        <w:rPr>
          <w:sz w:val="18"/>
          <w:szCs w:val="18"/>
        </w:rPr>
        <w:t>3.</w:t>
      </w:r>
      <w:r w:rsidRPr="00500E72">
        <w:rPr>
          <w:sz w:val="18"/>
          <w:szCs w:val="18"/>
        </w:rPr>
        <w:tab/>
      </w:r>
      <w:r w:rsidRPr="00500E72">
        <w:rPr>
          <w:b/>
          <w:bCs/>
          <w:sz w:val="18"/>
          <w:szCs w:val="18"/>
        </w:rPr>
        <w:t>Oświadczam, że zaoferowany przez nas przedmiot zamówienia jest fabrycznie nowy (nieużywany).</w:t>
      </w:r>
    </w:p>
    <w:p w14:paraId="5E6C5D83" w14:textId="49748AF1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4. 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4C5775" w14:textId="77777777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C420C9" w14:textId="77777777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2A8D78" w14:textId="6DDAB886" w:rsidR="00100F29" w:rsidRPr="00500E72" w:rsidRDefault="00100F29" w:rsidP="00100F29">
      <w:pPr>
        <w:tabs>
          <w:tab w:val="left" w:pos="142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>5.</w:t>
      </w:r>
      <w:r w:rsidRPr="00500E72">
        <w:rPr>
          <w:sz w:val="18"/>
          <w:szCs w:val="18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0F29" w:rsidRPr="00500E72" w14:paraId="1475EF4E" w14:textId="77777777" w:rsidTr="00E638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21541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61E61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 xml:space="preserve">Opis części zamówienia, którą wykonawca </w:t>
            </w:r>
          </w:p>
          <w:p w14:paraId="127838D2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89201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>Nazwa podwykonawcy</w:t>
            </w:r>
            <w:r w:rsidRPr="00500E72">
              <w:rPr>
                <w:sz w:val="18"/>
                <w:szCs w:val="18"/>
              </w:rPr>
              <w:br/>
              <w:t>(o ile jest znana)</w:t>
            </w:r>
          </w:p>
        </w:tc>
      </w:tr>
      <w:tr w:rsidR="00100F29" w:rsidRPr="00500E72" w14:paraId="47BF89AE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4CFE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874F5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95D3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100F29" w:rsidRPr="00500E72" w14:paraId="12B0CDB6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1C3BC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CFE0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99048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23D07165" w14:textId="77777777" w:rsidR="00100F29" w:rsidRPr="00500E72" w:rsidRDefault="00100F29" w:rsidP="00100F2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500E72">
        <w:rPr>
          <w:sz w:val="18"/>
          <w:szCs w:val="18"/>
        </w:rPr>
        <w:tab/>
      </w:r>
    </w:p>
    <w:p w14:paraId="0E9B04F7" w14:textId="77777777" w:rsidR="00100F29" w:rsidRPr="00500E72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500E72">
        <w:rPr>
          <w:rFonts w:ascii="Times New Roman" w:hAnsi="Times New Roman"/>
          <w:sz w:val="18"/>
          <w:szCs w:val="18"/>
        </w:rPr>
        <w:t>Upoważnionymi do reprezentowania naszej firmy są następujące osoby:</w:t>
      </w:r>
    </w:p>
    <w:p w14:paraId="6C1A1FF7" w14:textId="77777777" w:rsidR="00100F29" w:rsidRPr="00500E72" w:rsidRDefault="00100F29" w:rsidP="00100F29">
      <w:pPr>
        <w:pStyle w:val="Nagwek1"/>
        <w:spacing w:before="0" w:after="0"/>
        <w:rPr>
          <w:rFonts w:ascii="Times New Roman" w:hAnsi="Times New Roman" w:cs="Times New Roman"/>
          <w:sz w:val="18"/>
          <w:szCs w:val="18"/>
        </w:rPr>
      </w:pPr>
      <w:r w:rsidRPr="00500E72">
        <w:rPr>
          <w:rFonts w:ascii="Times New Roman" w:hAnsi="Times New Roman" w:cs="Times New Roman"/>
          <w:sz w:val="18"/>
          <w:szCs w:val="18"/>
        </w:rPr>
        <w:tab/>
        <w:t>Imię i Nazwisko</w:t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</w:p>
    <w:p w14:paraId="41493553" w14:textId="77777777" w:rsidR="00100F29" w:rsidRPr="00500E72" w:rsidRDefault="00100F29" w:rsidP="00100F29">
      <w:pPr>
        <w:tabs>
          <w:tab w:val="left" w:pos="426"/>
        </w:tabs>
        <w:ind w:left="425"/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00E72">
        <w:rPr>
          <w:sz w:val="18"/>
          <w:szCs w:val="18"/>
        </w:rPr>
        <w:tab/>
      </w:r>
      <w:r w:rsidRPr="00500E72">
        <w:rPr>
          <w:sz w:val="18"/>
          <w:szCs w:val="18"/>
        </w:rPr>
        <w:tab/>
      </w:r>
    </w:p>
    <w:p w14:paraId="308F8EE4" w14:textId="77777777" w:rsidR="00100F29" w:rsidRPr="00500E72" w:rsidRDefault="00100F29" w:rsidP="00100F29">
      <w:pPr>
        <w:tabs>
          <w:tab w:val="left" w:pos="426"/>
        </w:tabs>
        <w:ind w:left="425"/>
        <w:jc w:val="both"/>
        <w:rPr>
          <w:sz w:val="18"/>
          <w:szCs w:val="18"/>
        </w:rPr>
      </w:pPr>
      <w:r w:rsidRPr="00500E72">
        <w:rPr>
          <w:sz w:val="18"/>
          <w:szCs w:val="18"/>
        </w:rPr>
        <w:tab/>
      </w:r>
      <w:r w:rsidRPr="00500E72">
        <w:rPr>
          <w:sz w:val="18"/>
          <w:szCs w:val="18"/>
        </w:rPr>
        <w:tab/>
        <w:t xml:space="preserve"> </w:t>
      </w:r>
    </w:p>
    <w:p w14:paraId="0E697D39" w14:textId="77777777" w:rsidR="00100F29" w:rsidRPr="00500E72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500E72">
        <w:rPr>
          <w:rFonts w:ascii="Times New Roman" w:hAnsi="Times New Roman"/>
          <w:sz w:val="18"/>
          <w:szCs w:val="18"/>
        </w:rPr>
        <w:t>Upoważnienie dla powyżej wskazanych osób wynika z następującego (</w:t>
      </w:r>
      <w:proofErr w:type="spellStart"/>
      <w:r w:rsidRPr="00500E72">
        <w:rPr>
          <w:rFonts w:ascii="Times New Roman" w:hAnsi="Times New Roman"/>
          <w:sz w:val="18"/>
          <w:szCs w:val="18"/>
        </w:rPr>
        <w:t>ych</w:t>
      </w:r>
      <w:proofErr w:type="spellEnd"/>
      <w:r w:rsidRPr="00500E72">
        <w:rPr>
          <w:rFonts w:ascii="Times New Roman" w:hAnsi="Times New Roman"/>
          <w:sz w:val="18"/>
          <w:szCs w:val="18"/>
        </w:rPr>
        <w:t>) dokumentu(ów)</w:t>
      </w:r>
    </w:p>
    <w:p w14:paraId="7FF5B69D" w14:textId="77777777" w:rsidR="00100F29" w:rsidRPr="00500E72" w:rsidRDefault="00100F29" w:rsidP="00100F29">
      <w:pPr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        …………………………...........................……które dołączamy do oferty.</w:t>
      </w:r>
    </w:p>
    <w:p w14:paraId="106BAD1C" w14:textId="77777777" w:rsidR="00100F29" w:rsidRPr="00500E72" w:rsidRDefault="00100F29" w:rsidP="00100F29">
      <w:pPr>
        <w:numPr>
          <w:ilvl w:val="0"/>
          <w:numId w:val="5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 załącznikami do niniejszej oferty są:</w:t>
      </w:r>
    </w:p>
    <w:p w14:paraId="0DDCB942" w14:textId="3CE19CC0" w:rsidR="00100F29" w:rsidRPr="00500E72" w:rsidRDefault="00100F29" w:rsidP="00100F29">
      <w:pPr>
        <w:numPr>
          <w:ilvl w:val="1"/>
          <w:numId w:val="2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>…………………………………………………………………………………</w:t>
      </w:r>
    </w:p>
    <w:p w14:paraId="67BBC149" w14:textId="36473E7A" w:rsidR="00100F29" w:rsidRPr="00500E72" w:rsidRDefault="00100F29" w:rsidP="00100F29">
      <w:pPr>
        <w:numPr>
          <w:ilvl w:val="1"/>
          <w:numId w:val="2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>……………………………………………..…………………………………</w:t>
      </w:r>
    </w:p>
    <w:p w14:paraId="0DCA163F" w14:textId="51C9918D" w:rsidR="00100F29" w:rsidRPr="00500E72" w:rsidRDefault="00100F29" w:rsidP="00100F29">
      <w:pPr>
        <w:numPr>
          <w:ilvl w:val="1"/>
          <w:numId w:val="2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>…………………………………………………………………………………</w:t>
      </w:r>
    </w:p>
    <w:p w14:paraId="1CC42BA8" w14:textId="111D3479" w:rsidR="00100F29" w:rsidRPr="00500E72" w:rsidRDefault="00100F29" w:rsidP="00100F29">
      <w:pPr>
        <w:jc w:val="both"/>
        <w:rPr>
          <w:sz w:val="18"/>
          <w:szCs w:val="18"/>
        </w:rPr>
      </w:pPr>
    </w:p>
    <w:p w14:paraId="17B07B57" w14:textId="77777777" w:rsidR="00100F29" w:rsidRPr="00500E72" w:rsidRDefault="00100F29" w:rsidP="00392E6F">
      <w:pPr>
        <w:spacing w:line="360" w:lineRule="auto"/>
        <w:jc w:val="both"/>
        <w:rPr>
          <w:sz w:val="18"/>
          <w:szCs w:val="18"/>
        </w:rPr>
      </w:pPr>
    </w:p>
    <w:p w14:paraId="6E501960" w14:textId="60EAD5E4" w:rsidR="00100F29" w:rsidRPr="00500E72" w:rsidRDefault="00100F29" w:rsidP="002449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8"/>
          <w:szCs w:val="18"/>
          <w:lang w:eastAsia="zh-CN"/>
        </w:rPr>
      </w:pP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Oferta</w:t>
      </w:r>
      <w:r w:rsidRPr="00500E72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powinna</w:t>
      </w:r>
      <w:r w:rsidRPr="00500E72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być sporządzona</w:t>
      </w:r>
      <w:r w:rsidRPr="00500E72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</w:p>
    <w:p w14:paraId="7D3ABBC3" w14:textId="77777777" w:rsidR="00100F29" w:rsidRPr="00500E72" w:rsidRDefault="00100F29" w:rsidP="001A39D9">
      <w:pPr>
        <w:rPr>
          <w:sz w:val="18"/>
          <w:szCs w:val="18"/>
        </w:rPr>
      </w:pPr>
    </w:p>
    <w:sectPr w:rsidR="00100F29" w:rsidRPr="00500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D7F7D" w14:textId="77777777" w:rsidR="00515A75" w:rsidRDefault="00515A75">
      <w:r>
        <w:separator/>
      </w:r>
    </w:p>
  </w:endnote>
  <w:endnote w:type="continuationSeparator" w:id="0">
    <w:p w14:paraId="74F0865A" w14:textId="77777777" w:rsidR="00515A75" w:rsidRDefault="00515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8ADD8" w14:textId="77777777" w:rsidR="00515A75" w:rsidRDefault="00515A75">
      <w:r>
        <w:separator/>
      </w:r>
    </w:p>
  </w:footnote>
  <w:footnote w:type="continuationSeparator" w:id="0">
    <w:p w14:paraId="56D6D965" w14:textId="77777777" w:rsidR="00515A75" w:rsidRDefault="00515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497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2510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348437">
    <w:abstractNumId w:val="0"/>
  </w:num>
  <w:num w:numId="4" w16cid:durableId="712924619">
    <w:abstractNumId w:val="3"/>
  </w:num>
  <w:num w:numId="5" w16cid:durableId="6906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3"/>
    <w:rsid w:val="00000815"/>
    <w:rsid w:val="00012286"/>
    <w:rsid w:val="00043407"/>
    <w:rsid w:val="000704FC"/>
    <w:rsid w:val="00070FB2"/>
    <w:rsid w:val="00071CCC"/>
    <w:rsid w:val="000B731D"/>
    <w:rsid w:val="000D6134"/>
    <w:rsid w:val="000E09C7"/>
    <w:rsid w:val="000F0F53"/>
    <w:rsid w:val="000F6589"/>
    <w:rsid w:val="00100F29"/>
    <w:rsid w:val="00106636"/>
    <w:rsid w:val="00116EC6"/>
    <w:rsid w:val="001508D7"/>
    <w:rsid w:val="00177D40"/>
    <w:rsid w:val="001801DD"/>
    <w:rsid w:val="001A39D9"/>
    <w:rsid w:val="001D4612"/>
    <w:rsid w:val="00207E98"/>
    <w:rsid w:val="0021761F"/>
    <w:rsid w:val="00217C20"/>
    <w:rsid w:val="00221886"/>
    <w:rsid w:val="00224AE3"/>
    <w:rsid w:val="002449D6"/>
    <w:rsid w:val="002723B0"/>
    <w:rsid w:val="00315A4A"/>
    <w:rsid w:val="00356BE3"/>
    <w:rsid w:val="00392E6F"/>
    <w:rsid w:val="003A0C2B"/>
    <w:rsid w:val="003A32B9"/>
    <w:rsid w:val="003B15BA"/>
    <w:rsid w:val="003B539F"/>
    <w:rsid w:val="003C085E"/>
    <w:rsid w:val="004147EB"/>
    <w:rsid w:val="00414CE8"/>
    <w:rsid w:val="004400AE"/>
    <w:rsid w:val="004508BC"/>
    <w:rsid w:val="00471A7E"/>
    <w:rsid w:val="00480219"/>
    <w:rsid w:val="00497990"/>
    <w:rsid w:val="004A2C64"/>
    <w:rsid w:val="004B7300"/>
    <w:rsid w:val="004C6753"/>
    <w:rsid w:val="004D3B15"/>
    <w:rsid w:val="004E1F89"/>
    <w:rsid w:val="00500E72"/>
    <w:rsid w:val="00515A75"/>
    <w:rsid w:val="005166E4"/>
    <w:rsid w:val="005168F3"/>
    <w:rsid w:val="0052074A"/>
    <w:rsid w:val="0058734B"/>
    <w:rsid w:val="00595C87"/>
    <w:rsid w:val="005B32C0"/>
    <w:rsid w:val="005D2C65"/>
    <w:rsid w:val="005E6D94"/>
    <w:rsid w:val="005F094F"/>
    <w:rsid w:val="0063384F"/>
    <w:rsid w:val="00643C6F"/>
    <w:rsid w:val="00646202"/>
    <w:rsid w:val="0065290F"/>
    <w:rsid w:val="0065410B"/>
    <w:rsid w:val="00680773"/>
    <w:rsid w:val="006815F6"/>
    <w:rsid w:val="006B4FF6"/>
    <w:rsid w:val="00715A5D"/>
    <w:rsid w:val="007748F0"/>
    <w:rsid w:val="00797001"/>
    <w:rsid w:val="007A4321"/>
    <w:rsid w:val="007F3DB3"/>
    <w:rsid w:val="008244E2"/>
    <w:rsid w:val="00833933"/>
    <w:rsid w:val="00853083"/>
    <w:rsid w:val="008B2F0C"/>
    <w:rsid w:val="008B3E95"/>
    <w:rsid w:val="008B4928"/>
    <w:rsid w:val="008B4991"/>
    <w:rsid w:val="008B4E85"/>
    <w:rsid w:val="008B55B4"/>
    <w:rsid w:val="008C36A7"/>
    <w:rsid w:val="008D2AB8"/>
    <w:rsid w:val="008D3A15"/>
    <w:rsid w:val="008F1C66"/>
    <w:rsid w:val="009009BD"/>
    <w:rsid w:val="00937E95"/>
    <w:rsid w:val="00946D65"/>
    <w:rsid w:val="00956F8F"/>
    <w:rsid w:val="00970FE4"/>
    <w:rsid w:val="00984C48"/>
    <w:rsid w:val="00993A13"/>
    <w:rsid w:val="0099788A"/>
    <w:rsid w:val="009B2065"/>
    <w:rsid w:val="009E065D"/>
    <w:rsid w:val="009E5420"/>
    <w:rsid w:val="00A0022B"/>
    <w:rsid w:val="00A07536"/>
    <w:rsid w:val="00A346FE"/>
    <w:rsid w:val="00A47B4D"/>
    <w:rsid w:val="00A54E83"/>
    <w:rsid w:val="00A83018"/>
    <w:rsid w:val="00AB1281"/>
    <w:rsid w:val="00AD6938"/>
    <w:rsid w:val="00B25F06"/>
    <w:rsid w:val="00B774DC"/>
    <w:rsid w:val="00B81874"/>
    <w:rsid w:val="00BC26BE"/>
    <w:rsid w:val="00BC2740"/>
    <w:rsid w:val="00C604BA"/>
    <w:rsid w:val="00C62512"/>
    <w:rsid w:val="00C969A6"/>
    <w:rsid w:val="00CA7D36"/>
    <w:rsid w:val="00D24208"/>
    <w:rsid w:val="00D60C38"/>
    <w:rsid w:val="00D66893"/>
    <w:rsid w:val="00D90ACB"/>
    <w:rsid w:val="00DC1500"/>
    <w:rsid w:val="00DC20F3"/>
    <w:rsid w:val="00E27FED"/>
    <w:rsid w:val="00E34D48"/>
    <w:rsid w:val="00E42265"/>
    <w:rsid w:val="00E44371"/>
    <w:rsid w:val="00E445A8"/>
    <w:rsid w:val="00E949B0"/>
    <w:rsid w:val="00EC0BEA"/>
    <w:rsid w:val="00ED2D4A"/>
    <w:rsid w:val="00EF0F09"/>
    <w:rsid w:val="00EF19BE"/>
    <w:rsid w:val="00F00591"/>
    <w:rsid w:val="00F02F04"/>
    <w:rsid w:val="00F12504"/>
    <w:rsid w:val="00F16D0A"/>
    <w:rsid w:val="00F22DC9"/>
    <w:rsid w:val="00F51688"/>
    <w:rsid w:val="00F53146"/>
    <w:rsid w:val="00F91018"/>
    <w:rsid w:val="00FA0F30"/>
    <w:rsid w:val="00FA51A4"/>
    <w:rsid w:val="00FC0B4F"/>
    <w:rsid w:val="00FE3C92"/>
    <w:rsid w:val="00FE54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6621-5D0E-40BA-BF92-FCCB28C2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4</cp:revision>
  <cp:lastPrinted>2025-09-03T11:48:00Z</cp:lastPrinted>
  <dcterms:created xsi:type="dcterms:W3CDTF">2026-08-28T09:54:00Z</dcterms:created>
  <dcterms:modified xsi:type="dcterms:W3CDTF">2026-09-01T08:51:00Z</dcterms:modified>
</cp:coreProperties>
</file>