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6F2093" w14:textId="77777777" w:rsidR="003E6519" w:rsidRPr="009432A1" w:rsidRDefault="004B1447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4B1447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4B1447">
        <w:rPr>
          <w:rFonts w:ascii="Arial" w:hAnsi="Arial" w:cs="Arial"/>
          <w:sz w:val="24"/>
          <w:szCs w:val="24"/>
        </w:rPr>
        <w:t>2026-09-01</w:t>
      </w:r>
    </w:p>
    <w:p w14:paraId="55417FBE" w14:textId="77777777" w:rsidR="003E6519" w:rsidRPr="009432A1" w:rsidRDefault="004B1447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B1447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4CCE7BC8" w14:textId="77777777" w:rsidR="003E6519" w:rsidRPr="009432A1" w:rsidRDefault="004B1447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4B1447">
        <w:rPr>
          <w:rFonts w:ascii="Arial" w:hAnsi="Arial" w:cs="Arial"/>
          <w:sz w:val="24"/>
          <w:szCs w:val="24"/>
        </w:rPr>
        <w:t>os. Na Skarpie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4B1447">
        <w:rPr>
          <w:rFonts w:ascii="Arial" w:hAnsi="Arial" w:cs="Arial"/>
          <w:sz w:val="24"/>
          <w:szCs w:val="24"/>
        </w:rPr>
        <w:t>66</w:t>
      </w:r>
    </w:p>
    <w:p w14:paraId="286F86BE" w14:textId="77777777" w:rsidR="003E6519" w:rsidRPr="009432A1" w:rsidRDefault="004B1447" w:rsidP="003E6519">
      <w:pPr>
        <w:rPr>
          <w:rFonts w:ascii="Arial" w:hAnsi="Arial" w:cs="Arial"/>
          <w:sz w:val="24"/>
          <w:szCs w:val="24"/>
        </w:rPr>
      </w:pPr>
      <w:r w:rsidRPr="004B1447">
        <w:rPr>
          <w:rFonts w:ascii="Arial" w:hAnsi="Arial" w:cs="Arial"/>
          <w:sz w:val="24"/>
          <w:szCs w:val="24"/>
        </w:rPr>
        <w:t>31-913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4B1447">
        <w:rPr>
          <w:rFonts w:ascii="Arial" w:hAnsi="Arial" w:cs="Arial"/>
          <w:sz w:val="24"/>
          <w:szCs w:val="24"/>
        </w:rPr>
        <w:t>Kraków</w:t>
      </w:r>
    </w:p>
    <w:p w14:paraId="5990EDC1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7FDF0F0" w14:textId="77777777" w:rsidR="003E6519" w:rsidRDefault="003E6519" w:rsidP="003E6519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45EBF611" w14:textId="053BD17A" w:rsidR="00FC34B4" w:rsidRPr="009432A1" w:rsidRDefault="00FC34B4" w:rsidP="003E6519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 xml:space="preserve">DZP-271-25/26. </w:t>
      </w:r>
      <w:r w:rsidR="00E54D20">
        <w:rPr>
          <w:rFonts w:ascii="Arial" w:hAnsi="Arial" w:cs="Arial"/>
          <w:bCs/>
          <w:sz w:val="18"/>
          <w:szCs w:val="18"/>
        </w:rPr>
        <w:t>999.</w:t>
      </w:r>
      <w:r>
        <w:rPr>
          <w:rFonts w:ascii="Arial" w:hAnsi="Arial" w:cs="Arial"/>
          <w:bCs/>
          <w:sz w:val="18"/>
          <w:szCs w:val="18"/>
        </w:rPr>
        <w:t xml:space="preserve"> EJK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3EF86708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410E946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27D20437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5A956875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30D54671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2EBD4B5C" w14:textId="77777777" w:rsidTr="001A0FA2">
        <w:tc>
          <w:tcPr>
            <w:tcW w:w="2269" w:type="dxa"/>
          </w:tcPr>
          <w:p w14:paraId="00FC3326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6642E0F7" w14:textId="77777777" w:rsidR="003E6519" w:rsidRPr="004E4B64" w:rsidRDefault="004B1447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B1447">
              <w:rPr>
                <w:rFonts w:ascii="Arial" w:hAnsi="Arial" w:cs="Arial"/>
                <w:bCs/>
                <w:sz w:val="24"/>
                <w:szCs w:val="24"/>
              </w:rPr>
              <w:t>Zakup i dostawa implantów endoprotez stawów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4B1447" w:rsidRPr="004E4B64" w14:paraId="763E6E07" w14:textId="77777777" w:rsidTr="00612E19">
        <w:tc>
          <w:tcPr>
            <w:tcW w:w="2269" w:type="dxa"/>
          </w:tcPr>
          <w:p w14:paraId="2F00CF61" w14:textId="77777777" w:rsidR="004B1447" w:rsidRPr="004E4B64" w:rsidRDefault="004B1447" w:rsidP="00612E1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4D20969A" w14:textId="77777777" w:rsidR="004B1447" w:rsidRPr="004E4B64" w:rsidRDefault="004B1447" w:rsidP="00612E1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B1447">
              <w:rPr>
                <w:rFonts w:ascii="Arial" w:hAnsi="Arial" w:cs="Arial"/>
                <w:bCs/>
                <w:sz w:val="24"/>
                <w:szCs w:val="24"/>
              </w:rPr>
              <w:t>DZP-271-25/26</w:t>
            </w:r>
          </w:p>
        </w:tc>
      </w:tr>
    </w:tbl>
    <w:p w14:paraId="54100BD0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4B1447" w:rsidRPr="004B1447">
        <w:rPr>
          <w:rFonts w:ascii="Arial" w:hAnsi="Arial" w:cs="Arial"/>
          <w:sz w:val="24"/>
          <w:szCs w:val="24"/>
        </w:rPr>
        <w:t>(t.j. Dz. U. z 2026 r. poz. 793)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4B1447" w:rsidRPr="00C902DE" w14:paraId="0F36C49D" w14:textId="77777777" w:rsidTr="00612E1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6A1FB6A" w14:textId="77777777" w:rsidR="004B1447" w:rsidRPr="00C902DE" w:rsidRDefault="004B1447" w:rsidP="00612E1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B1447">
              <w:rPr>
                <w:rFonts w:ascii="Arial" w:hAnsi="Arial" w:cs="Arial"/>
                <w:sz w:val="24"/>
                <w:szCs w:val="24"/>
              </w:rPr>
              <w:t>części 1 zamówienia w wysokości 753 840.00 zł brutto;</w:t>
            </w:r>
          </w:p>
        </w:tc>
      </w:tr>
      <w:tr w:rsidR="004B1447" w:rsidRPr="00C902DE" w14:paraId="73E73147" w14:textId="77777777" w:rsidTr="00612E1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32169DE" w14:textId="77777777" w:rsidR="004B1447" w:rsidRPr="00C902DE" w:rsidRDefault="004B1447" w:rsidP="00612E1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B1447">
              <w:rPr>
                <w:rFonts w:ascii="Arial" w:hAnsi="Arial" w:cs="Arial"/>
                <w:sz w:val="24"/>
                <w:szCs w:val="24"/>
              </w:rPr>
              <w:t>części 2 zamówienia w wysokości 179 712.00 zł brutto;</w:t>
            </w:r>
          </w:p>
        </w:tc>
      </w:tr>
      <w:tr w:rsidR="004B1447" w:rsidRPr="00C902DE" w14:paraId="31A84FAA" w14:textId="77777777" w:rsidTr="00612E1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75A6383" w14:textId="77777777" w:rsidR="004B1447" w:rsidRPr="00C902DE" w:rsidRDefault="004B1447" w:rsidP="00612E1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B1447">
              <w:rPr>
                <w:rFonts w:ascii="Arial" w:hAnsi="Arial" w:cs="Arial"/>
                <w:sz w:val="24"/>
                <w:szCs w:val="24"/>
              </w:rPr>
              <w:t>części 3 zamówienia w wysokości 653 670.00 zł brutto;</w:t>
            </w:r>
          </w:p>
        </w:tc>
      </w:tr>
      <w:tr w:rsidR="004B1447" w:rsidRPr="00C902DE" w14:paraId="5603ADF9" w14:textId="77777777" w:rsidTr="00612E1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104F3A4" w14:textId="77777777" w:rsidR="004B1447" w:rsidRPr="00C902DE" w:rsidRDefault="004B1447" w:rsidP="00612E1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B1447">
              <w:rPr>
                <w:rFonts w:ascii="Arial" w:hAnsi="Arial" w:cs="Arial"/>
                <w:sz w:val="24"/>
                <w:szCs w:val="24"/>
              </w:rPr>
              <w:t>części 4 zamówienia w wysokości 38 880.00 zł brutto;</w:t>
            </w:r>
          </w:p>
        </w:tc>
      </w:tr>
      <w:tr w:rsidR="004B1447" w:rsidRPr="00C902DE" w14:paraId="421DA14A" w14:textId="77777777" w:rsidTr="00612E1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63609AA" w14:textId="77777777" w:rsidR="004B1447" w:rsidRPr="00C902DE" w:rsidRDefault="004B1447" w:rsidP="00612E1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B1447">
              <w:rPr>
                <w:rFonts w:ascii="Arial" w:hAnsi="Arial" w:cs="Arial"/>
                <w:sz w:val="24"/>
                <w:szCs w:val="24"/>
              </w:rPr>
              <w:t>części 5 zamówienia w wysokości 91 260.00 zł brutto;</w:t>
            </w:r>
          </w:p>
        </w:tc>
      </w:tr>
      <w:tr w:rsidR="004B1447" w:rsidRPr="00C902DE" w14:paraId="67C94D51" w14:textId="77777777" w:rsidTr="00612E1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5C16842" w14:textId="77777777" w:rsidR="004B1447" w:rsidRPr="00C902DE" w:rsidRDefault="004B1447" w:rsidP="00612E1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B1447">
              <w:rPr>
                <w:rFonts w:ascii="Arial" w:hAnsi="Arial" w:cs="Arial"/>
                <w:sz w:val="24"/>
                <w:szCs w:val="24"/>
              </w:rPr>
              <w:t>części 6 zamówienia w wysokości 79 920.00 zł brutto;</w:t>
            </w:r>
          </w:p>
        </w:tc>
      </w:tr>
      <w:tr w:rsidR="004B1447" w:rsidRPr="00C902DE" w14:paraId="3B650969" w14:textId="77777777" w:rsidTr="00612E1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0A8161C" w14:textId="77777777" w:rsidR="004B1447" w:rsidRPr="00C902DE" w:rsidRDefault="004B1447" w:rsidP="00612E1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B1447">
              <w:rPr>
                <w:rFonts w:ascii="Arial" w:hAnsi="Arial" w:cs="Arial"/>
                <w:sz w:val="24"/>
                <w:szCs w:val="24"/>
              </w:rPr>
              <w:t>części 7 zamówienia w wysokości 618 192.00 zł brutto;</w:t>
            </w:r>
          </w:p>
        </w:tc>
      </w:tr>
      <w:tr w:rsidR="004B1447" w:rsidRPr="00C902DE" w14:paraId="2597511B" w14:textId="77777777" w:rsidTr="00612E1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E26E7CC" w14:textId="77777777" w:rsidR="004B1447" w:rsidRPr="00C902DE" w:rsidRDefault="004B1447" w:rsidP="00612E1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B1447">
              <w:rPr>
                <w:rFonts w:ascii="Arial" w:hAnsi="Arial" w:cs="Arial"/>
                <w:sz w:val="24"/>
                <w:szCs w:val="24"/>
              </w:rPr>
              <w:t>części 8 zamówienia w wysokości 172 152.00 zł brutto;</w:t>
            </w:r>
          </w:p>
        </w:tc>
      </w:tr>
      <w:tr w:rsidR="004B1447" w:rsidRPr="00C902DE" w14:paraId="19B1F533" w14:textId="77777777" w:rsidTr="00612E1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90F440A" w14:textId="77777777" w:rsidR="004B1447" w:rsidRPr="00C902DE" w:rsidRDefault="004B1447" w:rsidP="00612E1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B1447">
              <w:rPr>
                <w:rFonts w:ascii="Arial" w:hAnsi="Arial" w:cs="Arial"/>
                <w:sz w:val="24"/>
                <w:szCs w:val="24"/>
              </w:rPr>
              <w:t>części 9 zamówienia w wysokości 664 200.00 zł brutto;</w:t>
            </w:r>
          </w:p>
        </w:tc>
      </w:tr>
      <w:tr w:rsidR="004B1447" w:rsidRPr="00C902DE" w14:paraId="4FBC714D" w14:textId="77777777" w:rsidTr="00612E1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B185687" w14:textId="77777777" w:rsidR="004B1447" w:rsidRPr="00C902DE" w:rsidRDefault="004B1447" w:rsidP="00612E1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B1447">
              <w:rPr>
                <w:rFonts w:ascii="Arial" w:hAnsi="Arial" w:cs="Arial"/>
                <w:sz w:val="24"/>
                <w:szCs w:val="24"/>
              </w:rPr>
              <w:t>części 10 zamówienia w wysokości 426 600.00 zł brutto;</w:t>
            </w:r>
          </w:p>
        </w:tc>
      </w:tr>
      <w:tr w:rsidR="004B1447" w:rsidRPr="00C902DE" w14:paraId="1E2C69EE" w14:textId="77777777" w:rsidTr="00612E1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B538545" w14:textId="77777777" w:rsidR="004B1447" w:rsidRPr="00C902DE" w:rsidRDefault="004B1447" w:rsidP="00612E1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B1447">
              <w:rPr>
                <w:rFonts w:ascii="Arial" w:hAnsi="Arial" w:cs="Arial"/>
                <w:sz w:val="24"/>
                <w:szCs w:val="24"/>
              </w:rPr>
              <w:t>części 11 zamówienia w wysokości 228 636.00 zł brutto;</w:t>
            </w:r>
          </w:p>
        </w:tc>
      </w:tr>
      <w:tr w:rsidR="004B1447" w:rsidRPr="00C902DE" w14:paraId="7EC27704" w14:textId="77777777" w:rsidTr="00612E1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8E89C57" w14:textId="77777777" w:rsidR="004B1447" w:rsidRPr="00C902DE" w:rsidRDefault="004B1447" w:rsidP="00612E1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B1447">
              <w:rPr>
                <w:rFonts w:ascii="Arial" w:hAnsi="Arial" w:cs="Arial"/>
                <w:sz w:val="24"/>
                <w:szCs w:val="24"/>
              </w:rPr>
              <w:lastRenderedPageBreak/>
              <w:t>części 12 zamówienia w wysokości 172 800.00 zł brutto;</w:t>
            </w:r>
          </w:p>
        </w:tc>
      </w:tr>
      <w:tr w:rsidR="004B1447" w:rsidRPr="00C902DE" w14:paraId="52E17F06" w14:textId="77777777" w:rsidTr="00612E1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55CC440" w14:textId="77777777" w:rsidR="004B1447" w:rsidRPr="00C902DE" w:rsidRDefault="004B1447" w:rsidP="00612E1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B1447">
              <w:rPr>
                <w:rFonts w:ascii="Arial" w:hAnsi="Arial" w:cs="Arial"/>
                <w:sz w:val="24"/>
                <w:szCs w:val="24"/>
              </w:rPr>
              <w:t>części 13 zamówienia w wysokości 96 552.00 zł brutto;</w:t>
            </w:r>
          </w:p>
        </w:tc>
      </w:tr>
      <w:tr w:rsidR="004B1447" w:rsidRPr="00C902DE" w14:paraId="4B50067A" w14:textId="77777777" w:rsidTr="00612E1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FD2F6BA" w14:textId="77777777" w:rsidR="004B1447" w:rsidRPr="00C902DE" w:rsidRDefault="004B1447" w:rsidP="00612E1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B1447">
              <w:rPr>
                <w:rFonts w:ascii="Arial" w:hAnsi="Arial" w:cs="Arial"/>
                <w:sz w:val="24"/>
                <w:szCs w:val="24"/>
              </w:rPr>
              <w:t>części 14 zamówienia w wysokości 70 200.00 zł brutto;</w:t>
            </w:r>
          </w:p>
        </w:tc>
      </w:tr>
      <w:tr w:rsidR="004B1447" w:rsidRPr="00C902DE" w14:paraId="432CF807" w14:textId="77777777" w:rsidTr="00612E1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815460B" w14:textId="77777777" w:rsidR="004B1447" w:rsidRPr="00C902DE" w:rsidRDefault="004B1447" w:rsidP="00612E1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B1447">
              <w:rPr>
                <w:rFonts w:ascii="Arial" w:hAnsi="Arial" w:cs="Arial"/>
                <w:sz w:val="24"/>
                <w:szCs w:val="24"/>
              </w:rPr>
              <w:t>części 15 zamówienia w wysokości 22 680.00 zł brutto;</w:t>
            </w:r>
          </w:p>
        </w:tc>
      </w:tr>
      <w:tr w:rsidR="004B1447" w:rsidRPr="00C902DE" w14:paraId="75C48906" w14:textId="77777777" w:rsidTr="00612E1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F33EAD4" w14:textId="77777777" w:rsidR="004B1447" w:rsidRPr="00C902DE" w:rsidRDefault="004B1447" w:rsidP="00612E1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B1447">
              <w:rPr>
                <w:rFonts w:ascii="Arial" w:hAnsi="Arial" w:cs="Arial"/>
                <w:sz w:val="24"/>
                <w:szCs w:val="24"/>
              </w:rPr>
              <w:t>części 16 zamówienia w wysokości 417 420.00 zł brutto;</w:t>
            </w:r>
          </w:p>
        </w:tc>
      </w:tr>
      <w:tr w:rsidR="004B1447" w:rsidRPr="00C902DE" w14:paraId="46E5FE98" w14:textId="77777777" w:rsidTr="00612E1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FC9AC5C" w14:textId="77777777" w:rsidR="004B1447" w:rsidRPr="00C902DE" w:rsidRDefault="004B1447" w:rsidP="00612E1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B1447">
              <w:rPr>
                <w:rFonts w:ascii="Arial" w:hAnsi="Arial" w:cs="Arial"/>
                <w:sz w:val="24"/>
                <w:szCs w:val="24"/>
              </w:rPr>
              <w:t>części 17 zamówienia w wysokości 510 840.00 zł brutto;</w:t>
            </w:r>
          </w:p>
        </w:tc>
      </w:tr>
      <w:tr w:rsidR="004B1447" w:rsidRPr="00C902DE" w14:paraId="37A83727" w14:textId="77777777" w:rsidTr="00612E1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064D767" w14:textId="77777777" w:rsidR="004B1447" w:rsidRPr="00C902DE" w:rsidRDefault="004B1447" w:rsidP="00612E1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B1447">
              <w:rPr>
                <w:rFonts w:ascii="Arial" w:hAnsi="Arial" w:cs="Arial"/>
                <w:sz w:val="24"/>
                <w:szCs w:val="24"/>
              </w:rPr>
              <w:t>części 18 zamówienia w wysokości 151 200.00 zł brutto;</w:t>
            </w:r>
          </w:p>
        </w:tc>
      </w:tr>
      <w:tr w:rsidR="004B1447" w:rsidRPr="00C902DE" w14:paraId="20B90AE7" w14:textId="77777777" w:rsidTr="00612E1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B589781" w14:textId="77777777" w:rsidR="004B1447" w:rsidRPr="00C902DE" w:rsidRDefault="004B1447" w:rsidP="00612E1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B1447">
              <w:rPr>
                <w:rFonts w:ascii="Arial" w:hAnsi="Arial" w:cs="Arial"/>
                <w:sz w:val="24"/>
                <w:szCs w:val="24"/>
              </w:rPr>
              <w:t>części 19 zamówienia w wysokości 129 600.00 zł brutto;</w:t>
            </w:r>
          </w:p>
        </w:tc>
      </w:tr>
    </w:tbl>
    <w:p w14:paraId="75E40DFE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8F9AD74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D800F70" w14:textId="7777777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sectPr w:rsidR="00A80738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721062" w14:textId="77777777" w:rsidR="00576B6D" w:rsidRDefault="00576B6D">
      <w:r>
        <w:separator/>
      </w:r>
    </w:p>
  </w:endnote>
  <w:endnote w:type="continuationSeparator" w:id="0">
    <w:p w14:paraId="5CE966A6" w14:textId="77777777" w:rsidR="00576B6D" w:rsidRDefault="00576B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445FB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D19AA5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164DFF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BBAEAFB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60BA1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D0F408" w14:textId="77777777" w:rsidR="009F189D" w:rsidRDefault="009F189D">
    <w:pPr>
      <w:pStyle w:val="Stopka"/>
      <w:tabs>
        <w:tab w:val="clear" w:pos="4536"/>
      </w:tabs>
      <w:jc w:val="center"/>
    </w:pPr>
  </w:p>
  <w:p w14:paraId="7F2E964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9D800E" w14:textId="77777777" w:rsidR="00576B6D" w:rsidRDefault="00576B6D">
      <w:r>
        <w:separator/>
      </w:r>
    </w:p>
  </w:footnote>
  <w:footnote w:type="continuationSeparator" w:id="0">
    <w:p w14:paraId="53B6CB26" w14:textId="77777777" w:rsidR="00576B6D" w:rsidRDefault="00576B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4B4C9D" w14:textId="77777777" w:rsidR="004B1447" w:rsidRDefault="004B14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1EC2D" w14:textId="77777777" w:rsidR="004B1447" w:rsidRDefault="004B14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C1B62B" w14:textId="77777777" w:rsidR="004B1447" w:rsidRDefault="004B144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6B6D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B1447"/>
    <w:rsid w:val="004C7E9B"/>
    <w:rsid w:val="00510EC8"/>
    <w:rsid w:val="00524583"/>
    <w:rsid w:val="00576B6D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54D20"/>
    <w:rsid w:val="00EA3476"/>
    <w:rsid w:val="00F95C33"/>
    <w:rsid w:val="00FC34B4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3C5BBE"/>
  <w15:chartTrackingRefBased/>
  <w15:docId w15:val="{0F6ED38B-2A74-4A81-A17B-9CEC5DC59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2</Pages>
  <Words>257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3</cp:revision>
  <dcterms:created xsi:type="dcterms:W3CDTF">2026-09-01T06:20:00Z</dcterms:created>
  <dcterms:modified xsi:type="dcterms:W3CDTF">2026-09-01T06:30:00Z</dcterms:modified>
</cp:coreProperties>
</file>