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61F2" w14:textId="77777777" w:rsidR="00CF7835" w:rsidRPr="009432A1" w:rsidRDefault="0028051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8051C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8051C">
        <w:rPr>
          <w:rFonts w:ascii="Arial" w:hAnsi="Arial" w:cs="Arial"/>
          <w:sz w:val="24"/>
          <w:szCs w:val="24"/>
        </w:rPr>
        <w:t>2026-08-31</w:t>
      </w:r>
    </w:p>
    <w:p w14:paraId="1DE46339" w14:textId="77777777" w:rsidR="00CF7835" w:rsidRPr="009432A1" w:rsidRDefault="0028051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051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DBF412B" w14:textId="77777777" w:rsidR="00CF7835" w:rsidRPr="009432A1" w:rsidRDefault="0028051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8051C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8051C">
        <w:rPr>
          <w:rFonts w:ascii="Arial" w:hAnsi="Arial" w:cs="Arial"/>
          <w:sz w:val="24"/>
          <w:szCs w:val="24"/>
        </w:rPr>
        <w:t>66</w:t>
      </w:r>
    </w:p>
    <w:p w14:paraId="0D34090F" w14:textId="77777777" w:rsidR="00CF7835" w:rsidRPr="009432A1" w:rsidRDefault="0028051C" w:rsidP="00CF7835">
      <w:pPr>
        <w:rPr>
          <w:rFonts w:ascii="Arial" w:hAnsi="Arial" w:cs="Arial"/>
          <w:sz w:val="24"/>
          <w:szCs w:val="24"/>
        </w:rPr>
      </w:pPr>
      <w:r w:rsidRPr="0028051C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8051C">
        <w:rPr>
          <w:rFonts w:ascii="Arial" w:hAnsi="Arial" w:cs="Arial"/>
          <w:sz w:val="24"/>
          <w:szCs w:val="24"/>
        </w:rPr>
        <w:t>Kraków</w:t>
      </w:r>
    </w:p>
    <w:p w14:paraId="204C3049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E51DF6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5B044D3" w14:textId="5301DFEB" w:rsidR="00EB1ACF" w:rsidRPr="00EB1ACF" w:rsidRDefault="00EB1ACF" w:rsidP="00CF7835">
      <w:pPr>
        <w:spacing w:after="600"/>
        <w:jc w:val="both"/>
        <w:rPr>
          <w:bCs/>
          <w:sz w:val="24"/>
          <w:szCs w:val="24"/>
        </w:rPr>
      </w:pPr>
      <w:r w:rsidRPr="00EB1ACF">
        <w:rPr>
          <w:rFonts w:ascii="Arial" w:hAnsi="Arial" w:cs="Arial"/>
          <w:bCs/>
          <w:sz w:val="24"/>
          <w:szCs w:val="24"/>
        </w:rPr>
        <w:t>DZP-271-45/26-</w:t>
      </w:r>
      <w:r>
        <w:rPr>
          <w:rFonts w:ascii="Arial" w:hAnsi="Arial" w:cs="Arial"/>
          <w:bCs/>
          <w:sz w:val="24"/>
          <w:szCs w:val="24"/>
        </w:rPr>
        <w:t>996.</w:t>
      </w:r>
      <w:r w:rsidRPr="00EB1ACF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674A868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BB3E1B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118828D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4551EF6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C8B5918" w14:textId="77777777" w:rsidTr="000C1C6D">
        <w:tc>
          <w:tcPr>
            <w:tcW w:w="2269" w:type="dxa"/>
          </w:tcPr>
          <w:p w14:paraId="20917EA3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8B400B2" w14:textId="77777777" w:rsidR="00CF7835" w:rsidRPr="004E4B64" w:rsidRDefault="0028051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051C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 - kołderki grzewcze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051C" w:rsidRPr="004E4B64" w14:paraId="5FA8C93E" w14:textId="77777777" w:rsidTr="00D0040D">
        <w:tc>
          <w:tcPr>
            <w:tcW w:w="2269" w:type="dxa"/>
          </w:tcPr>
          <w:p w14:paraId="08E5E2E9" w14:textId="77777777" w:rsidR="0028051C" w:rsidRPr="004E4B64" w:rsidRDefault="0028051C" w:rsidP="00D004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63EBB6A" w14:textId="77777777" w:rsidR="0028051C" w:rsidRPr="004E4B64" w:rsidRDefault="0028051C" w:rsidP="00D004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051C">
              <w:rPr>
                <w:rFonts w:ascii="Arial" w:hAnsi="Arial" w:cs="Arial"/>
                <w:bCs/>
                <w:sz w:val="24"/>
                <w:szCs w:val="24"/>
              </w:rPr>
              <w:t>DZP-271-45/26</w:t>
            </w:r>
          </w:p>
        </w:tc>
      </w:tr>
    </w:tbl>
    <w:p w14:paraId="693D338D" w14:textId="62928335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8051C" w:rsidRPr="0028051C">
        <w:rPr>
          <w:rFonts w:ascii="Arial" w:hAnsi="Arial" w:cs="Arial"/>
          <w:sz w:val="24"/>
          <w:szCs w:val="24"/>
        </w:rPr>
        <w:t>(t.j. Dz. U. z 2026 r. poz. 793</w:t>
      </w:r>
      <w:r w:rsidR="00EB1ACF">
        <w:rPr>
          <w:rFonts w:ascii="Arial" w:hAnsi="Arial" w:cs="Arial"/>
          <w:sz w:val="24"/>
          <w:szCs w:val="24"/>
        </w:rPr>
        <w:t xml:space="preserve"> ze zm.</w:t>
      </w:r>
      <w:r w:rsidR="0028051C" w:rsidRPr="0028051C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BEF94DE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8051C" w:rsidRPr="0028051C">
        <w:rPr>
          <w:rFonts w:ascii="Arial" w:hAnsi="Arial" w:cs="Arial"/>
          <w:sz w:val="24"/>
          <w:szCs w:val="24"/>
        </w:rPr>
        <w:t>31/08/2026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8051C" w:rsidRPr="0028051C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42B8145" w14:textId="77777777" w:rsidTr="000C1C6D">
        <w:tc>
          <w:tcPr>
            <w:tcW w:w="1276" w:type="dxa"/>
            <w:shd w:val="clear" w:color="auto" w:fill="F2F2F2"/>
            <w:vAlign w:val="center"/>
          </w:tcPr>
          <w:p w14:paraId="612EF106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0E14E1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E7CC8A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8051C" w:rsidRPr="00355C9D" w14:paraId="2B89FDE4" w14:textId="77777777" w:rsidTr="00D0040D">
        <w:tc>
          <w:tcPr>
            <w:tcW w:w="1276" w:type="dxa"/>
            <w:vAlign w:val="center"/>
          </w:tcPr>
          <w:p w14:paraId="240B078A" w14:textId="77777777" w:rsidR="0028051C" w:rsidRPr="00CF7835" w:rsidRDefault="0028051C" w:rsidP="00D004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5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62CF9F2" w14:textId="77777777" w:rsidR="0028051C" w:rsidRPr="00CF7835" w:rsidRDefault="0028051C" w:rsidP="00D004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051C">
              <w:rPr>
                <w:rFonts w:ascii="Arial" w:hAnsi="Arial" w:cs="Arial"/>
                <w:sz w:val="24"/>
                <w:szCs w:val="24"/>
              </w:rPr>
              <w:t>Solventum</w:t>
            </w:r>
            <w:proofErr w:type="spellEnd"/>
            <w:r w:rsidRPr="0028051C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167D9754" w14:textId="77777777" w:rsidR="0028051C" w:rsidRPr="00CF7835" w:rsidRDefault="0028051C" w:rsidP="00D0040D">
            <w:pPr>
              <w:rPr>
                <w:rFonts w:ascii="Arial" w:hAnsi="Arial" w:cs="Arial"/>
                <w:sz w:val="24"/>
                <w:szCs w:val="24"/>
              </w:rPr>
            </w:pPr>
            <w:r w:rsidRPr="0028051C">
              <w:rPr>
                <w:rFonts w:ascii="Arial" w:hAnsi="Arial" w:cs="Arial"/>
                <w:sz w:val="24"/>
                <w:szCs w:val="24"/>
              </w:rPr>
              <w:t>Kwidzyńska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51C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231FE5" w14:textId="77777777" w:rsidR="0028051C" w:rsidRPr="00CF7835" w:rsidRDefault="0028051C" w:rsidP="00D004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51C">
              <w:rPr>
                <w:rFonts w:ascii="Arial" w:hAnsi="Arial" w:cs="Arial"/>
                <w:sz w:val="24"/>
                <w:szCs w:val="24"/>
              </w:rPr>
              <w:t>51-416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51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vAlign w:val="center"/>
          </w:tcPr>
          <w:p w14:paraId="3D8B7EBD" w14:textId="77777777" w:rsidR="0028051C" w:rsidRPr="00CF7835" w:rsidRDefault="0028051C" w:rsidP="00D004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051C">
              <w:rPr>
                <w:rFonts w:ascii="Arial" w:hAnsi="Arial" w:cs="Arial"/>
                <w:sz w:val="24"/>
                <w:szCs w:val="24"/>
              </w:rPr>
              <w:t>123 465.60 zł</w:t>
            </w:r>
          </w:p>
        </w:tc>
      </w:tr>
    </w:tbl>
    <w:p w14:paraId="67DDD683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47B52C1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A2296E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C04A949" w14:textId="160F81EA" w:rsidR="00C236D3" w:rsidRPr="00C123CB" w:rsidRDefault="00C123CB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C123CB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C123CB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C123CB">
        <w:rPr>
          <w:rFonts w:ascii="Arial" w:hAnsi="Arial" w:cs="Arial"/>
          <w:i/>
          <w:iCs/>
          <w:sz w:val="24"/>
          <w:szCs w:val="24"/>
        </w:rPr>
        <w:t>. Jacek Żak</w:t>
      </w:r>
    </w:p>
    <w:p w14:paraId="16BB7B0F" w14:textId="3EE12188" w:rsidR="00C123CB" w:rsidRPr="00C123CB" w:rsidRDefault="00C123CB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C123CB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C123CB" w:rsidRPr="00C123C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D210D" w14:textId="77777777" w:rsidR="0059548D" w:rsidRDefault="0059548D">
      <w:r>
        <w:separator/>
      </w:r>
    </w:p>
  </w:endnote>
  <w:endnote w:type="continuationSeparator" w:id="0">
    <w:p w14:paraId="58C3DDE2" w14:textId="77777777" w:rsidR="0059548D" w:rsidRDefault="00595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33A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164E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F38D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150BE1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64FB8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A69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061FDF" w14:textId="77777777" w:rsidR="009F189D" w:rsidRDefault="009F189D">
    <w:pPr>
      <w:pStyle w:val="Stopka"/>
      <w:tabs>
        <w:tab w:val="clear" w:pos="4536"/>
      </w:tabs>
      <w:jc w:val="center"/>
    </w:pPr>
  </w:p>
  <w:p w14:paraId="04015C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5C8EA" w14:textId="77777777" w:rsidR="0059548D" w:rsidRDefault="0059548D">
      <w:r>
        <w:separator/>
      </w:r>
    </w:p>
  </w:footnote>
  <w:footnote w:type="continuationSeparator" w:id="0">
    <w:p w14:paraId="636AF6CD" w14:textId="77777777" w:rsidR="0059548D" w:rsidRDefault="00595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1D971" w14:textId="77777777" w:rsidR="0028051C" w:rsidRDefault="00280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6A829" w14:textId="77777777" w:rsidR="0028051C" w:rsidRDefault="00280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4D72E" w14:textId="77777777" w:rsidR="0028051C" w:rsidRDefault="002805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48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8051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548D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123CB"/>
    <w:rsid w:val="00C236D3"/>
    <w:rsid w:val="00C659E2"/>
    <w:rsid w:val="00CB0802"/>
    <w:rsid w:val="00CF7835"/>
    <w:rsid w:val="00D665F5"/>
    <w:rsid w:val="00D7128F"/>
    <w:rsid w:val="00EA3476"/>
    <w:rsid w:val="00EB1AC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BD4466"/>
  <w15:chartTrackingRefBased/>
  <w15:docId w15:val="{32AA93EA-1BA0-446E-853F-D0609354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123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2026-08-31T07:38:00Z</cp:lastPrinted>
  <dcterms:created xsi:type="dcterms:W3CDTF">2026-08-31T07:37:00Z</dcterms:created>
  <dcterms:modified xsi:type="dcterms:W3CDTF">2026-08-31T07:39:00Z</dcterms:modified>
</cp:coreProperties>
</file>