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C30B" w14:textId="2FDCDD5B" w:rsidR="009432A1" w:rsidRPr="009432A1" w:rsidRDefault="008C2C1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C2C1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C2C12">
        <w:rPr>
          <w:rFonts w:ascii="Arial" w:hAnsi="Arial" w:cs="Arial"/>
          <w:sz w:val="24"/>
          <w:szCs w:val="24"/>
        </w:rPr>
        <w:t>2026-08-</w:t>
      </w:r>
      <w:r w:rsidR="001344D4">
        <w:rPr>
          <w:rFonts w:ascii="Arial" w:hAnsi="Arial" w:cs="Arial"/>
          <w:sz w:val="24"/>
          <w:szCs w:val="24"/>
        </w:rPr>
        <w:t>31</w:t>
      </w:r>
    </w:p>
    <w:p w14:paraId="7FCF7182" w14:textId="77777777" w:rsidR="009432A1" w:rsidRPr="009432A1" w:rsidRDefault="008C2C1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2C1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4427360" w14:textId="77777777" w:rsidR="009432A1" w:rsidRPr="009432A1" w:rsidRDefault="008C2C1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C2C12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C2C12">
        <w:rPr>
          <w:rFonts w:ascii="Arial" w:hAnsi="Arial" w:cs="Arial"/>
          <w:sz w:val="24"/>
          <w:szCs w:val="24"/>
        </w:rPr>
        <w:t>66</w:t>
      </w:r>
    </w:p>
    <w:p w14:paraId="1450FA20" w14:textId="77777777" w:rsidR="009432A1" w:rsidRPr="009432A1" w:rsidRDefault="008C2C12" w:rsidP="009432A1">
      <w:pPr>
        <w:rPr>
          <w:rFonts w:ascii="Arial" w:hAnsi="Arial" w:cs="Arial"/>
          <w:sz w:val="24"/>
          <w:szCs w:val="24"/>
        </w:rPr>
      </w:pPr>
      <w:r w:rsidRPr="008C2C12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C2C12">
        <w:rPr>
          <w:rFonts w:ascii="Arial" w:hAnsi="Arial" w:cs="Arial"/>
          <w:sz w:val="24"/>
          <w:szCs w:val="24"/>
        </w:rPr>
        <w:t>Kraków</w:t>
      </w:r>
    </w:p>
    <w:p w14:paraId="019865B6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82A08D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5845FDC" w14:textId="390C0080" w:rsidR="001344D4" w:rsidRPr="001344D4" w:rsidRDefault="001344D4" w:rsidP="009432A1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1344D4">
        <w:rPr>
          <w:rFonts w:ascii="Arial" w:hAnsi="Arial" w:cs="Arial"/>
          <w:bCs/>
          <w:sz w:val="24"/>
          <w:szCs w:val="24"/>
        </w:rPr>
        <w:t>DZP-271-45/26-</w:t>
      </w:r>
      <w:r w:rsidR="007D1188">
        <w:rPr>
          <w:rFonts w:ascii="Arial" w:hAnsi="Arial" w:cs="Arial"/>
          <w:bCs/>
          <w:sz w:val="24"/>
          <w:szCs w:val="24"/>
        </w:rPr>
        <w:t>995.</w:t>
      </w:r>
      <w:r w:rsidRPr="001344D4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70F219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562C3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EB545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A894AB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0034D3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DB40451" w14:textId="77777777" w:rsidTr="00A652DF">
        <w:tc>
          <w:tcPr>
            <w:tcW w:w="2269" w:type="dxa"/>
          </w:tcPr>
          <w:p w14:paraId="39B69D9C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C946F6" w14:textId="77777777" w:rsidR="009432A1" w:rsidRPr="004E4B64" w:rsidRDefault="008C2C1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2C12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 - kołderki grzewcze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2C12" w:rsidRPr="004E4B64" w14:paraId="2694D49F" w14:textId="77777777" w:rsidTr="00E825A2">
        <w:tc>
          <w:tcPr>
            <w:tcW w:w="2269" w:type="dxa"/>
          </w:tcPr>
          <w:p w14:paraId="1E164CB4" w14:textId="77777777" w:rsidR="008C2C12" w:rsidRPr="004E4B64" w:rsidRDefault="008C2C12" w:rsidP="00E825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8894E7C" w14:textId="77777777" w:rsidR="008C2C12" w:rsidRPr="004E4B64" w:rsidRDefault="008C2C12" w:rsidP="00E825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2C12">
              <w:rPr>
                <w:rFonts w:ascii="Arial" w:hAnsi="Arial" w:cs="Arial"/>
                <w:bCs/>
                <w:sz w:val="24"/>
                <w:szCs w:val="24"/>
              </w:rPr>
              <w:t>DZP-271-45/26</w:t>
            </w:r>
          </w:p>
        </w:tc>
      </w:tr>
    </w:tbl>
    <w:p w14:paraId="36ADAEFB" w14:textId="66D18A56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C2C12" w:rsidRPr="008C2C12">
        <w:rPr>
          <w:rFonts w:ascii="Arial" w:hAnsi="Arial" w:cs="Arial"/>
          <w:sz w:val="24"/>
          <w:szCs w:val="24"/>
        </w:rPr>
        <w:t>(t.j. Dz. U. z 2026 r. poz. 793</w:t>
      </w:r>
      <w:r w:rsidR="001344D4">
        <w:rPr>
          <w:rFonts w:ascii="Arial" w:hAnsi="Arial" w:cs="Arial"/>
          <w:sz w:val="24"/>
          <w:szCs w:val="24"/>
        </w:rPr>
        <w:t xml:space="preserve"> ze zm.</w:t>
      </w:r>
      <w:r w:rsidR="008C2C12" w:rsidRPr="008C2C12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ED9D196" w14:textId="6223B1EA" w:rsidR="00890B92" w:rsidRDefault="008C2C1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C2C12">
        <w:rPr>
          <w:rFonts w:ascii="Arial" w:hAnsi="Arial" w:cs="Arial"/>
          <w:b/>
          <w:sz w:val="24"/>
          <w:szCs w:val="24"/>
        </w:rPr>
        <w:t>123 444.00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9DC35EF" w14:textId="77777777" w:rsidR="00E37E52" w:rsidRPr="00382A4A" w:rsidRDefault="00E37E5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4A32B8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A88A4C5" w14:textId="7519E549" w:rsidR="00C236D3" w:rsidRPr="00E37E52" w:rsidRDefault="00E37E52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E37E52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E37E52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E37E52">
        <w:rPr>
          <w:rFonts w:ascii="Arial" w:hAnsi="Arial" w:cs="Arial"/>
          <w:i/>
          <w:iCs/>
          <w:sz w:val="22"/>
          <w:szCs w:val="22"/>
        </w:rPr>
        <w:t>. Jacek Żak</w:t>
      </w:r>
    </w:p>
    <w:p w14:paraId="6BDD7C92" w14:textId="51EC6C6C" w:rsidR="00E37E52" w:rsidRPr="00E37E52" w:rsidRDefault="00E37E52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E37E52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E37E52" w:rsidRPr="00E37E5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624E" w14:textId="77777777" w:rsidR="001C6713" w:rsidRDefault="001C6713">
      <w:r>
        <w:separator/>
      </w:r>
    </w:p>
  </w:endnote>
  <w:endnote w:type="continuationSeparator" w:id="0">
    <w:p w14:paraId="0FDBA1F4" w14:textId="77777777" w:rsidR="001C6713" w:rsidRDefault="001C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4E2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D15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A87E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8B94A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582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8E5F1" w14:textId="77777777" w:rsidR="009F189D" w:rsidRDefault="009F189D">
    <w:pPr>
      <w:pStyle w:val="Stopka"/>
      <w:tabs>
        <w:tab w:val="clear" w:pos="4536"/>
      </w:tabs>
      <w:jc w:val="center"/>
    </w:pPr>
  </w:p>
  <w:p w14:paraId="31FA025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F990B" w14:textId="77777777" w:rsidR="001C6713" w:rsidRDefault="001C6713">
      <w:r>
        <w:separator/>
      </w:r>
    </w:p>
  </w:footnote>
  <w:footnote w:type="continuationSeparator" w:id="0">
    <w:p w14:paraId="4A21C6F8" w14:textId="77777777" w:rsidR="001C6713" w:rsidRDefault="001C6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A1BBA" w14:textId="77777777" w:rsidR="008C2C12" w:rsidRDefault="008C2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AD2C" w14:textId="77777777" w:rsidR="008C2C12" w:rsidRDefault="008C2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FE8AA" w14:textId="77777777" w:rsidR="008C2C12" w:rsidRDefault="008C2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713"/>
    <w:rsid w:val="00007727"/>
    <w:rsid w:val="00017720"/>
    <w:rsid w:val="00035488"/>
    <w:rsid w:val="000D7F25"/>
    <w:rsid w:val="000E00E5"/>
    <w:rsid w:val="00113868"/>
    <w:rsid w:val="001344D4"/>
    <w:rsid w:val="00173B20"/>
    <w:rsid w:val="001C6713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1188"/>
    <w:rsid w:val="00843263"/>
    <w:rsid w:val="00861E75"/>
    <w:rsid w:val="00890B92"/>
    <w:rsid w:val="008C2C1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37E5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8EB8C"/>
  <w15:chartTrackingRefBased/>
  <w15:docId w15:val="{6844166F-E378-4AE0-8D22-7458E743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2026-08-31T05:02:00Z</cp:lastPrinted>
  <dcterms:created xsi:type="dcterms:W3CDTF">2026-08-31T05:03:00Z</dcterms:created>
  <dcterms:modified xsi:type="dcterms:W3CDTF">2026-08-31T05:03:00Z</dcterms:modified>
</cp:coreProperties>
</file>