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AA02" w14:textId="4D1D6947" w:rsidR="00B36EDA" w:rsidRPr="00BB3355" w:rsidRDefault="00E273E0" w:rsidP="009B4BE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B3355">
        <w:rPr>
          <w:rFonts w:ascii="Arial Narrow" w:hAnsi="Arial Narrow" w:cs="Arial"/>
          <w:sz w:val="22"/>
          <w:szCs w:val="22"/>
        </w:rPr>
        <w:t>Bydgoszcz</w:t>
      </w:r>
      <w:r w:rsidR="00B36EDA" w:rsidRPr="00BB3355">
        <w:rPr>
          <w:rFonts w:ascii="Arial Narrow" w:hAnsi="Arial Narrow" w:cs="Arial"/>
          <w:sz w:val="22"/>
          <w:szCs w:val="22"/>
        </w:rPr>
        <w:t xml:space="preserve"> dnia: </w:t>
      </w:r>
      <w:r w:rsidRPr="00BB3355">
        <w:rPr>
          <w:rFonts w:ascii="Arial Narrow" w:hAnsi="Arial Narrow" w:cs="Arial"/>
          <w:sz w:val="22"/>
          <w:szCs w:val="22"/>
        </w:rPr>
        <w:t>2026-08-</w:t>
      </w:r>
      <w:r w:rsidR="00BB3355">
        <w:rPr>
          <w:rFonts w:ascii="Arial Narrow" w:hAnsi="Arial Narrow" w:cs="Arial"/>
          <w:sz w:val="22"/>
          <w:szCs w:val="22"/>
        </w:rPr>
        <w:t>31</w:t>
      </w:r>
    </w:p>
    <w:p w14:paraId="2014B2C5" w14:textId="717C6FF0" w:rsidR="00B36EDA" w:rsidRPr="00BB3355" w:rsidRDefault="00E273E0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B3355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551AF134" w14:textId="63E8B289" w:rsidR="00B36EDA" w:rsidRPr="00BB3355" w:rsidRDefault="00E273E0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B3355">
        <w:rPr>
          <w:rFonts w:ascii="Arial Narrow" w:hAnsi="Arial Narrow" w:cs="Arial"/>
          <w:sz w:val="22"/>
          <w:szCs w:val="22"/>
        </w:rPr>
        <w:t>Powstańców Warszawy</w:t>
      </w:r>
      <w:r w:rsidR="00B36EDA" w:rsidRPr="00BB3355">
        <w:rPr>
          <w:rFonts w:ascii="Arial Narrow" w:hAnsi="Arial Narrow" w:cs="Arial"/>
          <w:sz w:val="22"/>
          <w:szCs w:val="22"/>
        </w:rPr>
        <w:t xml:space="preserve"> </w:t>
      </w:r>
      <w:r w:rsidRPr="00BB3355">
        <w:rPr>
          <w:rFonts w:ascii="Arial Narrow" w:hAnsi="Arial Narrow" w:cs="Arial"/>
          <w:sz w:val="22"/>
          <w:szCs w:val="22"/>
        </w:rPr>
        <w:t>5</w:t>
      </w:r>
    </w:p>
    <w:p w14:paraId="05A4363B" w14:textId="7297495E" w:rsidR="00B36EDA" w:rsidRPr="00BB3355" w:rsidRDefault="00E273E0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B3355">
        <w:rPr>
          <w:rFonts w:ascii="Arial Narrow" w:hAnsi="Arial Narrow" w:cs="Arial"/>
          <w:sz w:val="22"/>
          <w:szCs w:val="22"/>
        </w:rPr>
        <w:t>85-681</w:t>
      </w:r>
      <w:r w:rsidR="00B36EDA" w:rsidRPr="00BB3355">
        <w:rPr>
          <w:rFonts w:ascii="Arial Narrow" w:hAnsi="Arial Narrow" w:cs="Arial"/>
          <w:sz w:val="22"/>
          <w:szCs w:val="22"/>
        </w:rPr>
        <w:t xml:space="preserve"> </w:t>
      </w:r>
      <w:r w:rsidRPr="00BB3355">
        <w:rPr>
          <w:rFonts w:ascii="Arial Narrow" w:hAnsi="Arial Narrow" w:cs="Arial"/>
          <w:sz w:val="22"/>
          <w:szCs w:val="22"/>
        </w:rPr>
        <w:t>Bydgoszcz</w:t>
      </w:r>
    </w:p>
    <w:p w14:paraId="07C11CDA" w14:textId="77777777" w:rsidR="00B36EDA" w:rsidRPr="00BB3355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B335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67C7924" w14:textId="77777777" w:rsidR="00B36EDA" w:rsidRPr="00BB3355" w:rsidRDefault="00B36EDA" w:rsidP="009B4BE0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B335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040186B" w14:textId="77777777" w:rsidR="00B36EDA" w:rsidRPr="00BB335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B3355" w14:paraId="5447DCEC" w14:textId="77777777" w:rsidTr="00B36EDA">
        <w:tc>
          <w:tcPr>
            <w:tcW w:w="9923" w:type="dxa"/>
            <w:shd w:val="clear" w:color="auto" w:fill="F2F2F2"/>
            <w:hideMark/>
          </w:tcPr>
          <w:p w14:paraId="75F59F81" w14:textId="77777777" w:rsidR="00B36EDA" w:rsidRPr="00BB335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BB3355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AF50183" w14:textId="77777777" w:rsidR="00B36EDA" w:rsidRPr="00BB335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B335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3F33DF2" w14:textId="77777777" w:rsidR="00B36EDA" w:rsidRPr="00BB3355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59C628E" w14:textId="77777777" w:rsidR="00B36EDA" w:rsidRPr="00BB335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B335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B335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B335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B3355" w14:paraId="2E2CA099" w14:textId="77777777" w:rsidTr="00B36EDA">
        <w:tc>
          <w:tcPr>
            <w:tcW w:w="2269" w:type="dxa"/>
          </w:tcPr>
          <w:p w14:paraId="5B7D9BCE" w14:textId="77777777" w:rsidR="00B36EDA" w:rsidRPr="00BB335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CCF0CD7" w14:textId="1A7536ED" w:rsidR="00B36EDA" w:rsidRPr="00BB3355" w:rsidRDefault="00E273E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</w:t>
            </w:r>
            <w:proofErr w:type="spellStart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radiofarmaceutyków</w:t>
            </w:r>
            <w:proofErr w:type="spellEnd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 i zestawów do sporządzania </w:t>
            </w:r>
            <w:proofErr w:type="spellStart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radiofarmaceutyków</w:t>
            </w:r>
            <w:proofErr w:type="spellEnd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 na okres 24-miesięcy</w:t>
            </w:r>
          </w:p>
        </w:tc>
      </w:tr>
      <w:tr w:rsidR="00E273E0" w:rsidRPr="00BB3355" w14:paraId="771704DA" w14:textId="77777777" w:rsidTr="00D8054D">
        <w:tc>
          <w:tcPr>
            <w:tcW w:w="2269" w:type="dxa"/>
          </w:tcPr>
          <w:p w14:paraId="0F758AD4" w14:textId="77777777" w:rsidR="00E273E0" w:rsidRPr="00BB3355" w:rsidRDefault="00E273E0" w:rsidP="00D805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2B5BAD60" w14:textId="3CA2A33C" w:rsidR="00E273E0" w:rsidRPr="00BB3355" w:rsidRDefault="00E273E0" w:rsidP="00D805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86/2026</w:t>
            </w:r>
          </w:p>
        </w:tc>
      </w:tr>
    </w:tbl>
    <w:p w14:paraId="1E1B8061" w14:textId="77777777" w:rsidR="00B36EDA" w:rsidRPr="00BB335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018C662" w14:textId="67BCE24A" w:rsidR="00B36EDA" w:rsidRPr="00BB335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B3355">
        <w:rPr>
          <w:rFonts w:ascii="Arial Narrow" w:hAnsi="Arial Narrow" w:cs="Arial"/>
          <w:sz w:val="22"/>
          <w:szCs w:val="22"/>
        </w:rPr>
        <w:t xml:space="preserve">Zamawiający, </w:t>
      </w:r>
      <w:r w:rsidR="00E273E0" w:rsidRPr="00BB3355">
        <w:rPr>
          <w:rFonts w:ascii="Arial Narrow" w:hAnsi="Arial Narrow" w:cs="Arial"/>
          <w:b/>
          <w:sz w:val="22"/>
          <w:szCs w:val="22"/>
        </w:rPr>
        <w:t>10.WSzKzP SPZOZ</w:t>
      </w:r>
      <w:r w:rsidRPr="00BB3355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E273E0" w:rsidRPr="00BB3355">
        <w:rPr>
          <w:rFonts w:ascii="Arial Narrow" w:hAnsi="Arial Narrow" w:cs="Arial"/>
          <w:sz w:val="22"/>
          <w:szCs w:val="22"/>
        </w:rPr>
        <w:t>(t.j. Dz. U. z 2026 r. poz. 793)</w:t>
      </w:r>
      <w:r w:rsidRPr="00BB335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273E0" w:rsidRPr="00BB3355" w14:paraId="0E9ABA51" w14:textId="77777777" w:rsidTr="00E273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BCB9" w14:textId="18529E29" w:rsidR="00E273E0" w:rsidRPr="00BB3355" w:rsidRDefault="00E273E0" w:rsidP="00D8054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: Zestawy do scyntygrafii</w:t>
            </w:r>
          </w:p>
          <w:p w14:paraId="369ACC77" w14:textId="1CA89BD9" w:rsidR="00E273E0" w:rsidRPr="00BB3355" w:rsidRDefault="00E273E0" w:rsidP="00D8054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Narodowe Centrum Badań Jądrowych O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środek 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>adioizotopów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 POLATOM</w:t>
            </w:r>
          </w:p>
          <w:p w14:paraId="6BA2C11A" w14:textId="63E3FA76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Sołtana</w:t>
            </w:r>
            <w:proofErr w:type="spellEnd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 7 </w:t>
            </w:r>
          </w:p>
          <w:p w14:paraId="5DD6F469" w14:textId="25B5B483" w:rsidR="00E273E0" w:rsidRPr="00BB3355" w:rsidRDefault="00E273E0" w:rsidP="00D8054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05-400 Otwock</w:t>
            </w:r>
          </w:p>
          <w:p w14:paraId="1A6B44A0" w14:textId="515F02CF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535 484.52 zł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E6DC36" w14:textId="350B2B5C" w:rsidR="00E273E0" w:rsidRPr="00BB3355" w:rsidRDefault="00E273E0" w:rsidP="00BB335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335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BB335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273E0" w:rsidRPr="00BB3355" w14:paraId="4D33AEF6" w14:textId="77777777" w:rsidTr="00E273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38E54" w14:textId="56877E72" w:rsidR="00E273E0" w:rsidRPr="00BB3355" w:rsidRDefault="00E273E0" w:rsidP="00D8054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: Jodek sodowy</w:t>
            </w:r>
          </w:p>
          <w:p w14:paraId="41D82E24" w14:textId="62A7182A" w:rsidR="00E273E0" w:rsidRPr="00BB3355" w:rsidRDefault="00E273E0" w:rsidP="00D8054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Narodowe Centrum Badań Jądrowych </w:t>
            </w:r>
            <w:r w:rsidR="00BB3355" w:rsidRPr="00BB3355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środek </w:t>
            </w:r>
            <w:r w:rsidR="00BB3355" w:rsidRPr="00BB3355"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>adioizotopów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 POLATOM</w:t>
            </w:r>
          </w:p>
          <w:p w14:paraId="1D6EFE36" w14:textId="13889C46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Sołtana</w:t>
            </w:r>
            <w:proofErr w:type="spellEnd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 7 </w:t>
            </w:r>
          </w:p>
          <w:p w14:paraId="461B1D02" w14:textId="5212D691" w:rsidR="00E273E0" w:rsidRPr="00BB3355" w:rsidRDefault="00E273E0" w:rsidP="00D8054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05-400 Otwock</w:t>
            </w:r>
          </w:p>
          <w:p w14:paraId="1934A2D5" w14:textId="1A67EF87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167 367.60 zł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D3D2150" w14:textId="3C93480F" w:rsidR="00E273E0" w:rsidRPr="00BB3355" w:rsidRDefault="00E273E0" w:rsidP="00BB335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335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BB335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273E0" w:rsidRPr="00BB3355" w14:paraId="6121D2FB" w14:textId="77777777" w:rsidTr="00E273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B6284" w14:textId="01F36B15" w:rsidR="00E273E0" w:rsidRPr="00BB3355" w:rsidRDefault="00E273E0" w:rsidP="00D8054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B3355">
              <w:rPr>
                <w:rFonts w:ascii="Arial Narrow" w:hAnsi="Arial Narrow" w:cs="Arial"/>
                <w:sz w:val="22"/>
                <w:szCs w:val="22"/>
              </w:rPr>
              <w:t>Limfoscyntygrafia</w:t>
            </w:r>
            <w:proofErr w:type="spellEnd"/>
          </w:p>
          <w:p w14:paraId="521F3DD0" w14:textId="22A2C78E" w:rsidR="00E273E0" w:rsidRPr="00BB3355" w:rsidRDefault="00E273E0" w:rsidP="00D8054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Narodowe Centrum Badań Jądrowych </w:t>
            </w:r>
            <w:r w:rsidR="00BB3355" w:rsidRPr="00BB3355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środek </w:t>
            </w:r>
            <w:r w:rsidR="00BB3355" w:rsidRPr="00BB3355"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>adioizotopów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 POLATOM</w:t>
            </w:r>
          </w:p>
          <w:p w14:paraId="139348EE" w14:textId="35D078BF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Sołtana</w:t>
            </w:r>
            <w:proofErr w:type="spellEnd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 7 </w:t>
            </w:r>
          </w:p>
          <w:p w14:paraId="14618950" w14:textId="7CDCADE5" w:rsidR="00E273E0" w:rsidRPr="00BB3355" w:rsidRDefault="00E273E0" w:rsidP="00D8054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05-400 Otwock</w:t>
            </w:r>
          </w:p>
          <w:p w14:paraId="7CDD7409" w14:textId="0A072E2A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78 840.00 zł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F27290" w14:textId="2E791D7A" w:rsidR="00E273E0" w:rsidRPr="00BB3355" w:rsidRDefault="00E273E0" w:rsidP="00BB335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335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BB335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273E0" w:rsidRPr="00BB3355" w14:paraId="70462076" w14:textId="77777777" w:rsidTr="00E273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B5FA" w14:textId="2FFDA05D" w:rsidR="00E273E0" w:rsidRPr="00BB3355" w:rsidRDefault="00E273E0" w:rsidP="00D8054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B3355">
              <w:rPr>
                <w:rFonts w:ascii="Arial Narrow" w:hAnsi="Arial Narrow" w:cs="Arial"/>
                <w:sz w:val="22"/>
                <w:szCs w:val="22"/>
              </w:rPr>
              <w:t>Sodium</w:t>
            </w:r>
            <w:proofErr w:type="spellEnd"/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B3355">
              <w:rPr>
                <w:rFonts w:ascii="Arial Narrow" w:hAnsi="Arial Narrow" w:cs="Arial"/>
                <w:sz w:val="22"/>
                <w:szCs w:val="22"/>
              </w:rPr>
              <w:t>phytate</w:t>
            </w:r>
            <w:proofErr w:type="spellEnd"/>
          </w:p>
          <w:p w14:paraId="3EE4F1E4" w14:textId="7F5152DF" w:rsidR="00E273E0" w:rsidRPr="00BB3355" w:rsidRDefault="00E273E0" w:rsidP="00D8054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Narodowe Centrum Badań Jądrowych </w:t>
            </w:r>
            <w:r w:rsidR="00BB3355" w:rsidRPr="00BB3355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środek </w:t>
            </w:r>
            <w:r w:rsidR="00BB3355" w:rsidRPr="00BB3355"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>adioizotopów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 POLATOM</w:t>
            </w:r>
          </w:p>
          <w:p w14:paraId="702088E6" w14:textId="2BAD0BBE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Sołtana</w:t>
            </w:r>
            <w:proofErr w:type="spellEnd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 7 </w:t>
            </w:r>
          </w:p>
          <w:p w14:paraId="2B30CDED" w14:textId="237E6FF1" w:rsidR="00E273E0" w:rsidRPr="00BB3355" w:rsidRDefault="00E273E0" w:rsidP="00D8054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05-400 Otwock</w:t>
            </w:r>
          </w:p>
          <w:p w14:paraId="0A58C602" w14:textId="44F35097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1 922.40 zł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2B0406" w14:textId="74AFEA9A" w:rsidR="00E273E0" w:rsidRPr="00BB3355" w:rsidRDefault="00E273E0" w:rsidP="0003242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335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3242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273E0" w:rsidRPr="00BB3355" w14:paraId="5CEEB3DA" w14:textId="77777777" w:rsidTr="00E273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455A" w14:textId="51291012" w:rsidR="00E273E0" w:rsidRPr="00BB3355" w:rsidRDefault="00E273E0" w:rsidP="00D8054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B3355">
              <w:rPr>
                <w:rFonts w:ascii="Arial Narrow" w:hAnsi="Arial Narrow" w:cs="Arial"/>
                <w:sz w:val="22"/>
                <w:szCs w:val="22"/>
              </w:rPr>
              <w:t>Butedronate</w:t>
            </w:r>
            <w:proofErr w:type="spellEnd"/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B3355">
              <w:rPr>
                <w:rFonts w:ascii="Arial Narrow" w:hAnsi="Arial Narrow" w:cs="Arial"/>
                <w:sz w:val="22"/>
                <w:szCs w:val="22"/>
              </w:rPr>
              <w:t>tetrasodium</w:t>
            </w:r>
            <w:proofErr w:type="spellEnd"/>
          </w:p>
          <w:p w14:paraId="21356729" w14:textId="0E06476B" w:rsidR="00E273E0" w:rsidRPr="00BB3355" w:rsidRDefault="00E273E0" w:rsidP="00D8054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Narodowe Centrum Badań Jądrowych </w:t>
            </w:r>
            <w:r w:rsidR="00BB3355" w:rsidRPr="00BB3355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środek </w:t>
            </w:r>
            <w:r w:rsidR="00BB3355" w:rsidRPr="00BB3355"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r w:rsidR="00BB3355">
              <w:rPr>
                <w:rFonts w:ascii="Arial Narrow" w:hAnsi="Arial Narrow" w:cs="Arial"/>
                <w:b/>
                <w:sz w:val="22"/>
                <w:szCs w:val="22"/>
              </w:rPr>
              <w:t>adioizotopów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 POLATOM</w:t>
            </w:r>
          </w:p>
          <w:p w14:paraId="18C36517" w14:textId="3244FF39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Sołtana</w:t>
            </w:r>
            <w:proofErr w:type="spellEnd"/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 7 </w:t>
            </w:r>
          </w:p>
          <w:p w14:paraId="1B09EAFD" w14:textId="26E8420E" w:rsidR="00E273E0" w:rsidRPr="00BB3355" w:rsidRDefault="00E273E0" w:rsidP="00D8054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05-400 Otwock</w:t>
            </w:r>
          </w:p>
          <w:p w14:paraId="6688B843" w14:textId="67E59132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2 160.00 zł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1F41C4F" w14:textId="61CDB22D" w:rsidR="00E273E0" w:rsidRPr="00BB3355" w:rsidRDefault="00E273E0" w:rsidP="0003242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335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3242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273E0" w:rsidRPr="00BB3355" w14:paraId="01E735D7" w14:textId="77777777" w:rsidTr="00E273E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6A898" w14:textId="232CD732" w:rsidR="00E273E0" w:rsidRPr="00BB3355" w:rsidRDefault="00E273E0" w:rsidP="00D8054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6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: Scyntygrafia mózgu</w:t>
            </w:r>
          </w:p>
          <w:p w14:paraId="41EEB605" w14:textId="174E6C1A" w:rsidR="00E273E0" w:rsidRPr="00BB3355" w:rsidRDefault="00E273E0" w:rsidP="00D8054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DC9BFBF" w14:textId="06AC43BF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3FCDEBBC" w14:textId="61DA4BA0" w:rsidR="00E273E0" w:rsidRPr="00BB3355" w:rsidRDefault="00E273E0" w:rsidP="00D8054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59D9741F" w14:textId="63ADC81F" w:rsidR="00E273E0" w:rsidRPr="00BB3355" w:rsidRDefault="00E273E0" w:rsidP="00D8054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3355">
              <w:rPr>
                <w:rFonts w:ascii="Arial Narrow" w:hAnsi="Arial Narrow" w:cs="Arial"/>
                <w:b/>
                <w:sz w:val="22"/>
                <w:szCs w:val="22"/>
              </w:rPr>
              <w:t>5 832.00 zł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335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C4F867D" w14:textId="02EE987B" w:rsidR="00E273E0" w:rsidRPr="00BB3355" w:rsidRDefault="00E273E0" w:rsidP="00032424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335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335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3242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BB335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7647ABAA" w14:textId="77777777" w:rsidR="00B36EDA" w:rsidRPr="00814784" w:rsidRDefault="00B36EDA" w:rsidP="00032424">
      <w:pPr>
        <w:spacing w:before="12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1478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1478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559"/>
      </w:tblGrid>
      <w:tr w:rsidR="00B36EDA" w:rsidRPr="00032424" w14:paraId="76AED448" w14:textId="77777777" w:rsidTr="00814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919A89" w14:textId="77777777" w:rsidR="00B36EDA" w:rsidRPr="0003242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32424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E24454" w14:textId="77777777" w:rsidR="00B36EDA" w:rsidRPr="0003242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32424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63F3BA" w14:textId="77777777" w:rsidR="00B36EDA" w:rsidRPr="0003242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3242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89FCAB" w14:textId="77777777" w:rsidR="00B36EDA" w:rsidRPr="0003242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3242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E273E0" w:rsidRPr="00814784" w14:paraId="67803FE2" w14:textId="77777777" w:rsidTr="00814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2213E" w14:textId="3A3790DF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1 - Zestawy do scyntygrafii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4660" w14:textId="09216A81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Narodowe Centrum Badań Jądrowych O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środek </w:t>
            </w: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adioizotopów</w:t>
            </w: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POLATOM</w:t>
            </w:r>
          </w:p>
          <w:p w14:paraId="1072BE93" w14:textId="1A85E876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Sołtana</w:t>
            </w:r>
            <w:proofErr w:type="spellEnd"/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7</w:t>
            </w:r>
          </w:p>
          <w:p w14:paraId="1D05BDE2" w14:textId="3B96C5A0" w:rsidR="00E273E0" w:rsidRPr="00814784" w:rsidRDefault="00E273E0" w:rsidP="00D8054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05-400 Otwock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4E96" w14:textId="000A0830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8EE8" w14:textId="4A7A9C2B" w:rsidR="00E273E0" w:rsidRPr="00814784" w:rsidRDefault="00E273E0" w:rsidP="00D8054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273E0" w:rsidRPr="00814784" w14:paraId="49B705CB" w14:textId="77777777" w:rsidTr="00814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5F12A" w14:textId="3EF197B8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2 - Jodek sodowy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C667" w14:textId="58B81499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Narodowe Centrum Badań Jądrowych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O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środek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adioizotopów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POLATOM</w:t>
            </w:r>
          </w:p>
          <w:p w14:paraId="14E537B6" w14:textId="03BBFEAC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Sołtana</w:t>
            </w:r>
            <w:proofErr w:type="spellEnd"/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7</w:t>
            </w:r>
          </w:p>
          <w:p w14:paraId="3896EFE0" w14:textId="39CBB046" w:rsidR="00E273E0" w:rsidRPr="00814784" w:rsidRDefault="00E273E0" w:rsidP="00D8054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05-400 Otwock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50B" w14:textId="78119980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C11C" w14:textId="23BE0CD1" w:rsidR="00E273E0" w:rsidRPr="00814784" w:rsidRDefault="00E273E0" w:rsidP="00D8054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273E0" w:rsidRPr="00814784" w14:paraId="77032C44" w14:textId="77777777" w:rsidTr="00814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7927" w14:textId="5D0A4479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3 - </w:t>
            </w: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Limfoscyntygrafia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AB518" w14:textId="4336D14B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Narodowe Centrum Badań Jądrowych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O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środek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adioizotopów</w:t>
            </w: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POLATOM</w:t>
            </w:r>
          </w:p>
          <w:p w14:paraId="53823116" w14:textId="5A3795F8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Sołtana</w:t>
            </w:r>
            <w:proofErr w:type="spellEnd"/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7</w:t>
            </w:r>
          </w:p>
          <w:p w14:paraId="44A1EAE4" w14:textId="23A29CF4" w:rsidR="00E273E0" w:rsidRPr="00814784" w:rsidRDefault="00E273E0" w:rsidP="00D8054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05-400 Otwock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CF4C3" w14:textId="39EA096C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9EB3" w14:textId="3AF6707B" w:rsidR="00E273E0" w:rsidRPr="00814784" w:rsidRDefault="00E273E0" w:rsidP="00D8054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273E0" w:rsidRPr="00814784" w14:paraId="1A923CFC" w14:textId="77777777" w:rsidTr="00814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6003E" w14:textId="2742C13F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Sodium</w:t>
            </w:r>
            <w:proofErr w:type="spellEnd"/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phytate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41107" w14:textId="32B43BA0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Narodowe Centrum Badań Jądrowych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O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środek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adioizotopów</w:t>
            </w: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POLATOM</w:t>
            </w:r>
          </w:p>
          <w:p w14:paraId="508E36D3" w14:textId="34FD09C6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Sołtana</w:t>
            </w:r>
            <w:proofErr w:type="spellEnd"/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7</w:t>
            </w:r>
          </w:p>
          <w:p w14:paraId="7ADA0B19" w14:textId="066C2599" w:rsidR="00E273E0" w:rsidRPr="00814784" w:rsidRDefault="00E273E0" w:rsidP="00D8054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05-400 Otwock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8C51B" w14:textId="404B6229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5C93" w14:textId="04C8A4E7" w:rsidR="00E273E0" w:rsidRPr="00814784" w:rsidRDefault="00E273E0" w:rsidP="00D8054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273E0" w:rsidRPr="00814784" w14:paraId="3C2CEFF9" w14:textId="77777777" w:rsidTr="00814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DE0E" w14:textId="058A2DAA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5 - </w:t>
            </w: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Butedronate</w:t>
            </w:r>
            <w:proofErr w:type="spellEnd"/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tetrasodium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720A" w14:textId="4EB4606B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Narodowe Centrum Badań Jądrowych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O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środek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adioizotopów</w:t>
            </w: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POLATOM</w:t>
            </w:r>
          </w:p>
          <w:p w14:paraId="1D84B0E4" w14:textId="01D27347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Sołtana</w:t>
            </w:r>
            <w:proofErr w:type="spellEnd"/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7</w:t>
            </w:r>
          </w:p>
          <w:p w14:paraId="0682EAB5" w14:textId="544DBA88" w:rsidR="00E273E0" w:rsidRPr="00814784" w:rsidRDefault="00E273E0" w:rsidP="00D8054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05-400 Otwock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C6FE" w14:textId="3FDA794C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E2AE" w14:textId="4025FF78" w:rsidR="00E273E0" w:rsidRPr="00814784" w:rsidRDefault="00E273E0" w:rsidP="00D8054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273E0" w:rsidRPr="00814784" w14:paraId="2822DF6F" w14:textId="77777777" w:rsidTr="00814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6AF3" w14:textId="566B26FF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6 - Scyntygrafia mózgu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A347" w14:textId="609F5B77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0E19AB5" w14:textId="13F4E74F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49F8E945" w14:textId="136909FB" w:rsidR="00E273E0" w:rsidRPr="00814784" w:rsidRDefault="00E273E0" w:rsidP="00D8054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9DBE6" w14:textId="770DC7AC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EC9C" w14:textId="56E4CF8D" w:rsidR="00E273E0" w:rsidRPr="00814784" w:rsidRDefault="00E273E0" w:rsidP="00D8054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273E0" w:rsidRPr="00814784" w14:paraId="419ACC99" w14:textId="77777777" w:rsidTr="00814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3063" w14:textId="2B1A2697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6 - Scyntygrafia mózgu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097A" w14:textId="52F9C593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Narodowe Centrum Badań Jądrowych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O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środek 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  <w:r w:rsid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adioizotopów</w:t>
            </w:r>
            <w:r w:rsidR="00814784"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814784">
              <w:rPr>
                <w:rFonts w:ascii="Arial Narrow" w:hAnsi="Arial Narrow" w:cs="Arial"/>
                <w:b/>
                <w:bCs/>
                <w:sz w:val="22"/>
                <w:szCs w:val="22"/>
              </w:rPr>
              <w:t>POLATOM</w:t>
            </w:r>
          </w:p>
          <w:p w14:paraId="46845A0C" w14:textId="6AC9B8FA" w:rsidR="00E273E0" w:rsidRPr="00814784" w:rsidRDefault="00E273E0" w:rsidP="00D8054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4784">
              <w:rPr>
                <w:rFonts w:ascii="Arial Narrow" w:hAnsi="Arial Narrow" w:cs="Arial"/>
                <w:sz w:val="22"/>
                <w:szCs w:val="22"/>
              </w:rPr>
              <w:t>Sołtana</w:t>
            </w:r>
            <w:proofErr w:type="spellEnd"/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7</w:t>
            </w:r>
          </w:p>
          <w:p w14:paraId="5E7F5832" w14:textId="16E85399" w:rsidR="00E273E0" w:rsidRPr="00814784" w:rsidRDefault="00E273E0" w:rsidP="00D8054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05-400 Otwock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6E33" w14:textId="2FB657B3" w:rsidR="00E273E0" w:rsidRPr="00814784" w:rsidRDefault="00E273E0" w:rsidP="00D8054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>1 - Cena - 91.99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73EA" w14:textId="58684E1F" w:rsidR="00E273E0" w:rsidRPr="00814784" w:rsidRDefault="00E273E0" w:rsidP="00D8054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14784">
              <w:rPr>
                <w:rFonts w:ascii="Arial Narrow" w:hAnsi="Arial Narrow" w:cs="Arial"/>
                <w:sz w:val="22"/>
                <w:szCs w:val="22"/>
              </w:rPr>
              <w:t xml:space="preserve">  91,99</w:t>
            </w:r>
          </w:p>
        </w:tc>
      </w:tr>
    </w:tbl>
    <w:p w14:paraId="7E28B053" w14:textId="531D8293" w:rsidR="00B464D3" w:rsidRDefault="00B464D3" w:rsidP="00032424">
      <w:pPr>
        <w:spacing w:before="240" w:after="24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B3355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2BC4707B" w14:textId="5DB28951" w:rsidR="00ED0A83" w:rsidRDefault="00ED0A83" w:rsidP="00ED0A8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 w:rsidR="00032424">
        <w:rPr>
          <w:rFonts w:ascii="Arial Narrow" w:hAnsi="Arial Narrow" w:cs="Arial"/>
          <w:sz w:val="20"/>
          <w:szCs w:val="20"/>
        </w:rPr>
        <w:t>2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2A1BF574" w14:textId="77777777" w:rsidR="00ED0A83" w:rsidRDefault="00ED0A83" w:rsidP="00ED0A8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0DA423A8" w14:textId="77777777" w:rsidR="00ED0A83" w:rsidRDefault="00ED0A83" w:rsidP="00ED0A8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636B8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  <w:r>
        <w:t xml:space="preserve"> </w:t>
      </w:r>
      <w:r>
        <w:rPr>
          <w:rFonts w:ascii="Arial Narrow" w:hAnsi="Arial Narrow" w:cs="Arial"/>
          <w:sz w:val="20"/>
          <w:szCs w:val="20"/>
        </w:rPr>
        <w:t xml:space="preserve"> </w:t>
      </w:r>
    </w:p>
    <w:p w14:paraId="6606BE6E" w14:textId="3681ACF8" w:rsidR="00ED0A83" w:rsidRPr="00BB3355" w:rsidRDefault="00ED0A83" w:rsidP="009B4BE0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2026-08-</w:t>
      </w:r>
      <w:r w:rsidR="009B4BE0">
        <w:rPr>
          <w:rFonts w:ascii="Arial Narrow" w:hAnsi="Arial Narrow" w:cs="Arial"/>
          <w:sz w:val="20"/>
          <w:szCs w:val="20"/>
        </w:rPr>
        <w:t>31</w:t>
      </w:r>
    </w:p>
    <w:sectPr w:rsidR="00ED0A83" w:rsidRPr="00BB3355" w:rsidSect="000324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276" w:bottom="130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E7042" w14:textId="77777777" w:rsidR="000F1745" w:rsidRDefault="000F1745">
      <w:r>
        <w:separator/>
      </w:r>
    </w:p>
  </w:endnote>
  <w:endnote w:type="continuationSeparator" w:id="0">
    <w:p w14:paraId="0308A7DA" w14:textId="77777777" w:rsidR="000F1745" w:rsidRDefault="000F1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53E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D9C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E3817E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F949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0311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96C0A" w14:textId="77777777" w:rsidR="000F1745" w:rsidRDefault="000F1745">
      <w:r>
        <w:separator/>
      </w:r>
    </w:p>
  </w:footnote>
  <w:footnote w:type="continuationSeparator" w:id="0">
    <w:p w14:paraId="08E064BB" w14:textId="77777777" w:rsidR="000F1745" w:rsidRDefault="000F1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B65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547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79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303"/>
    <w:rsid w:val="00022322"/>
    <w:rsid w:val="00032424"/>
    <w:rsid w:val="00042497"/>
    <w:rsid w:val="000C1E6F"/>
    <w:rsid w:val="000E4E56"/>
    <w:rsid w:val="000F1745"/>
    <w:rsid w:val="001A1468"/>
    <w:rsid w:val="001B7815"/>
    <w:rsid w:val="00211A34"/>
    <w:rsid w:val="002B1E4F"/>
    <w:rsid w:val="002B6761"/>
    <w:rsid w:val="003037D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1D1C"/>
    <w:rsid w:val="00712C39"/>
    <w:rsid w:val="00756CDA"/>
    <w:rsid w:val="007E2ACC"/>
    <w:rsid w:val="007E68C5"/>
    <w:rsid w:val="00814784"/>
    <w:rsid w:val="00832144"/>
    <w:rsid w:val="00836DAF"/>
    <w:rsid w:val="008567C7"/>
    <w:rsid w:val="008642B3"/>
    <w:rsid w:val="008A6C10"/>
    <w:rsid w:val="008B7303"/>
    <w:rsid w:val="008E5102"/>
    <w:rsid w:val="00915B9E"/>
    <w:rsid w:val="00952256"/>
    <w:rsid w:val="00967BF4"/>
    <w:rsid w:val="0097748A"/>
    <w:rsid w:val="009B4BE0"/>
    <w:rsid w:val="009F0E5C"/>
    <w:rsid w:val="00A029B8"/>
    <w:rsid w:val="00A91321"/>
    <w:rsid w:val="00AA02AC"/>
    <w:rsid w:val="00B32D12"/>
    <w:rsid w:val="00B36EDA"/>
    <w:rsid w:val="00B464D3"/>
    <w:rsid w:val="00B8185B"/>
    <w:rsid w:val="00BB335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73E0"/>
    <w:rsid w:val="00E30B2D"/>
    <w:rsid w:val="00E62859"/>
    <w:rsid w:val="00E85D70"/>
    <w:rsid w:val="00ED0A83"/>
    <w:rsid w:val="00F33C66"/>
    <w:rsid w:val="00F960D7"/>
    <w:rsid w:val="00FB7F50"/>
    <w:rsid w:val="00FD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681D67"/>
  <w15:chartTrackingRefBased/>
  <w15:docId w15:val="{542EE9ED-FAE3-43E5-807F-9FDD2B4F3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ED0A8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3</Pages>
  <Words>678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1899-12-31T23:00:00Z</cp:lastPrinted>
  <dcterms:created xsi:type="dcterms:W3CDTF">2026-08-28T09:42:00Z</dcterms:created>
  <dcterms:modified xsi:type="dcterms:W3CDTF">2026-08-28T10:26:00Z</dcterms:modified>
</cp:coreProperties>
</file>