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491DA" w14:textId="193B8832" w:rsidR="00FB7F50" w:rsidRPr="005C000D" w:rsidRDefault="001A3C6C" w:rsidP="005C000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C000D">
        <w:rPr>
          <w:rFonts w:ascii="Verdana" w:hAnsi="Verdana"/>
          <w:sz w:val="18"/>
          <w:szCs w:val="18"/>
        </w:rPr>
        <w:t>Kraków</w:t>
      </w:r>
      <w:r w:rsidR="00FB7F50" w:rsidRPr="005C000D">
        <w:rPr>
          <w:rFonts w:ascii="Verdana" w:hAnsi="Verdana"/>
          <w:sz w:val="18"/>
          <w:szCs w:val="18"/>
        </w:rPr>
        <w:t xml:space="preserve"> dnia: </w:t>
      </w:r>
      <w:r w:rsidRPr="005C000D">
        <w:rPr>
          <w:rFonts w:ascii="Verdana" w:hAnsi="Verdana"/>
          <w:sz w:val="18"/>
          <w:szCs w:val="18"/>
        </w:rPr>
        <w:t>2026-08-28</w:t>
      </w:r>
    </w:p>
    <w:p w14:paraId="110E6DDF" w14:textId="77777777" w:rsidR="001A3C6C" w:rsidRPr="005C000D" w:rsidRDefault="001A3C6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C000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4A79F7A" w14:textId="77777777" w:rsidR="001A3C6C" w:rsidRPr="005C000D" w:rsidRDefault="001A3C6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C000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2C2167" w14:textId="1D9DC8B0" w:rsidR="00FB7F50" w:rsidRPr="005C000D" w:rsidRDefault="001A3C6C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C000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D0A31A6" w14:textId="6FE5E783" w:rsidR="00FB7F50" w:rsidRPr="005C000D" w:rsidRDefault="001A3C6C" w:rsidP="00FB7F50">
      <w:pPr>
        <w:rPr>
          <w:rFonts w:ascii="Verdana" w:hAnsi="Verdana"/>
          <w:sz w:val="18"/>
          <w:szCs w:val="18"/>
        </w:rPr>
      </w:pPr>
      <w:r w:rsidRPr="005C000D">
        <w:rPr>
          <w:rFonts w:ascii="Verdana" w:hAnsi="Verdana"/>
          <w:sz w:val="18"/>
          <w:szCs w:val="18"/>
        </w:rPr>
        <w:t>Al. Mickiewicza</w:t>
      </w:r>
      <w:r w:rsidR="00FB7F50" w:rsidRPr="005C000D">
        <w:rPr>
          <w:rFonts w:ascii="Verdana" w:hAnsi="Verdana"/>
          <w:sz w:val="18"/>
          <w:szCs w:val="18"/>
        </w:rPr>
        <w:t xml:space="preserve"> </w:t>
      </w:r>
      <w:r w:rsidRPr="005C000D">
        <w:rPr>
          <w:rFonts w:ascii="Verdana" w:hAnsi="Verdana"/>
          <w:sz w:val="18"/>
          <w:szCs w:val="18"/>
        </w:rPr>
        <w:t>30</w:t>
      </w:r>
    </w:p>
    <w:p w14:paraId="0B1FA737" w14:textId="70CD76ED" w:rsidR="00FB7F50" w:rsidRPr="005C000D" w:rsidRDefault="001A3C6C" w:rsidP="00FB7F50">
      <w:pPr>
        <w:rPr>
          <w:rFonts w:ascii="Verdana" w:hAnsi="Verdana"/>
          <w:sz w:val="18"/>
          <w:szCs w:val="18"/>
        </w:rPr>
      </w:pPr>
      <w:r w:rsidRPr="005C000D">
        <w:rPr>
          <w:rFonts w:ascii="Verdana" w:hAnsi="Verdana"/>
          <w:sz w:val="18"/>
          <w:szCs w:val="18"/>
        </w:rPr>
        <w:t>30-059</w:t>
      </w:r>
      <w:r w:rsidR="00FB7F50" w:rsidRPr="005C000D">
        <w:rPr>
          <w:rFonts w:ascii="Verdana" w:hAnsi="Verdana"/>
          <w:sz w:val="18"/>
          <w:szCs w:val="18"/>
        </w:rPr>
        <w:t xml:space="preserve"> </w:t>
      </w:r>
      <w:r w:rsidRPr="005C000D">
        <w:rPr>
          <w:rFonts w:ascii="Verdana" w:hAnsi="Verdana"/>
          <w:sz w:val="18"/>
          <w:szCs w:val="18"/>
        </w:rPr>
        <w:t>Kraków</w:t>
      </w:r>
    </w:p>
    <w:p w14:paraId="585EB0D6" w14:textId="77777777" w:rsidR="008642B3" w:rsidRPr="005C000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C000D">
        <w:rPr>
          <w:rFonts w:ascii="Verdana" w:hAnsi="Verdana"/>
          <w:sz w:val="18"/>
          <w:szCs w:val="18"/>
        </w:rPr>
        <w:t>OGŁOSZENIE</w:t>
      </w:r>
    </w:p>
    <w:p w14:paraId="43B2E300" w14:textId="77777777" w:rsidR="008642B3" w:rsidRPr="005C000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C000D">
        <w:rPr>
          <w:rFonts w:ascii="Verdana" w:hAnsi="Verdana"/>
          <w:b/>
          <w:sz w:val="18"/>
          <w:szCs w:val="18"/>
        </w:rPr>
        <w:t xml:space="preserve">o </w:t>
      </w:r>
      <w:r w:rsidR="0054734E" w:rsidRPr="005C000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A3C6C" w:rsidRPr="005C000D" w14:paraId="47175982" w14:textId="77777777" w:rsidTr="00A81BD4">
        <w:trPr>
          <w:trHeight w:val="638"/>
        </w:trPr>
        <w:tc>
          <w:tcPr>
            <w:tcW w:w="959" w:type="dxa"/>
          </w:tcPr>
          <w:p w14:paraId="240F308B" w14:textId="77777777" w:rsidR="001A3C6C" w:rsidRPr="005C000D" w:rsidRDefault="001A3C6C" w:rsidP="00A81BD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C000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5C5FA11" w14:textId="3EB6CB91" w:rsidR="001A3C6C" w:rsidRPr="005C000D" w:rsidRDefault="001A3C6C" w:rsidP="00A81BD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C000D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5C000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C000D">
              <w:rPr>
                <w:rFonts w:ascii="Verdana" w:hAnsi="Verdana"/>
                <w:sz w:val="18"/>
                <w:szCs w:val="18"/>
              </w:rPr>
              <w:t>pn.</w:t>
            </w:r>
            <w:r w:rsidRPr="005C000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C000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C000D">
              <w:rPr>
                <w:rFonts w:ascii="Verdana" w:hAnsi="Verdana"/>
                <w:b/>
                <w:bCs/>
                <w:sz w:val="18"/>
                <w:szCs w:val="18"/>
              </w:rPr>
              <w:t>dostawa 10 szt. notebooków deweloperskich - KC-DE-zp.25.299.2026</w:t>
            </w:r>
            <w:r w:rsidRPr="005C000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C000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C000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C000D">
              <w:rPr>
                <w:rFonts w:ascii="Verdana" w:hAnsi="Verdana"/>
                <w:b/>
                <w:sz w:val="18"/>
                <w:szCs w:val="18"/>
              </w:rPr>
              <w:t xml:space="preserve"> KC-DE-zp.25.299.2026</w:t>
            </w:r>
            <w:r w:rsidRPr="005C000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105CFF3" w14:textId="77777777" w:rsidR="008642B3" w:rsidRPr="005C000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C000D">
        <w:rPr>
          <w:rFonts w:ascii="Verdana" w:hAnsi="Verdana"/>
          <w:sz w:val="18"/>
          <w:szCs w:val="18"/>
        </w:rPr>
        <w:t xml:space="preserve">Zamawiający, </w:t>
      </w:r>
      <w:r w:rsidR="00CC324B" w:rsidRPr="005C000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C000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C000D">
        <w:rPr>
          <w:rFonts w:ascii="Verdana" w:hAnsi="Verdana"/>
          <w:sz w:val="18"/>
          <w:szCs w:val="18"/>
        </w:rPr>
        <w:t xml:space="preserve">ust. 1 pkt. 1 i </w:t>
      </w:r>
      <w:r w:rsidRPr="005C000D">
        <w:rPr>
          <w:rFonts w:ascii="Verdana" w:hAnsi="Verdana"/>
          <w:sz w:val="18"/>
          <w:szCs w:val="18"/>
        </w:rPr>
        <w:t xml:space="preserve">ust. </w:t>
      </w:r>
      <w:r w:rsidR="00A17CDB" w:rsidRPr="005C000D">
        <w:rPr>
          <w:rFonts w:ascii="Verdana" w:hAnsi="Verdana"/>
          <w:sz w:val="18"/>
          <w:szCs w:val="18"/>
        </w:rPr>
        <w:t>2</w:t>
      </w:r>
      <w:r w:rsidRPr="005C000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C000D">
        <w:rPr>
          <w:rFonts w:ascii="Verdana" w:hAnsi="Verdana"/>
          <w:sz w:val="18"/>
          <w:szCs w:val="18"/>
        </w:rPr>
        <w:t xml:space="preserve"> </w:t>
      </w:r>
      <w:r w:rsidR="00CC1A8E" w:rsidRPr="005C000D">
        <w:rPr>
          <w:rFonts w:ascii="Verdana" w:hAnsi="Verdana"/>
          <w:sz w:val="18"/>
          <w:szCs w:val="18"/>
        </w:rPr>
        <w:t>(</w:t>
      </w:r>
      <w:r w:rsidR="004D796A" w:rsidRPr="005C000D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5C000D">
        <w:rPr>
          <w:rFonts w:ascii="Verdana" w:hAnsi="Verdana"/>
          <w:sz w:val="18"/>
          <w:szCs w:val="18"/>
        </w:rPr>
        <w:t>t.j</w:t>
      </w:r>
      <w:proofErr w:type="spellEnd"/>
      <w:r w:rsidR="00CC1A8E" w:rsidRPr="005C000D">
        <w:rPr>
          <w:rFonts w:ascii="Verdana" w:hAnsi="Verdana"/>
          <w:sz w:val="18"/>
          <w:szCs w:val="18"/>
        </w:rPr>
        <w:t xml:space="preserve">. ze zm.) </w:t>
      </w:r>
      <w:r w:rsidRPr="005C000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5C000D">
        <w:rPr>
          <w:rFonts w:ascii="Verdana" w:hAnsi="Verdana"/>
          <w:sz w:val="18"/>
          <w:szCs w:val="18"/>
        </w:rPr>
        <w:t>Pzp</w:t>
      </w:r>
      <w:proofErr w:type="spellEnd"/>
      <w:r w:rsidRPr="005C000D">
        <w:rPr>
          <w:rFonts w:ascii="Verdana" w:hAnsi="Verdana"/>
          <w:sz w:val="18"/>
          <w:szCs w:val="18"/>
        </w:rPr>
        <w:t>”</w:t>
      </w:r>
      <w:r w:rsidR="00D26ED6" w:rsidRPr="005C000D">
        <w:rPr>
          <w:rFonts w:ascii="Verdana" w:hAnsi="Verdana"/>
          <w:sz w:val="18"/>
          <w:szCs w:val="18"/>
        </w:rPr>
        <w:t xml:space="preserve">, </w:t>
      </w:r>
      <w:r w:rsidRPr="005C000D">
        <w:rPr>
          <w:rFonts w:ascii="Verdana" w:hAnsi="Verdana"/>
          <w:sz w:val="18"/>
          <w:szCs w:val="18"/>
        </w:rPr>
        <w:t>informuje</w:t>
      </w:r>
      <w:r w:rsidR="00D26ED6" w:rsidRPr="005C000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C000D">
        <w:rPr>
          <w:rFonts w:ascii="Verdana" w:hAnsi="Verdana"/>
          <w:sz w:val="18"/>
          <w:szCs w:val="18"/>
        </w:rPr>
        <w:t>najkorzystniejsz</w:t>
      </w:r>
      <w:r w:rsidR="00D26ED6" w:rsidRPr="005C000D">
        <w:rPr>
          <w:rFonts w:ascii="Verdana" w:hAnsi="Verdana"/>
          <w:sz w:val="18"/>
          <w:szCs w:val="18"/>
        </w:rPr>
        <w:t xml:space="preserve">a wybrana została </w:t>
      </w:r>
      <w:r w:rsidR="00756CDA" w:rsidRPr="005C000D">
        <w:rPr>
          <w:rFonts w:ascii="Verdana" w:hAnsi="Verdana"/>
          <w:sz w:val="18"/>
          <w:szCs w:val="18"/>
        </w:rPr>
        <w:t>ofer</w:t>
      </w:r>
      <w:r w:rsidR="00D26ED6" w:rsidRPr="005C000D">
        <w:rPr>
          <w:rFonts w:ascii="Verdana" w:hAnsi="Verdana"/>
          <w:sz w:val="18"/>
          <w:szCs w:val="18"/>
        </w:rPr>
        <w:t>t</w:t>
      </w:r>
      <w:r w:rsidR="009F0E5C" w:rsidRPr="005C000D">
        <w:rPr>
          <w:rFonts w:ascii="Verdana" w:hAnsi="Verdana"/>
          <w:sz w:val="18"/>
          <w:szCs w:val="18"/>
        </w:rPr>
        <w:t>a</w:t>
      </w:r>
      <w:r w:rsidR="00D26ED6" w:rsidRPr="005C000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3C6C" w:rsidRPr="005C000D" w14:paraId="57B6774F" w14:textId="77777777" w:rsidTr="00A81BD4">
        <w:trPr>
          <w:cantSplit/>
        </w:trPr>
        <w:tc>
          <w:tcPr>
            <w:tcW w:w="10150" w:type="dxa"/>
          </w:tcPr>
          <w:p w14:paraId="0877BFF8" w14:textId="0848866E" w:rsidR="001A3C6C" w:rsidRPr="005C000D" w:rsidRDefault="001A3C6C" w:rsidP="00A81BD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C000D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5C000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C000D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750C3939" w14:textId="5091233F" w:rsidR="001A3C6C" w:rsidRPr="005C000D" w:rsidRDefault="001A3C6C" w:rsidP="00A81BD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C000D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70FC3F62" w14:textId="301594C9" w:rsidR="001A3C6C" w:rsidRPr="005C000D" w:rsidRDefault="001A3C6C" w:rsidP="00A81BD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C000D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1F00319B" w14:textId="21B60040" w:rsidR="001A3C6C" w:rsidRPr="005C000D" w:rsidRDefault="001A3C6C" w:rsidP="00A81BD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C000D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CF615C" w:rsidRPr="005C000D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5C000D">
              <w:rPr>
                <w:rFonts w:ascii="Verdana" w:hAnsi="Verdana"/>
                <w:sz w:val="18"/>
                <w:szCs w:val="18"/>
              </w:rPr>
              <w:t>brutto</w:t>
            </w:r>
            <w:r w:rsidR="00CF615C" w:rsidRPr="005C000D">
              <w:rPr>
                <w:rFonts w:ascii="Verdana" w:hAnsi="Verdana"/>
                <w:sz w:val="18"/>
                <w:szCs w:val="18"/>
              </w:rPr>
              <w:t>:</w:t>
            </w:r>
            <w:r w:rsidRPr="005C000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C000D">
              <w:rPr>
                <w:rFonts w:ascii="Verdana" w:hAnsi="Verdana"/>
                <w:b/>
                <w:sz w:val="18"/>
                <w:szCs w:val="18"/>
              </w:rPr>
              <w:t>76 198.50 zł</w:t>
            </w:r>
            <w:r w:rsidRPr="005C000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57BC160" w14:textId="77777777" w:rsidR="001A3C6C" w:rsidRPr="005C000D" w:rsidRDefault="001A3C6C" w:rsidP="00A81BD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C000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C000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C000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5C000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B7887F2" w14:textId="77777777" w:rsidR="003A0AFC" w:rsidRPr="005C000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C000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1550AE70" w14:textId="77777777" w:rsidR="00E85D70" w:rsidRPr="005C000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126"/>
        <w:gridCol w:w="992"/>
        <w:gridCol w:w="1418"/>
        <w:gridCol w:w="1701"/>
        <w:gridCol w:w="992"/>
      </w:tblGrid>
      <w:tr w:rsidR="005C000D" w:rsidRPr="005C000D" w14:paraId="17D76691" w14:textId="77777777" w:rsidTr="00A81BD4">
        <w:trPr>
          <w:trHeight w:val="510"/>
        </w:trPr>
        <w:tc>
          <w:tcPr>
            <w:tcW w:w="1135" w:type="dxa"/>
            <w:vAlign w:val="center"/>
          </w:tcPr>
          <w:p w14:paraId="4717C945" w14:textId="77777777" w:rsidR="005C000D" w:rsidRPr="005C000D" w:rsidRDefault="005C000D" w:rsidP="00A81B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C000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vAlign w:val="center"/>
          </w:tcPr>
          <w:p w14:paraId="76914710" w14:textId="77777777" w:rsidR="005C000D" w:rsidRPr="005C000D" w:rsidRDefault="005C000D" w:rsidP="00A81B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3E601957" w14:textId="77777777" w:rsidR="005C000D" w:rsidRPr="005C000D" w:rsidRDefault="005C000D" w:rsidP="00A81BD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07B8E112" w14:textId="77777777" w:rsidR="005C000D" w:rsidRPr="005C000D" w:rsidRDefault="005C000D" w:rsidP="00A81BD4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bCs/>
                <w:sz w:val="18"/>
                <w:szCs w:val="18"/>
              </w:rPr>
              <w:t>Możliwość podłączenia do kablowej sieci komputerowej w standardzie IEEE 802.3</w:t>
            </w:r>
          </w:p>
        </w:tc>
        <w:tc>
          <w:tcPr>
            <w:tcW w:w="1701" w:type="dxa"/>
            <w:vAlign w:val="center"/>
          </w:tcPr>
          <w:p w14:paraId="5A9F276F" w14:textId="77777777" w:rsidR="005C000D" w:rsidRPr="005C000D" w:rsidRDefault="005C000D" w:rsidP="00A81BD4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bCs/>
                <w:sz w:val="18"/>
                <w:szCs w:val="18"/>
              </w:rPr>
              <w:t>System oper. umożliwia dołączenie do domeny Active Directory oraz możliwość zdalnej pracy przy użyciu zdalnego pulpitu</w:t>
            </w:r>
          </w:p>
        </w:tc>
        <w:tc>
          <w:tcPr>
            <w:tcW w:w="992" w:type="dxa"/>
            <w:vAlign w:val="center"/>
          </w:tcPr>
          <w:p w14:paraId="26B8BA7F" w14:textId="77777777" w:rsidR="005C000D" w:rsidRPr="005C000D" w:rsidRDefault="005C000D" w:rsidP="00A81B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C000D" w:rsidRPr="005C000D" w14:paraId="1622AF8F" w14:textId="77777777" w:rsidTr="00A81BD4">
        <w:tc>
          <w:tcPr>
            <w:tcW w:w="1135" w:type="dxa"/>
            <w:vAlign w:val="center"/>
          </w:tcPr>
          <w:p w14:paraId="3D8686A4" w14:textId="77777777" w:rsidR="005C000D" w:rsidRPr="005C000D" w:rsidRDefault="005C000D" w:rsidP="00A81B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14:paraId="6CE823BB" w14:textId="77777777" w:rsidR="005C000D" w:rsidRPr="005C000D" w:rsidRDefault="005C000D" w:rsidP="00A81BD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20AFBB31" w14:textId="77777777" w:rsidR="005C000D" w:rsidRPr="005C000D" w:rsidRDefault="005C000D" w:rsidP="00A81BD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10ACFCD4" w14:textId="77777777" w:rsidR="005C000D" w:rsidRPr="005C000D" w:rsidRDefault="005C000D" w:rsidP="00A81BD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992" w:type="dxa"/>
            <w:vAlign w:val="center"/>
          </w:tcPr>
          <w:p w14:paraId="576C0311" w14:textId="77777777" w:rsidR="005C000D" w:rsidRPr="005C000D" w:rsidRDefault="005C000D" w:rsidP="00A81B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65BE89E7" w14:textId="77777777" w:rsidR="005C000D" w:rsidRPr="005C000D" w:rsidRDefault="005C000D" w:rsidP="00A81B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59BD3DE1" w14:textId="77777777" w:rsidR="005C000D" w:rsidRPr="005C000D" w:rsidRDefault="005C000D" w:rsidP="00A81B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4BFBCE35" w14:textId="77777777" w:rsidR="005C000D" w:rsidRPr="005C000D" w:rsidRDefault="005C000D" w:rsidP="00A81BD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C000D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5340C053" w14:textId="77777777" w:rsidR="00F960D7" w:rsidRPr="005C000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61F0E7C" w14:textId="77777777" w:rsidR="00F960D7" w:rsidRPr="005C000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C000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69AA2" w14:textId="77777777" w:rsidR="0096635A" w:rsidRDefault="0096635A">
      <w:r>
        <w:separator/>
      </w:r>
    </w:p>
  </w:endnote>
  <w:endnote w:type="continuationSeparator" w:id="0">
    <w:p w14:paraId="45949741" w14:textId="77777777" w:rsidR="0096635A" w:rsidRDefault="0096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6244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13D5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CFC2D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68304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EF6C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0E566" w14:textId="77777777" w:rsidR="0096635A" w:rsidRDefault="0096635A">
      <w:r>
        <w:separator/>
      </w:r>
    </w:p>
  </w:footnote>
  <w:footnote w:type="continuationSeparator" w:id="0">
    <w:p w14:paraId="706BD7C5" w14:textId="77777777" w:rsidR="0096635A" w:rsidRDefault="00966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CD9A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8A07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AC7D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BA0"/>
    <w:rsid w:val="00005838"/>
    <w:rsid w:val="00022322"/>
    <w:rsid w:val="00042497"/>
    <w:rsid w:val="000C1E6F"/>
    <w:rsid w:val="000E4E56"/>
    <w:rsid w:val="001A1468"/>
    <w:rsid w:val="001A3C6C"/>
    <w:rsid w:val="001B7815"/>
    <w:rsid w:val="001C31ED"/>
    <w:rsid w:val="002B1E4F"/>
    <w:rsid w:val="002B6761"/>
    <w:rsid w:val="002C43BF"/>
    <w:rsid w:val="003445A0"/>
    <w:rsid w:val="003A0AFC"/>
    <w:rsid w:val="003D611C"/>
    <w:rsid w:val="003E6BED"/>
    <w:rsid w:val="00431C0B"/>
    <w:rsid w:val="00437CAD"/>
    <w:rsid w:val="00464377"/>
    <w:rsid w:val="004657DA"/>
    <w:rsid w:val="004B2665"/>
    <w:rsid w:val="004C3459"/>
    <w:rsid w:val="004D796A"/>
    <w:rsid w:val="004E324A"/>
    <w:rsid w:val="004E7234"/>
    <w:rsid w:val="0054734E"/>
    <w:rsid w:val="00596FD7"/>
    <w:rsid w:val="005C000D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35A"/>
    <w:rsid w:val="00967BA0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F615C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653B6"/>
  <w15:chartTrackingRefBased/>
  <w15:docId w15:val="{F15EB4E4-2052-4330-B82D-98150EBC8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C000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2026-08-28T08:39:00Z</dcterms:created>
  <dcterms:modified xsi:type="dcterms:W3CDTF">2026-08-28T08:40:00Z</dcterms:modified>
</cp:coreProperties>
</file>