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D2A80" w14:textId="77777777" w:rsidR="004C2AF4" w:rsidRPr="00515AFA" w:rsidRDefault="004C2AF4" w:rsidP="004C2AF4">
      <w:pPr>
        <w:jc w:val="right"/>
        <w:rPr>
          <w:b/>
          <w:sz w:val="22"/>
          <w:szCs w:val="22"/>
          <w:lang w:val="pl-PL"/>
        </w:rPr>
      </w:pPr>
      <w:r w:rsidRPr="00515AFA">
        <w:rPr>
          <w:b/>
          <w:sz w:val="22"/>
          <w:szCs w:val="22"/>
          <w:lang w:val="pl-PL"/>
        </w:rPr>
        <w:t>Załącznik nr 3</w:t>
      </w:r>
    </w:p>
    <w:p w14:paraId="34B46A8F" w14:textId="77777777" w:rsidR="004C2AF4" w:rsidRPr="00515AFA" w:rsidRDefault="004C2AF4" w:rsidP="004C2AF4">
      <w:pPr>
        <w:jc w:val="right"/>
        <w:rPr>
          <w:b/>
          <w:sz w:val="22"/>
          <w:szCs w:val="22"/>
          <w:lang w:val="pl-PL"/>
        </w:rPr>
      </w:pPr>
    </w:p>
    <w:p w14:paraId="0868C5BF" w14:textId="77777777" w:rsidR="004C2AF4" w:rsidRPr="00515AFA" w:rsidRDefault="004C2AF4" w:rsidP="004C2AF4">
      <w:pPr>
        <w:jc w:val="center"/>
        <w:rPr>
          <w:b/>
          <w:sz w:val="22"/>
          <w:szCs w:val="22"/>
          <w:lang w:val="pl-PL"/>
        </w:rPr>
      </w:pPr>
      <w:r w:rsidRPr="00515AFA">
        <w:rPr>
          <w:b/>
          <w:sz w:val="22"/>
          <w:szCs w:val="22"/>
          <w:lang w:val="pl-PL"/>
        </w:rPr>
        <w:t>WZÓR UMOWY</w:t>
      </w:r>
    </w:p>
    <w:p w14:paraId="3676E30A" w14:textId="77777777" w:rsidR="004C2AF4" w:rsidRPr="00515AFA" w:rsidRDefault="004C2AF4" w:rsidP="004C2AF4">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09F0C862" w14:textId="77777777" w:rsidR="004C2AF4" w:rsidRPr="00515AFA" w:rsidRDefault="004C2AF4" w:rsidP="004C2AF4">
      <w:pPr>
        <w:jc w:val="center"/>
        <w:rPr>
          <w:b/>
          <w:sz w:val="22"/>
          <w:szCs w:val="22"/>
          <w:lang w:val="pl-PL"/>
        </w:rPr>
      </w:pPr>
    </w:p>
    <w:p w14:paraId="75441198" w14:textId="041B5DCF" w:rsidR="004C2AF4" w:rsidRPr="00515AFA" w:rsidRDefault="004C2AF4" w:rsidP="004C2AF4">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w:t>
      </w:r>
      <w:r>
        <w:rPr>
          <w:sz w:val="22"/>
          <w:szCs w:val="22"/>
          <w:lang w:val="pl-PL"/>
        </w:rPr>
        <w:t>5.416.2026</w:t>
      </w:r>
      <w:r w:rsidRPr="00515AFA">
        <w:rPr>
          <w:sz w:val="22"/>
          <w:szCs w:val="22"/>
          <w:lang w:val="pl-PL"/>
        </w:rPr>
        <w:t xml:space="preserve"> pomiędzy:</w:t>
      </w:r>
    </w:p>
    <w:p w14:paraId="4F63E4AF" w14:textId="77777777" w:rsidR="004C2AF4" w:rsidRPr="00515AFA" w:rsidRDefault="004C2AF4" w:rsidP="004C2AF4">
      <w:pPr>
        <w:pStyle w:val="Tekstpodstawowywcity"/>
        <w:spacing w:after="0"/>
        <w:ind w:left="0"/>
        <w:jc w:val="both"/>
        <w:rPr>
          <w:sz w:val="22"/>
          <w:szCs w:val="22"/>
          <w:lang w:val="pl-PL"/>
        </w:rPr>
      </w:pPr>
    </w:p>
    <w:p w14:paraId="46490024"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79973480"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8C60105"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1F21F3A9" w14:textId="77777777" w:rsidR="004C2AF4" w:rsidRPr="00515AFA" w:rsidRDefault="004C2AF4" w:rsidP="004C2AF4">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748D61E0"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6EF0B327"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2315C4D9"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152D7F0B"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0D6F840B"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0A295292"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6E5163D5"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436FD671"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348294D4" w14:textId="77777777" w:rsidR="004C2AF4" w:rsidRPr="00515AFA" w:rsidRDefault="004C2AF4" w:rsidP="004C2AF4">
      <w:pPr>
        <w:pStyle w:val="Tekstpodstawowy"/>
        <w:spacing w:line="240" w:lineRule="auto"/>
        <w:ind w:right="-47"/>
        <w:jc w:val="center"/>
        <w:rPr>
          <w:rFonts w:ascii="Times New Roman" w:hAnsi="Times New Roman"/>
          <w:b/>
          <w:sz w:val="22"/>
          <w:szCs w:val="22"/>
        </w:rPr>
      </w:pPr>
    </w:p>
    <w:p w14:paraId="104511C6" w14:textId="77777777" w:rsidR="00704B31" w:rsidRDefault="00704B31" w:rsidP="004C2AF4">
      <w:pPr>
        <w:pStyle w:val="Tekstpodstawowy"/>
        <w:spacing w:line="240" w:lineRule="auto"/>
        <w:ind w:right="-47"/>
        <w:jc w:val="center"/>
        <w:rPr>
          <w:rFonts w:ascii="Times New Roman" w:hAnsi="Times New Roman"/>
          <w:b/>
          <w:sz w:val="22"/>
          <w:szCs w:val="22"/>
        </w:rPr>
      </w:pPr>
    </w:p>
    <w:p w14:paraId="10945273" w14:textId="3A70B10D" w:rsidR="004C2AF4" w:rsidRPr="00515AFA" w:rsidRDefault="004C2AF4" w:rsidP="004C2AF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252BB98E" w14:textId="5706D946" w:rsidR="004C2AF4" w:rsidRPr="00174A8B" w:rsidRDefault="004C2AF4" w:rsidP="004C2AF4">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2242A4" w:rsidRPr="002242A4">
        <w:rPr>
          <w:b/>
          <w:bCs/>
          <w:color w:val="000000"/>
          <w:sz w:val="22"/>
          <w:szCs w:val="22"/>
          <w:lang w:val="pl-PL"/>
        </w:rPr>
        <w:t xml:space="preserve">Dostawa drukarki 3D do prototypowych płyt PCB do celów dydaktycznych na potrzeby </w:t>
      </w:r>
      <w:proofErr w:type="spellStart"/>
      <w:r w:rsidR="002242A4" w:rsidRPr="002242A4">
        <w:rPr>
          <w:b/>
          <w:bCs/>
          <w:color w:val="000000"/>
          <w:sz w:val="22"/>
          <w:szCs w:val="22"/>
          <w:lang w:val="pl-PL"/>
        </w:rPr>
        <w:t>WIMiR</w:t>
      </w:r>
      <w:proofErr w:type="spellEnd"/>
    </w:p>
    <w:p w14:paraId="197A43C5" w14:textId="77777777" w:rsidR="004C2AF4" w:rsidRPr="00515AFA" w:rsidRDefault="004C2AF4" w:rsidP="004C2AF4">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6A58C27D" w14:textId="77777777" w:rsidR="00704B31" w:rsidRDefault="00704B31" w:rsidP="004C2AF4">
      <w:pPr>
        <w:pStyle w:val="Tekstpodstawowy"/>
        <w:spacing w:line="240" w:lineRule="auto"/>
        <w:ind w:right="-47"/>
        <w:jc w:val="center"/>
        <w:rPr>
          <w:rFonts w:ascii="Times New Roman" w:hAnsi="Times New Roman"/>
          <w:b/>
          <w:sz w:val="22"/>
          <w:szCs w:val="22"/>
        </w:rPr>
      </w:pPr>
    </w:p>
    <w:p w14:paraId="35C9EA4F" w14:textId="77777777" w:rsidR="00704B31" w:rsidRDefault="00704B31" w:rsidP="004C2AF4">
      <w:pPr>
        <w:pStyle w:val="Tekstpodstawowy"/>
        <w:spacing w:line="240" w:lineRule="auto"/>
        <w:ind w:right="-47"/>
        <w:jc w:val="center"/>
        <w:rPr>
          <w:rFonts w:ascii="Times New Roman" w:hAnsi="Times New Roman"/>
          <w:b/>
          <w:sz w:val="22"/>
          <w:szCs w:val="22"/>
        </w:rPr>
      </w:pPr>
    </w:p>
    <w:p w14:paraId="0286A57A" w14:textId="44C7886F" w:rsidR="004C2AF4" w:rsidRPr="00515AFA" w:rsidRDefault="004C2AF4" w:rsidP="004C2AF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0286E2AF" w14:textId="02F956CB" w:rsidR="004C2AF4" w:rsidRPr="00515AFA" w:rsidRDefault="004C2AF4" w:rsidP="004C2AF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0BB3113F" w14:textId="77777777" w:rsidR="004C2AF4" w:rsidRDefault="004C2AF4" w:rsidP="004C2AF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Wydanie przedmiotu umowy Kupującemu winno nastąpić w miejscu wskazanym w pkt. 1  </w:t>
      </w:r>
      <w:r>
        <w:rPr>
          <w:rFonts w:ascii="Times New Roman" w:hAnsi="Times New Roman"/>
          <w:sz w:val="22"/>
          <w:szCs w:val="22"/>
        </w:rPr>
        <w:br/>
      </w:r>
      <w:r w:rsidRPr="00515AFA">
        <w:rPr>
          <w:rFonts w:ascii="Times New Roman" w:hAnsi="Times New Roman"/>
          <w:sz w:val="22"/>
          <w:szCs w:val="22"/>
        </w:rPr>
        <w:t>w godzinach uzgodnionych z Kupującym.</w:t>
      </w:r>
    </w:p>
    <w:p w14:paraId="51FCE64B" w14:textId="77777777" w:rsidR="004C2AF4" w:rsidRPr="00515AFA" w:rsidRDefault="004C2AF4" w:rsidP="004C2AF4">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6E1BAD40" w14:textId="77777777" w:rsidR="004C2AF4" w:rsidRPr="00515AFA" w:rsidRDefault="004C2AF4" w:rsidP="004C2AF4">
      <w:pPr>
        <w:pStyle w:val="Tekstpodstawowy"/>
        <w:spacing w:line="240" w:lineRule="auto"/>
        <w:ind w:right="-47"/>
        <w:jc w:val="center"/>
        <w:rPr>
          <w:rFonts w:ascii="Times New Roman" w:hAnsi="Times New Roman"/>
          <w:b/>
          <w:sz w:val="22"/>
          <w:szCs w:val="22"/>
        </w:rPr>
      </w:pPr>
    </w:p>
    <w:p w14:paraId="70745869" w14:textId="77777777" w:rsidR="00704B31" w:rsidRDefault="00704B31" w:rsidP="004C2AF4">
      <w:pPr>
        <w:pStyle w:val="Tekstpodstawowy"/>
        <w:spacing w:line="240" w:lineRule="auto"/>
        <w:ind w:right="-47"/>
        <w:jc w:val="center"/>
        <w:rPr>
          <w:rFonts w:ascii="Times New Roman" w:hAnsi="Times New Roman"/>
          <w:b/>
          <w:sz w:val="22"/>
          <w:szCs w:val="22"/>
        </w:rPr>
      </w:pPr>
    </w:p>
    <w:p w14:paraId="36D26092" w14:textId="6A2A365C" w:rsidR="004C2AF4" w:rsidRPr="00515AFA" w:rsidRDefault="004C2AF4" w:rsidP="004C2AF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FCF7F4E" w14:textId="77777777" w:rsidR="004C2AF4" w:rsidRPr="00515AFA" w:rsidRDefault="004C2AF4" w:rsidP="004C2AF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1653AB01" w14:textId="77777777" w:rsidR="004C2AF4" w:rsidRPr="00515AFA" w:rsidRDefault="004C2AF4" w:rsidP="004C2AF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22D40CC6" w14:textId="77777777" w:rsidR="004C2AF4" w:rsidRPr="00515AFA" w:rsidRDefault="004C2AF4" w:rsidP="004C2AF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3BFABF61" w14:textId="1A6CD482" w:rsidR="004C2AF4" w:rsidRPr="005C5222" w:rsidRDefault="004C2AF4" w:rsidP="004C2AF4">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drukarkę 3D</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ą </w:t>
      </w:r>
      <w:r>
        <w:rPr>
          <w:rFonts w:eastAsia="Calibri"/>
          <w:sz w:val="22"/>
          <w:szCs w:val="22"/>
          <w:lang w:val="pl-PL" w:eastAsia="en-US"/>
        </w:rPr>
        <w:br/>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1D8CAF9A" w14:textId="77777777" w:rsidR="004C2AF4" w:rsidRPr="00515AFA" w:rsidRDefault="004C2AF4" w:rsidP="004C2AF4">
      <w:pPr>
        <w:numPr>
          <w:ilvl w:val="0"/>
          <w:numId w:val="30"/>
        </w:numPr>
        <w:ind w:right="-45"/>
        <w:jc w:val="both"/>
        <w:rPr>
          <w:rFonts w:eastAsia="Calibri"/>
          <w:sz w:val="22"/>
          <w:szCs w:val="22"/>
          <w:lang w:val="pl-PL" w:eastAsia="en-US"/>
        </w:rPr>
      </w:pPr>
      <w:r w:rsidRPr="00515AFA">
        <w:rPr>
          <w:rFonts w:eastAsia="Calibri"/>
          <w:sz w:val="22"/>
          <w:szCs w:val="22"/>
          <w:lang w:val="pl-PL" w:eastAsia="en-US"/>
        </w:rPr>
        <w:lastRenderedPageBreak/>
        <w:t>Po uzyskaniu zgody określonej w pkt. 4 i zastosowaniu 0% stawki podatku VAT cena brutto wynosić będzie ……………………………………………………………………….</w:t>
      </w:r>
    </w:p>
    <w:p w14:paraId="393965BC" w14:textId="77777777" w:rsidR="004C2AF4" w:rsidRPr="00515AFA" w:rsidRDefault="004C2AF4" w:rsidP="004C2AF4">
      <w:pPr>
        <w:pStyle w:val="Tekstpodstawowy"/>
        <w:spacing w:line="240" w:lineRule="auto"/>
        <w:ind w:left="340" w:right="-47"/>
        <w:jc w:val="both"/>
        <w:rPr>
          <w:rFonts w:ascii="Times New Roman" w:hAnsi="Times New Roman"/>
          <w:i/>
          <w:sz w:val="22"/>
          <w:szCs w:val="22"/>
        </w:rPr>
      </w:pPr>
    </w:p>
    <w:p w14:paraId="6A00BF60" w14:textId="77777777" w:rsidR="004C2AF4" w:rsidRPr="00515AFA" w:rsidRDefault="004C2AF4" w:rsidP="004C2AF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39BABD29" w14:textId="77777777" w:rsidR="004C2AF4" w:rsidRPr="00515AFA" w:rsidRDefault="004C2AF4" w:rsidP="004C2AF4">
      <w:pPr>
        <w:pStyle w:val="Tekstpodstawowy"/>
        <w:spacing w:line="240" w:lineRule="auto"/>
        <w:ind w:right="-47"/>
        <w:jc w:val="center"/>
        <w:rPr>
          <w:rFonts w:ascii="Times New Roman" w:hAnsi="Times New Roman"/>
          <w:b/>
          <w:sz w:val="22"/>
          <w:szCs w:val="22"/>
        </w:rPr>
      </w:pPr>
    </w:p>
    <w:p w14:paraId="4BF7AE54" w14:textId="77777777" w:rsidR="004C2AF4" w:rsidRPr="00515AFA" w:rsidRDefault="004C2AF4" w:rsidP="004C2AF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77E79D96" w14:textId="77777777" w:rsidR="004C2AF4" w:rsidRPr="006D0B8D" w:rsidRDefault="004C2AF4" w:rsidP="004C2AF4">
      <w:pPr>
        <w:pStyle w:val="NormalnyWeb"/>
        <w:suppressAutoHyphens w:val="0"/>
        <w:autoSpaceDN/>
        <w:spacing w:before="0" w:after="0"/>
        <w:jc w:val="both"/>
        <w:rPr>
          <w:sz w:val="22"/>
          <w:szCs w:val="22"/>
        </w:rPr>
      </w:pPr>
      <w:r w:rsidRPr="006D0B8D">
        <w:rPr>
          <w:rStyle w:val="Pogrubienie"/>
          <w:b w:val="0"/>
          <w:bCs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6D0B8D">
        <w:rPr>
          <w:rStyle w:val="Pogrubienie"/>
          <w:b w:val="0"/>
          <w:bCs w:val="0"/>
          <w:sz w:val="22"/>
          <w:szCs w:val="22"/>
        </w:rPr>
        <w:noBreakHyphen/>
        <w:t>odbiorczym.</w:t>
      </w:r>
    </w:p>
    <w:p w14:paraId="0B9571DD" w14:textId="77777777" w:rsidR="004C2AF4" w:rsidRPr="006D0B8D" w:rsidRDefault="004C2AF4" w:rsidP="004C2AF4">
      <w:pPr>
        <w:pStyle w:val="NormalnyWeb"/>
        <w:suppressAutoHyphens w:val="0"/>
        <w:autoSpaceDN/>
        <w:spacing w:before="0" w:after="0"/>
        <w:jc w:val="both"/>
        <w:rPr>
          <w:sz w:val="22"/>
          <w:szCs w:val="22"/>
        </w:rPr>
      </w:pPr>
      <w:r w:rsidRPr="006D0B8D">
        <w:rPr>
          <w:sz w:val="22"/>
          <w:szCs w:val="22"/>
        </w:rPr>
        <w:t xml:space="preserve">2. </w:t>
      </w:r>
      <w:r w:rsidRPr="006D0B8D">
        <w:rPr>
          <w:rStyle w:val="Pogrubienie"/>
          <w:b w:val="0"/>
          <w:bCs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7F3DF430" w14:textId="77777777" w:rsidR="004C2AF4" w:rsidRPr="006D0B8D" w:rsidRDefault="004C2AF4" w:rsidP="004C2AF4">
      <w:pPr>
        <w:pStyle w:val="NormalnyWeb"/>
        <w:suppressAutoHyphens w:val="0"/>
        <w:autoSpaceDN/>
        <w:spacing w:before="0" w:after="0"/>
        <w:jc w:val="both"/>
        <w:rPr>
          <w:sz w:val="22"/>
          <w:szCs w:val="22"/>
        </w:rPr>
      </w:pPr>
      <w:r w:rsidRPr="006D0B8D">
        <w:rPr>
          <w:sz w:val="22"/>
          <w:szCs w:val="22"/>
        </w:rPr>
        <w:t xml:space="preserve">3. </w:t>
      </w:r>
      <w:r w:rsidRPr="006D0B8D">
        <w:rPr>
          <w:rStyle w:val="Pogrubienie"/>
          <w:b w:val="0"/>
          <w:bCs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6CDCB87" w14:textId="77777777" w:rsidR="004C2AF4" w:rsidRPr="006D0B8D" w:rsidRDefault="004C2AF4" w:rsidP="004C2AF4">
      <w:pPr>
        <w:pStyle w:val="NormalnyWeb"/>
        <w:suppressAutoHyphens w:val="0"/>
        <w:autoSpaceDN/>
        <w:spacing w:before="0" w:after="0"/>
        <w:jc w:val="both"/>
        <w:rPr>
          <w:sz w:val="22"/>
          <w:szCs w:val="22"/>
        </w:rPr>
      </w:pPr>
      <w:r w:rsidRPr="006D0B8D">
        <w:rPr>
          <w:sz w:val="22"/>
          <w:szCs w:val="22"/>
        </w:rPr>
        <w:t xml:space="preserve">4. </w:t>
      </w:r>
      <w:r w:rsidRPr="006D0B8D">
        <w:rPr>
          <w:rStyle w:val="Pogrubienie"/>
          <w:b w:val="0"/>
          <w:bCs w:val="0"/>
          <w:sz w:val="22"/>
          <w:szCs w:val="22"/>
        </w:rPr>
        <w:t>Sprzedawca nie może dokonywać cesji wierzytelności wynikających z niniejszej umowy.</w:t>
      </w:r>
    </w:p>
    <w:p w14:paraId="2005B7B6" w14:textId="77777777" w:rsidR="004C2AF4" w:rsidRPr="006D0B8D" w:rsidRDefault="004C2AF4" w:rsidP="004C2AF4">
      <w:pPr>
        <w:pStyle w:val="NormalnyWeb"/>
        <w:suppressAutoHyphens w:val="0"/>
        <w:autoSpaceDN/>
        <w:spacing w:before="0" w:after="0"/>
        <w:jc w:val="both"/>
        <w:rPr>
          <w:sz w:val="22"/>
          <w:szCs w:val="22"/>
        </w:rPr>
      </w:pPr>
      <w:r w:rsidRPr="006D0B8D">
        <w:rPr>
          <w:sz w:val="22"/>
          <w:szCs w:val="22"/>
        </w:rPr>
        <w:t xml:space="preserve">5. </w:t>
      </w:r>
      <w:r w:rsidRPr="006D0B8D">
        <w:rPr>
          <w:rStyle w:val="Pogrubienie"/>
          <w:b w:val="0"/>
          <w:bCs w:val="0"/>
          <w:sz w:val="22"/>
          <w:szCs w:val="22"/>
        </w:rPr>
        <w:t>Zamawiający zobowiązuje Sprzedawcę do wystawiania faktur w postaci faktur ustrukturyzowanych za pośrednictwem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Sprzedawca wystawi fakturę w </w:t>
      </w:r>
      <w:proofErr w:type="spellStart"/>
      <w:r w:rsidRPr="006D0B8D">
        <w:rPr>
          <w:rStyle w:val="Pogrubienie"/>
          <w:b w:val="0"/>
          <w:bCs w:val="0"/>
          <w:sz w:val="22"/>
          <w:szCs w:val="22"/>
        </w:rPr>
        <w:t>KSeF</w:t>
      </w:r>
      <w:proofErr w:type="spellEnd"/>
      <w:r w:rsidRPr="006D0B8D">
        <w:rPr>
          <w:rStyle w:val="Pogrubienie"/>
          <w:b w:val="0"/>
          <w:bCs w:val="0"/>
          <w:sz w:val="22"/>
          <w:szCs w:val="22"/>
        </w:rPr>
        <w:t>, a w polu „Podmiot3” poda identyfikator wewnętrzny (</w:t>
      </w:r>
      <w:proofErr w:type="spellStart"/>
      <w:r w:rsidRPr="006D0B8D">
        <w:rPr>
          <w:rStyle w:val="Pogrubienie"/>
          <w:b w:val="0"/>
          <w:bCs w:val="0"/>
          <w:sz w:val="22"/>
          <w:szCs w:val="22"/>
        </w:rPr>
        <w:t>IDWew</w:t>
      </w:r>
      <w:proofErr w:type="spellEnd"/>
      <w:r w:rsidRPr="006D0B8D">
        <w:rPr>
          <w:rStyle w:val="Pogrubienie"/>
          <w:b w:val="0"/>
          <w:bCs w:val="0"/>
          <w:sz w:val="22"/>
          <w:szCs w:val="22"/>
        </w:rPr>
        <w:t>) jednostki Zamawiającego: 6750001923</w:t>
      </w:r>
      <w:r w:rsidRPr="006D0B8D">
        <w:rPr>
          <w:rStyle w:val="Pogrubienie"/>
          <w:b w:val="0"/>
          <w:bCs w:val="0"/>
          <w:sz w:val="22"/>
          <w:szCs w:val="22"/>
        </w:rPr>
        <w:noBreakHyphen/>
        <w:t xml:space="preserve">….. </w:t>
      </w:r>
    </w:p>
    <w:p w14:paraId="16658767" w14:textId="77777777" w:rsidR="004C2AF4" w:rsidRPr="006D0B8D" w:rsidRDefault="004C2AF4" w:rsidP="004C2AF4">
      <w:pPr>
        <w:pStyle w:val="NormalnyWeb"/>
        <w:suppressAutoHyphens w:val="0"/>
        <w:autoSpaceDN/>
        <w:spacing w:before="0" w:after="0"/>
        <w:jc w:val="both"/>
        <w:rPr>
          <w:sz w:val="22"/>
          <w:szCs w:val="22"/>
        </w:rPr>
      </w:pPr>
      <w:r w:rsidRPr="006D0B8D">
        <w:rPr>
          <w:sz w:val="22"/>
          <w:szCs w:val="22"/>
        </w:rPr>
        <w:t xml:space="preserve">6. </w:t>
      </w:r>
      <w:r w:rsidRPr="006D0B8D">
        <w:rPr>
          <w:rStyle w:val="Pogrubienie"/>
          <w:b w:val="0"/>
          <w:bCs w:val="0"/>
          <w:sz w:val="22"/>
          <w:szCs w:val="22"/>
        </w:rPr>
        <w:t>Za moment doręczenia faktury ustrukturyzowanej wystawionej za pośrednictwem Krajowego Systemu e</w:t>
      </w:r>
      <w:r w:rsidRPr="006D0B8D">
        <w:rPr>
          <w:rStyle w:val="Pogrubienie"/>
          <w:b w:val="0"/>
          <w:bCs w:val="0"/>
          <w:sz w:val="22"/>
          <w:szCs w:val="22"/>
        </w:rPr>
        <w:noBreakHyphen/>
        <w:t>Faktur uważa się dzień przydzielenia jej w tym systemie numeru identyfikującego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ID).</w:t>
      </w:r>
    </w:p>
    <w:p w14:paraId="50083C6E" w14:textId="77777777" w:rsidR="004C2AF4" w:rsidRPr="006D0B8D" w:rsidRDefault="004C2AF4" w:rsidP="004C2AF4">
      <w:pPr>
        <w:pStyle w:val="NormalnyWeb"/>
        <w:suppressAutoHyphens w:val="0"/>
        <w:autoSpaceDN/>
        <w:spacing w:before="0" w:after="0"/>
        <w:jc w:val="both"/>
        <w:rPr>
          <w:sz w:val="22"/>
          <w:szCs w:val="22"/>
        </w:rPr>
      </w:pPr>
      <w:r w:rsidRPr="006D0B8D">
        <w:rPr>
          <w:sz w:val="22"/>
          <w:szCs w:val="22"/>
        </w:rPr>
        <w:t xml:space="preserve">7. </w:t>
      </w:r>
      <w:r w:rsidRPr="006D0B8D">
        <w:rPr>
          <w:rStyle w:val="Pogrubienie"/>
          <w:b w:val="0"/>
          <w:bCs w:val="0"/>
          <w:sz w:val="22"/>
          <w:szCs w:val="22"/>
        </w:rPr>
        <w:t>Faktura powinna zawierać numer wewnętrzny zamówienia lub umowy nadany przez Zamawiającego.</w:t>
      </w:r>
    </w:p>
    <w:p w14:paraId="670322C6" w14:textId="77777777" w:rsidR="004C2AF4" w:rsidRPr="00515AFA" w:rsidRDefault="004C2AF4" w:rsidP="004C2AF4">
      <w:pPr>
        <w:pStyle w:val="Tekstpodstawowy"/>
        <w:spacing w:line="240" w:lineRule="auto"/>
        <w:ind w:right="-47"/>
        <w:jc w:val="center"/>
        <w:rPr>
          <w:rFonts w:ascii="Times New Roman" w:hAnsi="Times New Roman"/>
          <w:b/>
          <w:sz w:val="22"/>
          <w:szCs w:val="22"/>
        </w:rPr>
      </w:pPr>
    </w:p>
    <w:p w14:paraId="7E59E576" w14:textId="77777777" w:rsidR="004C2AF4" w:rsidRDefault="004C2AF4" w:rsidP="004C2AF4">
      <w:pPr>
        <w:pStyle w:val="Tekstpodstawowy"/>
        <w:spacing w:line="240" w:lineRule="auto"/>
        <w:ind w:right="-47"/>
        <w:jc w:val="center"/>
        <w:rPr>
          <w:rFonts w:ascii="Times New Roman" w:hAnsi="Times New Roman"/>
          <w:b/>
          <w:sz w:val="22"/>
          <w:szCs w:val="22"/>
        </w:rPr>
      </w:pPr>
    </w:p>
    <w:p w14:paraId="59C4D069" w14:textId="77777777" w:rsidR="004C2AF4" w:rsidRPr="00515AFA" w:rsidRDefault="004C2AF4" w:rsidP="004C2AF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6E7C1F63" w14:textId="77777777" w:rsidR="004C2AF4" w:rsidRPr="00515AFA" w:rsidRDefault="004C2AF4" w:rsidP="004C2AF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2ACD119A" w14:textId="77777777" w:rsidR="004C2AF4" w:rsidRPr="00515AFA" w:rsidRDefault="004C2AF4" w:rsidP="004C2AF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18290582" w14:textId="77777777" w:rsidR="004C2AF4" w:rsidRPr="00515AFA" w:rsidRDefault="004C2AF4" w:rsidP="004C2AF4">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78C5076B" w14:textId="77777777" w:rsidR="004C2AF4" w:rsidRPr="00515AFA" w:rsidRDefault="004C2AF4" w:rsidP="004C2AF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39BA80BE" w14:textId="77777777" w:rsidR="004C2AF4" w:rsidRPr="00515AFA" w:rsidRDefault="004C2AF4" w:rsidP="004C2AF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42E9D004" w14:textId="77777777" w:rsidR="004C2AF4" w:rsidRPr="00515AFA" w:rsidRDefault="004C2AF4" w:rsidP="004C2AF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1EDDFEE0" w14:textId="77777777" w:rsidR="004C2AF4" w:rsidRPr="00515AFA" w:rsidRDefault="004C2AF4" w:rsidP="004C2AF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45878D8C" w14:textId="77777777" w:rsidR="004C2AF4" w:rsidRPr="00515AFA" w:rsidRDefault="004C2AF4" w:rsidP="004C2AF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7C4E1A35" w14:textId="77777777" w:rsidR="004C2AF4" w:rsidRPr="00515AFA" w:rsidRDefault="004C2AF4" w:rsidP="004C2AF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lastRenderedPageBreak/>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5B50681A" w14:textId="77777777" w:rsidR="004C2AF4" w:rsidRPr="00515AFA" w:rsidRDefault="004C2AF4" w:rsidP="004C2AF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36B6893C" w14:textId="77777777" w:rsidR="004C2AF4" w:rsidRPr="00515AFA" w:rsidRDefault="004C2AF4" w:rsidP="004C2AF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13BB89D5" w14:textId="77777777" w:rsidR="004C2AF4" w:rsidRPr="00515AFA" w:rsidRDefault="004C2AF4" w:rsidP="004C2AF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CA36B5A" w14:textId="77777777" w:rsidR="004C2AF4" w:rsidRPr="00515AFA" w:rsidRDefault="004C2AF4" w:rsidP="004C2AF4">
      <w:pPr>
        <w:pStyle w:val="Tekstpodstawowy"/>
        <w:ind w:right="-47"/>
        <w:jc w:val="center"/>
        <w:rPr>
          <w:rFonts w:ascii="Times New Roman" w:hAnsi="Times New Roman"/>
          <w:b/>
          <w:sz w:val="22"/>
          <w:szCs w:val="22"/>
        </w:rPr>
      </w:pPr>
    </w:p>
    <w:p w14:paraId="445A0D4C" w14:textId="77777777" w:rsidR="004C2AF4" w:rsidRPr="00515AFA" w:rsidRDefault="004C2AF4" w:rsidP="004C2AF4">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4DBCFFE4" w14:textId="77777777" w:rsidR="004C2AF4" w:rsidRPr="00515AFA" w:rsidRDefault="004C2AF4" w:rsidP="004C2AF4">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6B19B27" w14:textId="77777777" w:rsidR="004C2AF4" w:rsidRPr="00515AFA" w:rsidRDefault="004C2AF4" w:rsidP="004C2AF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469A1264" w14:textId="77777777" w:rsidR="004C2AF4" w:rsidRPr="00515AFA" w:rsidRDefault="004C2AF4" w:rsidP="004C2AF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1FC05D66" w14:textId="77777777" w:rsidR="004C2AF4" w:rsidRPr="00515AFA" w:rsidRDefault="004C2AF4" w:rsidP="004C2AF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1CBC814" w14:textId="77777777" w:rsidR="004C2AF4" w:rsidRPr="00515AFA" w:rsidRDefault="004C2AF4" w:rsidP="004C2AF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1C77FAE" w14:textId="77777777" w:rsidR="004C2AF4" w:rsidRPr="00515AFA" w:rsidRDefault="004C2AF4" w:rsidP="004C2AF4">
      <w:pPr>
        <w:rPr>
          <w:color w:val="00000A"/>
          <w:sz w:val="22"/>
          <w:szCs w:val="22"/>
          <w:lang w:val="pl-PL"/>
        </w:rPr>
      </w:pPr>
    </w:p>
    <w:p w14:paraId="0D7A1CF1" w14:textId="77777777" w:rsidR="004C2AF4" w:rsidRPr="00515AFA" w:rsidRDefault="004C2AF4" w:rsidP="004C2AF4">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20B4FE3A" w14:textId="77777777" w:rsidR="004C2AF4" w:rsidRPr="00515AFA" w:rsidRDefault="004C2AF4" w:rsidP="004C2AF4">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A89C525" w14:textId="77777777" w:rsidR="004C2AF4" w:rsidRPr="00515AFA" w:rsidRDefault="004C2AF4" w:rsidP="004C2AF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25D009E" w14:textId="77777777" w:rsidR="004C2AF4" w:rsidRPr="00515AFA" w:rsidRDefault="004C2AF4" w:rsidP="004C2AF4">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74EDA7FA" w14:textId="77777777" w:rsidR="004C2AF4" w:rsidRPr="00515AFA" w:rsidRDefault="004C2AF4" w:rsidP="004C2AF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C522851" w14:textId="77777777" w:rsidR="004C2AF4" w:rsidRPr="00515AFA" w:rsidRDefault="004C2AF4" w:rsidP="004C2AF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56E18710" w14:textId="77777777" w:rsidR="004C2AF4" w:rsidRPr="00515AFA" w:rsidRDefault="004C2AF4" w:rsidP="004C2AF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lastRenderedPageBreak/>
        <w:t>asortyment dostarczony przez Wykonawcę na podstawie niniejszej umowy nie spełnia wymogów, o których mowa w niniejszej umowie, a Wykonawca odmówił jego wymiany na wolny od wad w terminie określonym przez Kupującego;</w:t>
      </w:r>
    </w:p>
    <w:p w14:paraId="25075046" w14:textId="77777777" w:rsidR="004C2AF4" w:rsidRPr="00515AFA" w:rsidRDefault="004C2AF4" w:rsidP="004C2AF4">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49F50A4" w14:textId="77777777" w:rsidR="004C2AF4" w:rsidRPr="00515AFA" w:rsidRDefault="004C2AF4" w:rsidP="004C2AF4">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EE57ACC" w14:textId="77777777" w:rsidR="004C2AF4" w:rsidRPr="00515AFA" w:rsidRDefault="004C2AF4" w:rsidP="004C2AF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4A4A813" w14:textId="77777777" w:rsidR="004C2AF4" w:rsidRPr="00515AFA" w:rsidRDefault="004C2AF4" w:rsidP="004C2AF4">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0BD08AB7" w14:textId="77777777" w:rsidR="004C2AF4" w:rsidRPr="00515AFA" w:rsidRDefault="004C2AF4" w:rsidP="004C2AF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A664F98" w14:textId="77777777" w:rsidR="004C2AF4" w:rsidRPr="00515AFA" w:rsidRDefault="004C2AF4" w:rsidP="004C2AF4">
      <w:pPr>
        <w:ind w:left="720"/>
        <w:jc w:val="both"/>
        <w:rPr>
          <w:color w:val="00000A"/>
          <w:sz w:val="22"/>
          <w:szCs w:val="22"/>
          <w:lang w:val="pl-PL"/>
        </w:rPr>
      </w:pPr>
    </w:p>
    <w:p w14:paraId="22084E24" w14:textId="77777777" w:rsidR="004C2AF4" w:rsidRPr="00515AFA" w:rsidRDefault="004C2AF4" w:rsidP="004C2AF4">
      <w:pPr>
        <w:ind w:left="170"/>
        <w:jc w:val="both"/>
        <w:rPr>
          <w:color w:val="00000A"/>
          <w:sz w:val="22"/>
          <w:szCs w:val="22"/>
          <w:lang w:val="pl-PL"/>
        </w:rPr>
      </w:pPr>
    </w:p>
    <w:p w14:paraId="33AA7F57" w14:textId="77777777" w:rsidR="004C2AF4" w:rsidRDefault="004C2AF4" w:rsidP="004C2AF4">
      <w:pPr>
        <w:pStyle w:val="Tekstpodstawowy"/>
        <w:spacing w:line="240" w:lineRule="auto"/>
        <w:ind w:left="360" w:right="-47"/>
        <w:jc w:val="center"/>
        <w:rPr>
          <w:rFonts w:ascii="Times New Roman" w:hAnsi="Times New Roman"/>
          <w:b/>
          <w:sz w:val="22"/>
          <w:szCs w:val="22"/>
        </w:rPr>
      </w:pPr>
    </w:p>
    <w:p w14:paraId="2EE3F24A" w14:textId="77777777" w:rsidR="004C2AF4" w:rsidRDefault="004C2AF4" w:rsidP="004C2AF4">
      <w:pPr>
        <w:pStyle w:val="Tekstpodstawowy"/>
        <w:spacing w:line="240" w:lineRule="auto"/>
        <w:ind w:left="360" w:right="-47"/>
        <w:jc w:val="center"/>
        <w:rPr>
          <w:rFonts w:ascii="Times New Roman" w:hAnsi="Times New Roman"/>
          <w:b/>
          <w:sz w:val="22"/>
          <w:szCs w:val="22"/>
        </w:rPr>
      </w:pPr>
    </w:p>
    <w:p w14:paraId="79D2D7DF" w14:textId="77777777" w:rsidR="004C2AF4" w:rsidRDefault="004C2AF4" w:rsidP="004C2AF4">
      <w:pPr>
        <w:pStyle w:val="Tekstpodstawowy"/>
        <w:spacing w:line="240" w:lineRule="auto"/>
        <w:ind w:left="360" w:right="-47"/>
        <w:jc w:val="center"/>
        <w:rPr>
          <w:rFonts w:ascii="Times New Roman" w:hAnsi="Times New Roman"/>
          <w:b/>
          <w:sz w:val="22"/>
          <w:szCs w:val="22"/>
        </w:rPr>
      </w:pPr>
    </w:p>
    <w:p w14:paraId="28B081CC" w14:textId="77777777" w:rsidR="004C2AF4" w:rsidRPr="00515AFA" w:rsidRDefault="004C2AF4" w:rsidP="004C2AF4">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16702549" w14:textId="15CB59AE" w:rsidR="004C2AF4" w:rsidRPr="00515AFA" w:rsidRDefault="004C2AF4" w:rsidP="004C2AF4">
      <w:pPr>
        <w:numPr>
          <w:ilvl w:val="0"/>
          <w:numId w:val="37"/>
        </w:numPr>
        <w:ind w:left="284" w:hanging="284"/>
        <w:jc w:val="both"/>
        <w:rPr>
          <w:bCs/>
          <w:sz w:val="22"/>
          <w:szCs w:val="22"/>
          <w:lang w:val="pl-PL" w:eastAsia="en-US"/>
        </w:rPr>
      </w:pPr>
      <w:r w:rsidRPr="00515AFA">
        <w:rPr>
          <w:sz w:val="22"/>
          <w:szCs w:val="22"/>
          <w:lang w:val="pl-PL"/>
        </w:rPr>
        <w:t xml:space="preserve">Sprzedawca udziela </w:t>
      </w:r>
      <w:r w:rsidR="002242A4">
        <w:rPr>
          <w:b/>
          <w:bCs/>
          <w:sz w:val="22"/>
          <w:szCs w:val="22"/>
          <w:lang w:val="pl-PL"/>
        </w:rPr>
        <w:t>…………..</w:t>
      </w:r>
      <w:r w:rsidRPr="004B0B60">
        <w:rPr>
          <w:b/>
          <w:bCs/>
          <w:sz w:val="22"/>
          <w:szCs w:val="22"/>
          <w:lang w:val="pl-PL"/>
        </w:rPr>
        <w:t xml:space="preserve"> miesięcznej</w:t>
      </w:r>
      <w:r w:rsidRPr="00515AFA">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67532182" w14:textId="77777777" w:rsidR="004C2AF4" w:rsidRPr="00515AFA" w:rsidRDefault="004C2AF4" w:rsidP="004C2AF4">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7B3956B5" w14:textId="77777777" w:rsidR="004C2AF4" w:rsidRPr="00515AFA" w:rsidRDefault="004C2AF4" w:rsidP="004C2AF4">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1C05FD4" w14:textId="77777777" w:rsidR="004C2AF4" w:rsidRDefault="004C2AF4" w:rsidP="004C2AF4">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2C292E72" w14:textId="77777777" w:rsidR="004C2AF4" w:rsidRPr="00515AFA" w:rsidRDefault="004C2AF4" w:rsidP="004C2AF4">
      <w:pPr>
        <w:ind w:left="284"/>
        <w:jc w:val="both"/>
        <w:rPr>
          <w:bCs/>
          <w:sz w:val="22"/>
          <w:szCs w:val="22"/>
          <w:lang w:val="pl-PL" w:eastAsia="en-US"/>
        </w:rPr>
      </w:pPr>
    </w:p>
    <w:p w14:paraId="42E78A81" w14:textId="77777777" w:rsidR="004C2AF4" w:rsidRPr="00515AFA" w:rsidRDefault="004C2AF4" w:rsidP="004C2AF4">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47B94E74" w14:textId="77777777" w:rsidR="004C2AF4" w:rsidRPr="00515AFA" w:rsidRDefault="004C2AF4" w:rsidP="004C2AF4">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2B039EF2" w14:textId="77777777" w:rsidR="004C2AF4" w:rsidRPr="00515AFA" w:rsidRDefault="004C2AF4" w:rsidP="004C2AF4">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44F5657B" w14:textId="77777777" w:rsidR="004C2AF4" w:rsidRPr="00515AFA" w:rsidRDefault="004C2AF4" w:rsidP="004C2AF4">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15430909" w14:textId="77777777" w:rsidR="004C2AF4" w:rsidRPr="00515AFA" w:rsidRDefault="004C2AF4" w:rsidP="004C2AF4">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47BE6095" w14:textId="77777777" w:rsidR="004C2AF4" w:rsidRPr="00515AFA" w:rsidRDefault="004C2AF4" w:rsidP="004C2AF4">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6D8C0473" w14:textId="77777777" w:rsidR="004C2AF4" w:rsidRPr="00515AFA" w:rsidRDefault="004C2AF4" w:rsidP="004C2AF4">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2F93A531" w14:textId="77777777" w:rsidR="004C2AF4" w:rsidRPr="00515AFA" w:rsidRDefault="004C2AF4" w:rsidP="004C2AF4">
      <w:pPr>
        <w:numPr>
          <w:ilvl w:val="1"/>
          <w:numId w:val="35"/>
        </w:numPr>
        <w:jc w:val="both"/>
        <w:rPr>
          <w:bCs/>
          <w:sz w:val="22"/>
          <w:szCs w:val="22"/>
          <w:lang w:val="pl-PL" w:eastAsia="en-US"/>
        </w:rPr>
      </w:pPr>
      <w:r w:rsidRPr="00515AFA">
        <w:rPr>
          <w:bCs/>
          <w:sz w:val="22"/>
          <w:szCs w:val="22"/>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4E35148E" w14:textId="77777777" w:rsidR="004C2AF4" w:rsidRPr="00515AFA" w:rsidRDefault="004C2AF4" w:rsidP="004C2AF4">
      <w:pPr>
        <w:ind w:left="567"/>
        <w:jc w:val="both"/>
        <w:rPr>
          <w:bCs/>
          <w:sz w:val="22"/>
          <w:szCs w:val="22"/>
          <w:lang w:val="pl-PL" w:eastAsia="en-US"/>
        </w:rPr>
      </w:pPr>
    </w:p>
    <w:p w14:paraId="65625790" w14:textId="77777777" w:rsidR="004C2AF4" w:rsidRPr="00515AFA" w:rsidRDefault="004C2AF4" w:rsidP="004C2AF4">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08C61033" w14:textId="77777777" w:rsidR="004C2AF4" w:rsidRPr="00515AFA" w:rsidRDefault="004C2AF4" w:rsidP="004C2AF4">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16822AF" w14:textId="77777777" w:rsidR="004C2AF4" w:rsidRPr="00515AFA" w:rsidRDefault="004C2AF4" w:rsidP="004C2AF4">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3076939" w14:textId="77777777" w:rsidR="004C2AF4" w:rsidRPr="00515AFA" w:rsidRDefault="004C2AF4" w:rsidP="004C2AF4">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E5C546C" w14:textId="77777777" w:rsidR="004C2AF4" w:rsidRPr="00515AFA" w:rsidRDefault="004C2AF4" w:rsidP="004C2AF4">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71F8D3A" w14:textId="77777777" w:rsidR="004C2AF4" w:rsidRPr="00515AFA" w:rsidRDefault="004C2AF4" w:rsidP="004C2AF4">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2079BA52" w14:textId="77777777" w:rsidR="004C2AF4" w:rsidRPr="00515AFA" w:rsidRDefault="004C2AF4" w:rsidP="004C2AF4">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8EDA3DE" w14:textId="77777777" w:rsidR="004C2AF4" w:rsidRPr="00515AFA" w:rsidRDefault="004C2AF4" w:rsidP="004C2AF4">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FB471CF" w14:textId="77777777" w:rsidR="004C2AF4" w:rsidRPr="00515AFA" w:rsidRDefault="004C2AF4" w:rsidP="004C2AF4">
      <w:pPr>
        <w:pStyle w:val="Tekstpodstawowy"/>
        <w:spacing w:line="240" w:lineRule="auto"/>
        <w:ind w:right="-47"/>
        <w:rPr>
          <w:rFonts w:ascii="Times New Roman" w:hAnsi="Times New Roman"/>
          <w:b/>
          <w:sz w:val="22"/>
          <w:szCs w:val="22"/>
        </w:rPr>
      </w:pPr>
    </w:p>
    <w:p w14:paraId="587EFD45" w14:textId="77777777" w:rsidR="004C2AF4" w:rsidRPr="00515AFA" w:rsidRDefault="004C2AF4" w:rsidP="004C2AF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1AC72F90"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6786593" w14:textId="77777777" w:rsidR="004C2AF4" w:rsidRPr="00515AFA" w:rsidRDefault="004C2AF4" w:rsidP="004C2AF4">
      <w:pPr>
        <w:pStyle w:val="Tekstpodstawowy"/>
        <w:spacing w:line="240" w:lineRule="auto"/>
        <w:ind w:right="-47"/>
        <w:jc w:val="both"/>
        <w:rPr>
          <w:rFonts w:ascii="Times New Roman" w:hAnsi="Times New Roman"/>
          <w:sz w:val="22"/>
          <w:szCs w:val="22"/>
        </w:rPr>
      </w:pPr>
    </w:p>
    <w:p w14:paraId="33DDB66F" w14:textId="77777777" w:rsidR="004C2AF4" w:rsidRPr="00515AFA" w:rsidRDefault="004C2AF4" w:rsidP="004C2AF4">
      <w:pPr>
        <w:spacing w:line="240" w:lineRule="atLeast"/>
        <w:ind w:right="-47"/>
        <w:jc w:val="center"/>
        <w:rPr>
          <w:b/>
          <w:sz w:val="22"/>
          <w:szCs w:val="22"/>
        </w:rPr>
      </w:pPr>
      <w:r w:rsidRPr="00515AFA">
        <w:rPr>
          <w:b/>
          <w:sz w:val="22"/>
          <w:szCs w:val="22"/>
        </w:rPr>
        <w:t>§ 10</w:t>
      </w:r>
    </w:p>
    <w:p w14:paraId="5BAC87BB" w14:textId="77777777" w:rsidR="004C2AF4" w:rsidRPr="00515AFA" w:rsidRDefault="004C2AF4" w:rsidP="004C2AF4">
      <w:pPr>
        <w:spacing w:line="240" w:lineRule="atLeast"/>
        <w:ind w:right="-47"/>
        <w:rPr>
          <w:sz w:val="22"/>
          <w:szCs w:val="22"/>
          <w:lang w:val="pl-PL"/>
        </w:rPr>
      </w:pPr>
    </w:p>
    <w:p w14:paraId="04DFEEBF" w14:textId="77777777" w:rsidR="004C2AF4" w:rsidRPr="00515AFA" w:rsidRDefault="004C2AF4" w:rsidP="004C2AF4">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1DD6D8C0" w14:textId="77777777" w:rsidR="004C2AF4" w:rsidRPr="00515AFA" w:rsidRDefault="004C2AF4" w:rsidP="004C2AF4">
      <w:pPr>
        <w:tabs>
          <w:tab w:val="left" w:pos="367"/>
        </w:tabs>
        <w:spacing w:line="276" w:lineRule="auto"/>
        <w:ind w:left="360" w:right="60"/>
        <w:contextualSpacing/>
        <w:jc w:val="both"/>
        <w:rPr>
          <w:rFonts w:eastAsia="Calibri"/>
          <w:sz w:val="22"/>
          <w:szCs w:val="22"/>
          <w:lang w:val="pl-PL" w:eastAsia="en-US"/>
        </w:rPr>
      </w:pPr>
    </w:p>
    <w:p w14:paraId="5645FC8A" w14:textId="77777777" w:rsidR="004C2AF4" w:rsidRPr="00515AFA" w:rsidRDefault="004C2AF4" w:rsidP="004C2AF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55F61C37" w14:textId="77777777" w:rsidR="004C2AF4" w:rsidRPr="00515AFA" w:rsidRDefault="004C2AF4" w:rsidP="004C2AF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5DA53AE7" w14:textId="77777777" w:rsidR="004C2AF4" w:rsidRPr="00515AFA" w:rsidRDefault="004C2AF4" w:rsidP="004C2AF4">
      <w:pPr>
        <w:tabs>
          <w:tab w:val="left" w:pos="387"/>
        </w:tabs>
        <w:spacing w:line="276" w:lineRule="auto"/>
        <w:ind w:left="720" w:right="60"/>
        <w:contextualSpacing/>
        <w:jc w:val="both"/>
        <w:rPr>
          <w:rFonts w:eastAsia="Calibri"/>
          <w:sz w:val="22"/>
          <w:szCs w:val="22"/>
          <w:lang w:val="pl-PL" w:eastAsia="en-US"/>
        </w:rPr>
      </w:pPr>
    </w:p>
    <w:p w14:paraId="26D1905A" w14:textId="77777777" w:rsidR="004C2AF4" w:rsidRPr="00515AFA" w:rsidRDefault="004C2AF4" w:rsidP="004C2AF4">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509B9DC4" w14:textId="77777777" w:rsidR="004C2AF4" w:rsidRPr="00515AFA" w:rsidRDefault="004C2AF4" w:rsidP="004C2AF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 xml:space="preserve">w oparciu o uzasadnione interesy Stron polegające na konieczności ciągłej wymiany kontaktów roboczych w ramach realizacji niniejszej umowy oraz, że żadna ze Stron nie będzie </w:t>
      </w:r>
      <w:r w:rsidRPr="00515AFA">
        <w:rPr>
          <w:rFonts w:ascii="Times New Roman" w:eastAsia="Lucida Sans Unicode" w:hAnsi="Times New Roman" w:cs="Times New Roman"/>
          <w:lang w:eastAsia="ar-SA"/>
        </w:rPr>
        <w:lastRenderedPageBreak/>
        <w:t>wykorzystywać tych danych w celu innym niż realizacja niniejszej umowy.</w:t>
      </w:r>
    </w:p>
    <w:p w14:paraId="7D005692" w14:textId="77777777" w:rsidR="004C2AF4" w:rsidRPr="00515AFA" w:rsidRDefault="004C2AF4" w:rsidP="004C2AF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1060E3C" w14:textId="77777777" w:rsidR="004C2AF4" w:rsidRPr="00515AFA" w:rsidRDefault="004C2AF4" w:rsidP="004C2AF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305CDC8E" w14:textId="77777777" w:rsidR="004C2AF4" w:rsidRPr="00515AFA" w:rsidRDefault="004C2AF4" w:rsidP="004C2AF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585F55F" w14:textId="77777777" w:rsidR="004C2AF4" w:rsidRPr="00515AFA" w:rsidRDefault="004C2AF4" w:rsidP="004C2AF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2329C9" w14:textId="77777777" w:rsidR="004C2AF4" w:rsidRPr="00515AFA" w:rsidRDefault="004C2AF4" w:rsidP="004C2AF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306C9A0" w14:textId="77777777" w:rsidR="004C2AF4" w:rsidRPr="00515AFA" w:rsidRDefault="004C2AF4" w:rsidP="004C2AF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6671F582" w14:textId="77777777" w:rsidR="004C2AF4" w:rsidRPr="00515AFA" w:rsidRDefault="004C2AF4" w:rsidP="004C2AF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CE47C21" w14:textId="77777777" w:rsidR="004C2AF4" w:rsidRPr="00515AFA" w:rsidRDefault="004C2AF4" w:rsidP="004C2AF4">
      <w:pPr>
        <w:pStyle w:val="Standard"/>
        <w:widowControl w:val="0"/>
        <w:spacing w:after="0"/>
        <w:jc w:val="both"/>
        <w:rPr>
          <w:rFonts w:ascii="Times New Roman" w:eastAsia="Lucida Sans Unicode" w:hAnsi="Times New Roman" w:cs="Times New Roman"/>
          <w:lang w:eastAsia="ar-SA"/>
        </w:rPr>
      </w:pPr>
    </w:p>
    <w:p w14:paraId="247ADA27" w14:textId="77777777" w:rsidR="004C2AF4" w:rsidRPr="00515AFA" w:rsidRDefault="004C2AF4" w:rsidP="004C2AF4">
      <w:pPr>
        <w:tabs>
          <w:tab w:val="left" w:pos="387"/>
        </w:tabs>
        <w:spacing w:line="276" w:lineRule="auto"/>
        <w:ind w:left="720" w:right="60"/>
        <w:contextualSpacing/>
        <w:jc w:val="both"/>
        <w:rPr>
          <w:rFonts w:eastAsia="Calibri"/>
          <w:sz w:val="22"/>
          <w:szCs w:val="22"/>
          <w:lang w:val="pl-PL" w:eastAsia="en-US"/>
        </w:rPr>
      </w:pPr>
    </w:p>
    <w:p w14:paraId="180FCDAE" w14:textId="77777777" w:rsidR="004C2AF4" w:rsidRPr="00515AFA" w:rsidRDefault="004C2AF4" w:rsidP="004C2AF4">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315258F0" w14:textId="77777777" w:rsidR="004C2AF4" w:rsidRPr="00515AFA" w:rsidRDefault="004C2AF4" w:rsidP="004C2AF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3F2AC907" w14:textId="77777777" w:rsidR="004C2AF4" w:rsidRPr="00515AFA" w:rsidRDefault="004C2AF4" w:rsidP="004C2AF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676EE336" w14:textId="77777777" w:rsidR="004C2AF4" w:rsidRPr="00515AFA" w:rsidRDefault="004C2AF4" w:rsidP="004C2AF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40F8E5F" w14:textId="77777777" w:rsidR="004C2AF4" w:rsidRPr="00515AFA" w:rsidRDefault="004C2AF4" w:rsidP="004C2AF4">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03D5A0BE" w14:textId="77777777" w:rsidR="004C2AF4" w:rsidRPr="00515AFA" w:rsidRDefault="004C2AF4" w:rsidP="004C2AF4">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powszechnie obowiązujących przepisów prawa w zakresie mającym wpływ </w:t>
      </w:r>
      <w:r w:rsidRPr="00515AFA">
        <w:rPr>
          <w:color w:val="000000"/>
          <w:sz w:val="22"/>
          <w:szCs w:val="22"/>
          <w:lang w:val="pl-PL"/>
        </w:rPr>
        <w:br/>
        <w:t>na realizację Umowy;</w:t>
      </w:r>
    </w:p>
    <w:p w14:paraId="35843E6A" w14:textId="77777777" w:rsidR="004C2AF4" w:rsidRPr="00515AFA" w:rsidRDefault="004C2AF4" w:rsidP="004C2AF4">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2D5B347D" w14:textId="77777777" w:rsidR="004C2AF4" w:rsidRPr="00515AFA" w:rsidRDefault="004C2AF4" w:rsidP="004C2AF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1EF959EE" w14:textId="77777777" w:rsidR="004C2AF4" w:rsidRPr="00515AFA" w:rsidRDefault="004C2AF4" w:rsidP="004C2AF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EFBD3FA" w14:textId="77777777" w:rsidR="004C2AF4" w:rsidRPr="00515AFA" w:rsidRDefault="004C2AF4" w:rsidP="004C2AF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E0019D3" w14:textId="77777777" w:rsidR="004C2AF4" w:rsidRPr="00515AFA" w:rsidRDefault="004C2AF4" w:rsidP="004C2AF4">
      <w:pPr>
        <w:widowControl w:val="0"/>
        <w:suppressAutoHyphens/>
        <w:autoSpaceDN w:val="0"/>
        <w:ind w:left="360"/>
        <w:jc w:val="center"/>
        <w:textAlignment w:val="baseline"/>
        <w:rPr>
          <w:rFonts w:eastAsia="SimSun"/>
          <w:b/>
          <w:bCs/>
          <w:color w:val="000000"/>
          <w:kern w:val="2"/>
          <w:sz w:val="22"/>
          <w:szCs w:val="22"/>
          <w:lang w:val="pl-PL"/>
        </w:rPr>
      </w:pPr>
    </w:p>
    <w:p w14:paraId="64EBA518" w14:textId="77777777" w:rsidR="004C2AF4" w:rsidRPr="00515AFA" w:rsidRDefault="004C2AF4" w:rsidP="004C2AF4">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3F2963DC" w14:textId="77777777" w:rsidR="004C2AF4" w:rsidRPr="00515AFA" w:rsidRDefault="004C2AF4" w:rsidP="004C2AF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1E8B61B" w14:textId="77777777" w:rsidR="004C2AF4" w:rsidRPr="00515AFA" w:rsidRDefault="004C2AF4" w:rsidP="004C2AF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79EF2B7" w14:textId="77777777" w:rsidR="004C2AF4" w:rsidRPr="00515AFA" w:rsidRDefault="004C2AF4" w:rsidP="004C2AF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7D22634" w14:textId="77777777" w:rsidR="004C2AF4" w:rsidRPr="00515AFA" w:rsidRDefault="004C2AF4" w:rsidP="004C2AF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4107CEC" w14:textId="77777777" w:rsidR="004C2AF4" w:rsidRPr="00515AFA" w:rsidRDefault="004C2AF4" w:rsidP="004C2AF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57953004" w14:textId="77777777" w:rsidR="004C2AF4" w:rsidRPr="00515AFA" w:rsidRDefault="004C2AF4" w:rsidP="004C2AF4">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115FF1D5" w14:textId="77777777" w:rsidR="004C2AF4" w:rsidRPr="00515AFA" w:rsidRDefault="004C2AF4" w:rsidP="004C2AF4">
      <w:pPr>
        <w:jc w:val="center"/>
        <w:rPr>
          <w:b/>
          <w:sz w:val="22"/>
          <w:szCs w:val="22"/>
          <w:lang w:val="pl-PL"/>
        </w:rPr>
      </w:pPr>
    </w:p>
    <w:p w14:paraId="28CD2CD5" w14:textId="77777777" w:rsidR="004C2AF4" w:rsidRPr="00515AFA" w:rsidRDefault="004C2AF4" w:rsidP="004C2AF4">
      <w:pPr>
        <w:jc w:val="center"/>
        <w:rPr>
          <w:b/>
          <w:sz w:val="22"/>
          <w:szCs w:val="22"/>
          <w:lang w:val="pl-PL"/>
        </w:rPr>
      </w:pPr>
      <w:r w:rsidRPr="00515AFA">
        <w:rPr>
          <w:b/>
          <w:sz w:val="22"/>
          <w:szCs w:val="22"/>
          <w:lang w:val="pl-PL"/>
        </w:rPr>
        <w:t>§1</w:t>
      </w:r>
      <w:r>
        <w:rPr>
          <w:b/>
          <w:sz w:val="22"/>
          <w:szCs w:val="22"/>
          <w:lang w:val="pl-PL"/>
        </w:rPr>
        <w:t>5</w:t>
      </w:r>
    </w:p>
    <w:p w14:paraId="623DA08C"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71450B66" w14:textId="77777777" w:rsidR="004C2AF4" w:rsidRPr="00515AFA" w:rsidRDefault="004C2AF4" w:rsidP="004C2AF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6</w:t>
      </w:r>
    </w:p>
    <w:p w14:paraId="00D34185"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385295D" w14:textId="77777777" w:rsidR="004C2AF4" w:rsidRPr="00515AFA" w:rsidRDefault="004C2AF4" w:rsidP="004C2AF4">
      <w:pPr>
        <w:pStyle w:val="Tekstpodstawowy"/>
        <w:spacing w:line="240" w:lineRule="auto"/>
        <w:ind w:right="-47"/>
        <w:jc w:val="center"/>
        <w:rPr>
          <w:rFonts w:ascii="Times New Roman" w:hAnsi="Times New Roman"/>
          <w:b/>
          <w:sz w:val="22"/>
          <w:szCs w:val="22"/>
        </w:rPr>
      </w:pPr>
    </w:p>
    <w:p w14:paraId="6690A867" w14:textId="77777777" w:rsidR="004C2AF4" w:rsidRDefault="004C2AF4" w:rsidP="004C2AF4">
      <w:pPr>
        <w:pStyle w:val="Tekstpodstawowy"/>
        <w:spacing w:line="240" w:lineRule="auto"/>
        <w:ind w:right="-47"/>
        <w:jc w:val="center"/>
        <w:rPr>
          <w:rFonts w:ascii="Times New Roman" w:hAnsi="Times New Roman"/>
          <w:b/>
          <w:sz w:val="22"/>
          <w:szCs w:val="22"/>
        </w:rPr>
      </w:pPr>
    </w:p>
    <w:p w14:paraId="569977FE" w14:textId="77777777" w:rsidR="004C2AF4" w:rsidRPr="00515AFA" w:rsidRDefault="004C2AF4" w:rsidP="004C2AF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7</w:t>
      </w:r>
    </w:p>
    <w:p w14:paraId="589D3FC9" w14:textId="77777777" w:rsidR="004C2AF4" w:rsidRPr="00515AFA" w:rsidRDefault="004C2AF4" w:rsidP="004C2AF4">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23A4ED2B" w14:textId="77777777" w:rsidR="004C2AF4" w:rsidRPr="00515AFA" w:rsidRDefault="004C2AF4" w:rsidP="004C2AF4">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092B5AB9" w14:textId="77777777" w:rsidR="004C2AF4" w:rsidRPr="00515AFA" w:rsidRDefault="004C2AF4" w:rsidP="004C2AF4">
      <w:pPr>
        <w:pStyle w:val="Tekstpodstawowy"/>
        <w:spacing w:line="240" w:lineRule="auto"/>
        <w:ind w:right="-47"/>
        <w:jc w:val="both"/>
        <w:rPr>
          <w:rFonts w:ascii="Times New Roman" w:hAnsi="Times New Roman"/>
          <w:sz w:val="22"/>
          <w:szCs w:val="22"/>
        </w:rPr>
      </w:pPr>
    </w:p>
    <w:p w14:paraId="5F44255A" w14:textId="77777777" w:rsidR="004C2AF4" w:rsidRPr="00515AFA" w:rsidRDefault="004C2AF4" w:rsidP="004C2AF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8</w:t>
      </w:r>
    </w:p>
    <w:p w14:paraId="5459C5BC" w14:textId="77777777" w:rsidR="004C2AF4" w:rsidRPr="00515AFA" w:rsidRDefault="004C2AF4" w:rsidP="004C2AF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1303A78C" w14:textId="77777777" w:rsidR="004C2AF4" w:rsidRPr="00515AFA" w:rsidRDefault="004C2AF4" w:rsidP="004C2AF4">
      <w:pPr>
        <w:pStyle w:val="Tekstpodstawowy2"/>
        <w:spacing w:line="240" w:lineRule="auto"/>
        <w:ind w:right="-47"/>
        <w:rPr>
          <w:sz w:val="22"/>
          <w:szCs w:val="22"/>
        </w:rPr>
      </w:pPr>
    </w:p>
    <w:p w14:paraId="0E3F6F11" w14:textId="77777777" w:rsidR="004C2AF4" w:rsidRPr="00515AFA" w:rsidRDefault="004C2AF4" w:rsidP="004C2AF4">
      <w:pPr>
        <w:pStyle w:val="Tekstpodstawowy2"/>
        <w:spacing w:line="240" w:lineRule="auto"/>
        <w:ind w:right="-47"/>
        <w:rPr>
          <w:sz w:val="22"/>
          <w:szCs w:val="22"/>
        </w:rPr>
      </w:pPr>
    </w:p>
    <w:p w14:paraId="3294A469" w14:textId="77777777" w:rsidR="004C2AF4" w:rsidRPr="00515AFA" w:rsidRDefault="004C2AF4" w:rsidP="004C2AF4">
      <w:pPr>
        <w:pStyle w:val="Tekstpodstawowy2"/>
        <w:spacing w:line="240" w:lineRule="auto"/>
        <w:ind w:right="-47"/>
        <w:rPr>
          <w:b/>
          <w:sz w:val="22"/>
          <w:szCs w:val="22"/>
        </w:rPr>
      </w:pPr>
      <w:r w:rsidRPr="00515AFA">
        <w:rPr>
          <w:b/>
          <w:sz w:val="22"/>
          <w:szCs w:val="22"/>
        </w:rPr>
        <w:lastRenderedPageBreak/>
        <w:t xml:space="preserve">         Za Sprzedawcę                                                                  Za Kupującego</w:t>
      </w:r>
    </w:p>
    <w:p w14:paraId="0B7423B1" w14:textId="77777777" w:rsidR="004C2AF4" w:rsidRPr="00515AFA" w:rsidRDefault="004C2AF4" w:rsidP="004C2AF4">
      <w:pPr>
        <w:rPr>
          <w:sz w:val="22"/>
          <w:szCs w:val="22"/>
          <w:lang w:val="pl-PL"/>
        </w:rPr>
      </w:pPr>
    </w:p>
    <w:p w14:paraId="018A0516" w14:textId="77777777" w:rsidR="004C2AF4" w:rsidRPr="00515AFA" w:rsidRDefault="004C2AF4" w:rsidP="004C2AF4">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26F1D0EB" w14:textId="77777777" w:rsidR="004C2AF4" w:rsidRPr="00515AFA" w:rsidRDefault="004C2AF4" w:rsidP="004C2AF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25E89C7E" w14:textId="77777777" w:rsidR="004C2AF4" w:rsidRPr="00515AFA" w:rsidRDefault="004C2AF4" w:rsidP="004C2AF4">
      <w:pPr>
        <w:pStyle w:val="Zwykytekst"/>
        <w:tabs>
          <w:tab w:val="left" w:pos="7050"/>
        </w:tabs>
        <w:rPr>
          <w:rFonts w:ascii="Times New Roman" w:hAnsi="Times New Roman" w:cs="Times New Roman"/>
          <w:i/>
          <w:iCs/>
          <w:sz w:val="22"/>
          <w:szCs w:val="22"/>
          <w:lang w:val="pl-PL"/>
        </w:rPr>
      </w:pPr>
    </w:p>
    <w:p w14:paraId="67C859F0" w14:textId="77777777" w:rsidR="004C2AF4" w:rsidRPr="00515AFA" w:rsidRDefault="004C2AF4" w:rsidP="004C2AF4">
      <w:pPr>
        <w:pStyle w:val="Zwykytekst"/>
        <w:tabs>
          <w:tab w:val="left" w:pos="7050"/>
        </w:tabs>
        <w:rPr>
          <w:rFonts w:ascii="Times New Roman" w:hAnsi="Times New Roman" w:cs="Times New Roman"/>
          <w:i/>
          <w:iCs/>
          <w:sz w:val="22"/>
          <w:szCs w:val="22"/>
          <w:lang w:val="pl-PL"/>
        </w:rPr>
      </w:pPr>
    </w:p>
    <w:p w14:paraId="0C2F2B50" w14:textId="77777777" w:rsidR="004C2AF4" w:rsidRPr="00515AFA" w:rsidRDefault="004C2AF4" w:rsidP="004C2AF4">
      <w:pPr>
        <w:pStyle w:val="Zwykytekst"/>
        <w:tabs>
          <w:tab w:val="left" w:pos="7050"/>
        </w:tabs>
        <w:rPr>
          <w:rFonts w:ascii="Times New Roman" w:hAnsi="Times New Roman" w:cs="Times New Roman"/>
          <w:i/>
          <w:iCs/>
          <w:sz w:val="22"/>
          <w:szCs w:val="22"/>
          <w:lang w:val="pl-PL"/>
        </w:rPr>
      </w:pPr>
    </w:p>
    <w:p w14:paraId="089D5310" w14:textId="77777777" w:rsidR="004C2AF4" w:rsidRPr="00515AFA" w:rsidRDefault="004C2AF4" w:rsidP="004C2AF4">
      <w:pPr>
        <w:pStyle w:val="Zwykytekst"/>
        <w:tabs>
          <w:tab w:val="left" w:pos="7050"/>
        </w:tabs>
        <w:rPr>
          <w:rFonts w:ascii="Times New Roman" w:hAnsi="Times New Roman" w:cs="Times New Roman"/>
          <w:i/>
          <w:iCs/>
          <w:sz w:val="22"/>
          <w:szCs w:val="22"/>
          <w:lang w:val="pl-PL"/>
        </w:rPr>
      </w:pPr>
    </w:p>
    <w:p w14:paraId="16884CBB" w14:textId="77777777" w:rsidR="004C2AF4" w:rsidRPr="00515AFA" w:rsidRDefault="004C2AF4" w:rsidP="004C2AF4">
      <w:pPr>
        <w:pStyle w:val="Zwykytekst"/>
        <w:tabs>
          <w:tab w:val="left" w:pos="7050"/>
        </w:tabs>
        <w:rPr>
          <w:rFonts w:ascii="Times New Roman" w:hAnsi="Times New Roman" w:cs="Times New Roman"/>
          <w:i/>
          <w:iCs/>
          <w:sz w:val="22"/>
          <w:szCs w:val="22"/>
          <w:lang w:val="pl-PL"/>
        </w:rPr>
      </w:pPr>
    </w:p>
    <w:p w14:paraId="518A4EB4" w14:textId="77777777" w:rsidR="004C2AF4" w:rsidRPr="00515AFA" w:rsidRDefault="004C2AF4" w:rsidP="004C2AF4">
      <w:pPr>
        <w:pStyle w:val="Zwykytekst"/>
        <w:tabs>
          <w:tab w:val="left" w:pos="7050"/>
        </w:tabs>
        <w:rPr>
          <w:rFonts w:ascii="Times New Roman" w:hAnsi="Times New Roman" w:cs="Times New Roman"/>
          <w:i/>
          <w:iCs/>
          <w:sz w:val="22"/>
          <w:szCs w:val="22"/>
          <w:lang w:val="pl-PL"/>
        </w:rPr>
      </w:pPr>
    </w:p>
    <w:p w14:paraId="41FA385E" w14:textId="77777777" w:rsidR="004C2AF4" w:rsidRPr="00515AFA" w:rsidRDefault="004C2AF4" w:rsidP="004C2AF4">
      <w:pPr>
        <w:pStyle w:val="Zwykytekst"/>
        <w:tabs>
          <w:tab w:val="left" w:pos="7050"/>
        </w:tabs>
        <w:rPr>
          <w:rFonts w:ascii="Times New Roman" w:hAnsi="Times New Roman" w:cs="Times New Roman"/>
          <w:i/>
          <w:iCs/>
          <w:sz w:val="22"/>
          <w:szCs w:val="22"/>
          <w:lang w:val="pl-PL"/>
        </w:rPr>
      </w:pPr>
    </w:p>
    <w:p w14:paraId="375133FC" w14:textId="77777777" w:rsidR="004C2AF4" w:rsidRPr="00515AFA" w:rsidRDefault="004C2AF4" w:rsidP="004C2AF4">
      <w:pPr>
        <w:pStyle w:val="Zwykytekst"/>
        <w:tabs>
          <w:tab w:val="left" w:pos="7050"/>
        </w:tabs>
        <w:rPr>
          <w:rFonts w:ascii="Times New Roman" w:hAnsi="Times New Roman" w:cs="Times New Roman"/>
          <w:i/>
          <w:iCs/>
          <w:sz w:val="22"/>
          <w:szCs w:val="22"/>
          <w:lang w:val="pl-PL"/>
        </w:rPr>
      </w:pPr>
    </w:p>
    <w:p w14:paraId="4144091D" w14:textId="77777777" w:rsidR="004C2AF4" w:rsidRPr="00515AFA" w:rsidRDefault="004C2AF4" w:rsidP="004C2AF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6A1E6AB6" w14:textId="77777777" w:rsidR="004C2AF4" w:rsidRPr="00515AFA" w:rsidRDefault="004C2AF4" w:rsidP="004C2AF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BF0A568" w14:textId="77777777" w:rsidR="004C2AF4" w:rsidRDefault="004C2AF4" w:rsidP="004C2AF4">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F1B93CE" w14:textId="77777777" w:rsidR="002242A4" w:rsidRDefault="002242A4" w:rsidP="004C2AF4">
      <w:pPr>
        <w:widowControl w:val="0"/>
        <w:autoSpaceDE w:val="0"/>
        <w:autoSpaceDN w:val="0"/>
        <w:jc w:val="right"/>
        <w:textAlignment w:val="baseline"/>
        <w:rPr>
          <w:sz w:val="22"/>
          <w:szCs w:val="22"/>
          <w:lang w:val="pl-PL"/>
        </w:rPr>
      </w:pPr>
    </w:p>
    <w:p w14:paraId="4A063FBA" w14:textId="353C231B" w:rsidR="004C2AF4" w:rsidRPr="00515AFA" w:rsidRDefault="004C2AF4" w:rsidP="004C2AF4">
      <w:pPr>
        <w:widowControl w:val="0"/>
        <w:autoSpaceDE w:val="0"/>
        <w:autoSpaceDN w:val="0"/>
        <w:jc w:val="right"/>
        <w:textAlignment w:val="baseline"/>
        <w:rPr>
          <w:sz w:val="22"/>
          <w:szCs w:val="22"/>
          <w:lang w:val="pl-PL"/>
        </w:rPr>
      </w:pPr>
      <w:r w:rsidRPr="00515AFA">
        <w:rPr>
          <w:sz w:val="22"/>
          <w:szCs w:val="22"/>
          <w:lang w:val="pl-PL"/>
        </w:rPr>
        <w:t>Załącznik nr 2 do umowy</w:t>
      </w:r>
    </w:p>
    <w:p w14:paraId="6CC79E35" w14:textId="77777777" w:rsidR="004C2AF4" w:rsidRPr="00515AFA" w:rsidRDefault="004C2AF4" w:rsidP="004C2AF4">
      <w:pPr>
        <w:widowControl w:val="0"/>
        <w:autoSpaceDE w:val="0"/>
        <w:autoSpaceDN w:val="0"/>
        <w:jc w:val="both"/>
        <w:textAlignment w:val="baseline"/>
        <w:rPr>
          <w:sz w:val="22"/>
          <w:szCs w:val="22"/>
          <w:lang w:val="pl-PL"/>
        </w:rPr>
      </w:pPr>
    </w:p>
    <w:p w14:paraId="410D36B6" w14:textId="77777777" w:rsidR="004C2AF4" w:rsidRPr="00515AFA" w:rsidRDefault="004C2AF4" w:rsidP="004C2AF4">
      <w:pPr>
        <w:widowControl w:val="0"/>
        <w:autoSpaceDE w:val="0"/>
        <w:autoSpaceDN w:val="0"/>
        <w:jc w:val="both"/>
        <w:textAlignment w:val="baseline"/>
        <w:rPr>
          <w:sz w:val="22"/>
          <w:szCs w:val="22"/>
          <w:lang w:val="pl-PL"/>
        </w:rPr>
      </w:pPr>
    </w:p>
    <w:p w14:paraId="32F8CDD8" w14:textId="77777777" w:rsidR="004C2AF4" w:rsidRPr="00515AFA" w:rsidRDefault="004C2AF4" w:rsidP="004C2AF4">
      <w:pPr>
        <w:widowControl w:val="0"/>
        <w:autoSpaceDE w:val="0"/>
        <w:autoSpaceDN w:val="0"/>
        <w:jc w:val="both"/>
        <w:textAlignment w:val="baseline"/>
        <w:rPr>
          <w:sz w:val="22"/>
          <w:szCs w:val="22"/>
          <w:lang w:val="pl-PL"/>
        </w:rPr>
      </w:pPr>
      <w:r w:rsidRPr="00515AFA">
        <w:rPr>
          <w:sz w:val="22"/>
          <w:szCs w:val="22"/>
          <w:lang w:val="pl-PL"/>
        </w:rPr>
        <w:t>.....................................… </w:t>
      </w:r>
    </w:p>
    <w:p w14:paraId="0DFD9643" w14:textId="77777777" w:rsidR="004C2AF4" w:rsidRPr="00515AFA" w:rsidRDefault="004C2AF4" w:rsidP="004C2AF4">
      <w:pPr>
        <w:widowControl w:val="0"/>
        <w:autoSpaceDE w:val="0"/>
        <w:autoSpaceDN w:val="0"/>
        <w:ind w:firstLine="555"/>
        <w:textAlignment w:val="baseline"/>
        <w:rPr>
          <w:sz w:val="22"/>
          <w:szCs w:val="22"/>
          <w:lang w:val="pl-PL"/>
        </w:rPr>
      </w:pPr>
      <w:r w:rsidRPr="00515AFA">
        <w:rPr>
          <w:sz w:val="22"/>
          <w:szCs w:val="22"/>
          <w:lang w:val="pl-PL"/>
        </w:rPr>
        <w:t>Nazwa Wykonawcy</w:t>
      </w:r>
    </w:p>
    <w:p w14:paraId="547A440F" w14:textId="77777777" w:rsidR="004C2AF4" w:rsidRPr="00515AFA" w:rsidRDefault="004C2AF4" w:rsidP="004C2AF4">
      <w:pPr>
        <w:widowControl w:val="0"/>
        <w:autoSpaceDE w:val="0"/>
        <w:autoSpaceDN w:val="0"/>
        <w:textAlignment w:val="baseline"/>
        <w:rPr>
          <w:sz w:val="22"/>
          <w:szCs w:val="22"/>
          <w:lang w:val="pl-PL"/>
        </w:rPr>
      </w:pPr>
    </w:p>
    <w:p w14:paraId="7191C45E" w14:textId="77777777" w:rsidR="004C2AF4" w:rsidRPr="00515AFA" w:rsidRDefault="004C2AF4" w:rsidP="004C2AF4">
      <w:pPr>
        <w:widowControl w:val="0"/>
        <w:autoSpaceDE w:val="0"/>
        <w:autoSpaceDN w:val="0"/>
        <w:jc w:val="both"/>
        <w:textAlignment w:val="baseline"/>
        <w:rPr>
          <w:sz w:val="22"/>
          <w:szCs w:val="22"/>
          <w:lang w:val="pl-PL"/>
        </w:rPr>
      </w:pPr>
      <w:r w:rsidRPr="00515AFA">
        <w:rPr>
          <w:sz w:val="22"/>
          <w:szCs w:val="22"/>
          <w:lang w:val="pl-PL"/>
        </w:rPr>
        <w:t>.....................................…</w:t>
      </w:r>
    </w:p>
    <w:p w14:paraId="002750F3" w14:textId="77777777" w:rsidR="004C2AF4" w:rsidRPr="00515AFA" w:rsidRDefault="004C2AF4" w:rsidP="004C2AF4">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7F59250F" w14:textId="77777777" w:rsidR="004C2AF4" w:rsidRPr="00515AFA" w:rsidRDefault="004C2AF4" w:rsidP="004C2AF4">
      <w:pPr>
        <w:widowControl w:val="0"/>
        <w:autoSpaceDE w:val="0"/>
        <w:autoSpaceDN w:val="0"/>
        <w:spacing w:before="90"/>
        <w:ind w:left="115" w:right="110"/>
        <w:jc w:val="both"/>
        <w:outlineLvl w:val="0"/>
        <w:rPr>
          <w:rFonts w:eastAsia="Verdana"/>
          <w:b/>
          <w:bCs/>
          <w:sz w:val="22"/>
          <w:szCs w:val="22"/>
          <w:lang w:val="pl-PL" w:eastAsia="en-US"/>
        </w:rPr>
      </w:pPr>
    </w:p>
    <w:p w14:paraId="19EFA5CB" w14:textId="77777777" w:rsidR="004C2AF4" w:rsidRPr="00515AFA" w:rsidRDefault="004C2AF4" w:rsidP="004C2AF4">
      <w:pPr>
        <w:widowControl w:val="0"/>
        <w:autoSpaceDE w:val="0"/>
        <w:autoSpaceDN w:val="0"/>
        <w:spacing w:before="90"/>
        <w:ind w:right="110"/>
        <w:jc w:val="both"/>
        <w:outlineLvl w:val="0"/>
        <w:rPr>
          <w:rFonts w:eastAsia="Verdana"/>
          <w:b/>
          <w:bCs/>
          <w:sz w:val="22"/>
          <w:szCs w:val="22"/>
          <w:lang w:val="pl-PL" w:eastAsia="en-US"/>
        </w:rPr>
      </w:pPr>
    </w:p>
    <w:p w14:paraId="19B8097B" w14:textId="77777777" w:rsidR="004C2AF4" w:rsidRPr="00515AFA" w:rsidRDefault="004C2AF4" w:rsidP="004C2AF4">
      <w:pPr>
        <w:widowControl w:val="0"/>
        <w:autoSpaceDE w:val="0"/>
        <w:autoSpaceDN w:val="0"/>
        <w:jc w:val="center"/>
        <w:textAlignment w:val="baseline"/>
        <w:rPr>
          <w:b/>
          <w:bCs/>
          <w:sz w:val="22"/>
          <w:szCs w:val="22"/>
          <w:lang w:val="pl-PL"/>
        </w:rPr>
      </w:pPr>
    </w:p>
    <w:p w14:paraId="44507805" w14:textId="77777777" w:rsidR="004C2AF4" w:rsidRPr="00515AFA" w:rsidRDefault="004C2AF4" w:rsidP="004C2AF4">
      <w:pPr>
        <w:widowControl w:val="0"/>
        <w:autoSpaceDE w:val="0"/>
        <w:autoSpaceDN w:val="0"/>
        <w:jc w:val="center"/>
        <w:textAlignment w:val="baseline"/>
        <w:rPr>
          <w:b/>
          <w:bCs/>
          <w:sz w:val="22"/>
          <w:szCs w:val="22"/>
          <w:lang w:val="pl-PL"/>
        </w:rPr>
      </w:pPr>
    </w:p>
    <w:p w14:paraId="5E192477" w14:textId="77777777" w:rsidR="004C2AF4" w:rsidRPr="00515AFA" w:rsidRDefault="004C2AF4" w:rsidP="004C2AF4">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598E278" w14:textId="77777777" w:rsidR="004C2AF4" w:rsidRPr="00515AFA" w:rsidRDefault="004C2AF4" w:rsidP="004C2AF4">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534C506" w14:textId="77777777" w:rsidR="004C2AF4" w:rsidRPr="00515AFA" w:rsidRDefault="004C2AF4" w:rsidP="004C2AF4">
      <w:pPr>
        <w:widowControl w:val="0"/>
        <w:autoSpaceDE w:val="0"/>
        <w:autoSpaceDN w:val="0"/>
        <w:jc w:val="center"/>
        <w:textAlignment w:val="baseline"/>
        <w:rPr>
          <w:b/>
          <w:bCs/>
          <w:sz w:val="22"/>
          <w:szCs w:val="22"/>
          <w:lang w:val="pl-PL"/>
        </w:rPr>
      </w:pPr>
    </w:p>
    <w:p w14:paraId="64775031" w14:textId="77777777" w:rsidR="004C2AF4" w:rsidRPr="00515AFA" w:rsidRDefault="004C2AF4" w:rsidP="004C2AF4">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504C5FE9" w14:textId="77777777" w:rsidR="004C2AF4" w:rsidRPr="00515AFA" w:rsidRDefault="004C2AF4" w:rsidP="004C2AF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D084E01" w14:textId="77777777" w:rsidR="004C2AF4" w:rsidRPr="00515AFA" w:rsidRDefault="004C2AF4" w:rsidP="004C2AF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w:t>
      </w:r>
      <w:r w:rsidRPr="00515AFA">
        <w:rPr>
          <w:rFonts w:eastAsia="Calibri"/>
          <w:sz w:val="22"/>
          <w:szCs w:val="22"/>
          <w:lang w:val="pl-PL" w:eastAsia="en-US"/>
        </w:rPr>
        <w:lastRenderedPageBreak/>
        <w:t>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2A54677" w14:textId="77777777" w:rsidR="004C2AF4" w:rsidRPr="00515AFA" w:rsidRDefault="004C2AF4" w:rsidP="004C2AF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98D35B8" w14:textId="77777777" w:rsidR="004C2AF4" w:rsidRPr="00515AFA" w:rsidRDefault="004C2AF4" w:rsidP="004C2AF4">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3952C2AA" w14:textId="77777777" w:rsidR="004C2AF4" w:rsidRPr="00515AFA" w:rsidRDefault="004C2AF4" w:rsidP="004C2AF4">
      <w:pPr>
        <w:spacing w:after="200" w:line="276" w:lineRule="auto"/>
        <w:ind w:left="780"/>
        <w:contextualSpacing/>
        <w:textAlignment w:val="baseline"/>
        <w:rPr>
          <w:sz w:val="22"/>
          <w:szCs w:val="22"/>
          <w:lang w:val="pl-PL"/>
        </w:rPr>
      </w:pPr>
    </w:p>
    <w:p w14:paraId="3702C01C" w14:textId="77777777" w:rsidR="004C2AF4" w:rsidRPr="00515AFA" w:rsidRDefault="004C2AF4" w:rsidP="004C2AF4">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7F90CF87" w14:textId="77777777" w:rsidR="004C2AF4" w:rsidRPr="00515AFA" w:rsidRDefault="004C2AF4" w:rsidP="004C2AF4">
      <w:pPr>
        <w:widowControl w:val="0"/>
        <w:autoSpaceDE w:val="0"/>
        <w:autoSpaceDN w:val="0"/>
        <w:spacing w:before="90"/>
        <w:ind w:right="110"/>
        <w:jc w:val="both"/>
        <w:outlineLvl w:val="0"/>
        <w:rPr>
          <w:rFonts w:eastAsia="Verdana"/>
          <w:b/>
          <w:bCs/>
          <w:sz w:val="22"/>
          <w:szCs w:val="22"/>
          <w:lang w:val="pl-PL" w:eastAsia="en-US"/>
        </w:rPr>
      </w:pPr>
    </w:p>
    <w:p w14:paraId="71767AAE" w14:textId="77777777" w:rsidR="004C2AF4" w:rsidRPr="00515AFA" w:rsidRDefault="004C2AF4" w:rsidP="004C2AF4">
      <w:pPr>
        <w:widowControl w:val="0"/>
        <w:autoSpaceDE w:val="0"/>
        <w:autoSpaceDN w:val="0"/>
        <w:spacing w:before="90"/>
        <w:ind w:right="110"/>
        <w:jc w:val="both"/>
        <w:outlineLvl w:val="0"/>
        <w:rPr>
          <w:rFonts w:eastAsia="Verdana"/>
          <w:b/>
          <w:bCs/>
          <w:sz w:val="22"/>
          <w:szCs w:val="22"/>
          <w:lang w:val="pl-PL" w:eastAsia="en-US"/>
        </w:rPr>
      </w:pPr>
    </w:p>
    <w:p w14:paraId="58E22922" w14:textId="77777777" w:rsidR="004C2AF4" w:rsidRPr="00515AFA" w:rsidRDefault="004C2AF4" w:rsidP="004C2AF4">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4C2AF4" w:rsidRPr="00704B31" w14:paraId="4B04D372" w14:textId="77777777" w:rsidTr="00AA6DAB">
        <w:tc>
          <w:tcPr>
            <w:tcW w:w="4105" w:type="dxa"/>
            <w:hideMark/>
          </w:tcPr>
          <w:p w14:paraId="7750E640" w14:textId="77777777" w:rsidR="004C2AF4" w:rsidRPr="00515AFA" w:rsidRDefault="004C2AF4" w:rsidP="00AA6DAB">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59E0A7A" w14:textId="77777777" w:rsidR="004C2AF4" w:rsidRPr="00515AFA" w:rsidRDefault="004C2AF4" w:rsidP="00AA6DAB">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3309043" w14:textId="77777777" w:rsidR="004C2AF4" w:rsidRPr="00515AFA" w:rsidRDefault="004C2AF4" w:rsidP="002242A4">
      <w:pPr>
        <w:spacing w:line="360" w:lineRule="auto"/>
        <w:jc w:val="both"/>
        <w:rPr>
          <w:rFonts w:eastAsia="Calibri"/>
          <w:color w:val="222A35"/>
          <w:sz w:val="22"/>
          <w:szCs w:val="22"/>
          <w:lang w:val="pl-PL" w:eastAsia="x-none"/>
        </w:rPr>
      </w:pPr>
    </w:p>
    <w:sectPr w:rsidR="004C2AF4" w:rsidRPr="00515AFA">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F0177" w14:textId="77777777" w:rsidR="00686FD9" w:rsidRDefault="00686FD9">
      <w:r>
        <w:separator/>
      </w:r>
    </w:p>
  </w:endnote>
  <w:endnote w:type="continuationSeparator" w:id="0">
    <w:p w14:paraId="56544C09" w14:textId="77777777" w:rsidR="00686FD9" w:rsidRDefault="00686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409A6" w14:textId="77777777" w:rsidR="004C2AF4" w:rsidRDefault="004C2AF4">
    <w:pPr>
      <w:pStyle w:val="Stopka"/>
      <w:jc w:val="right"/>
    </w:pPr>
    <w:r>
      <w:fldChar w:fldCharType="begin"/>
    </w:r>
    <w:r>
      <w:instrText>PAGE   \* MERGEFORMAT</w:instrText>
    </w:r>
    <w:r>
      <w:fldChar w:fldCharType="separate"/>
    </w:r>
    <w:r>
      <w:rPr>
        <w:lang w:val="pl-PL"/>
      </w:rPr>
      <w:t>2</w:t>
    </w:r>
    <w:r>
      <w:fldChar w:fldCharType="end"/>
    </w:r>
  </w:p>
  <w:p w14:paraId="624C5880" w14:textId="77777777" w:rsidR="0077712E" w:rsidRDefault="007771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4F117" w14:textId="77777777" w:rsidR="00686FD9" w:rsidRDefault="00686FD9">
      <w:r>
        <w:separator/>
      </w:r>
    </w:p>
  </w:footnote>
  <w:footnote w:type="continuationSeparator" w:id="0">
    <w:p w14:paraId="0F432A03" w14:textId="77777777" w:rsidR="00686FD9" w:rsidRDefault="00686FD9">
      <w:r>
        <w:continuationSeparator/>
      </w:r>
    </w:p>
  </w:footnote>
  <w:footnote w:id="1">
    <w:p w14:paraId="26D75B37" w14:textId="77777777" w:rsidR="004C2AF4" w:rsidRDefault="004C2AF4" w:rsidP="004C2AF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ED31F07" w14:textId="77777777" w:rsidR="004C2AF4" w:rsidRDefault="004C2AF4" w:rsidP="004C2AF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5A2568" w14:textId="77777777" w:rsidR="004C2AF4" w:rsidRDefault="004C2AF4" w:rsidP="004C2AF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15A0D21" w14:textId="77777777" w:rsidR="004C2AF4" w:rsidRDefault="004C2AF4" w:rsidP="004C2AF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B678B1" w14:textId="77777777" w:rsidR="004C2AF4" w:rsidRDefault="004C2AF4" w:rsidP="004C2AF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140DFA4" w14:textId="77777777" w:rsidR="004C2AF4" w:rsidRDefault="004C2AF4" w:rsidP="004C2AF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0D0590B" w14:textId="77777777" w:rsidR="004C2AF4" w:rsidRDefault="004C2AF4" w:rsidP="004C2AF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3F4B2E4" w14:textId="77777777" w:rsidR="004C2AF4" w:rsidRDefault="004C2AF4" w:rsidP="004C2AF4">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7FC1FF" w14:textId="77777777" w:rsidR="004C2AF4" w:rsidRDefault="004C2AF4" w:rsidP="004C2AF4">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94251E4" w14:textId="77777777" w:rsidR="004C2AF4" w:rsidRDefault="004C2AF4" w:rsidP="004C2AF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04C7437" w14:textId="77777777" w:rsidR="004C2AF4" w:rsidRDefault="004C2AF4" w:rsidP="004C2AF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70133A65" w14:textId="77777777" w:rsidR="004C2AF4" w:rsidRDefault="004C2AF4" w:rsidP="004C2AF4">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CB41B6B" w14:textId="77777777" w:rsidR="004C2AF4" w:rsidRDefault="004C2AF4" w:rsidP="004C2AF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48CB2E9" w14:textId="77777777" w:rsidR="004C2AF4" w:rsidRDefault="004C2AF4" w:rsidP="004C2AF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4B862B8" w14:textId="77777777" w:rsidR="004C2AF4" w:rsidRDefault="004C2AF4" w:rsidP="004C2AF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0B01105" w14:textId="77777777" w:rsidR="004C2AF4" w:rsidRDefault="004C2AF4" w:rsidP="004C2AF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D89E779" w14:textId="77777777" w:rsidR="004C2AF4" w:rsidRDefault="004C2AF4" w:rsidP="004C2AF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E81F410" w14:textId="77777777" w:rsidR="004C2AF4" w:rsidRDefault="004C2AF4" w:rsidP="004C2AF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A7CBAE4" w14:textId="77777777" w:rsidR="004C2AF4" w:rsidRDefault="004C2AF4" w:rsidP="004C2AF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E1A95B2" w14:textId="77777777" w:rsidR="004C2AF4" w:rsidRDefault="004C2AF4" w:rsidP="004C2AF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CED917A" w14:textId="77777777" w:rsidR="004C2AF4" w:rsidRDefault="004C2AF4" w:rsidP="004C2AF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0F2B78F" w14:textId="77777777" w:rsidR="004C2AF4" w:rsidRDefault="004C2AF4" w:rsidP="004C2AF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A78B24D" w14:textId="77777777" w:rsidR="004C2AF4" w:rsidRDefault="004C2AF4" w:rsidP="004C2AF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35D2D82" w14:textId="77777777" w:rsidR="004C2AF4" w:rsidRDefault="004C2AF4" w:rsidP="004C2AF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8A79F88" w14:textId="77777777" w:rsidR="004C2AF4" w:rsidRDefault="004C2AF4" w:rsidP="004C2AF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19FECEF" w14:textId="77777777" w:rsidR="004C2AF4" w:rsidRDefault="004C2AF4" w:rsidP="004C2AF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F51866F" w14:textId="77777777" w:rsidR="004C2AF4" w:rsidRDefault="004C2AF4" w:rsidP="004C2AF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59F22AC" w14:textId="77777777" w:rsidR="004C2AF4" w:rsidRDefault="004C2AF4" w:rsidP="004C2AF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501EBDD" w14:textId="77777777" w:rsidR="004C2AF4" w:rsidRDefault="004C2AF4" w:rsidP="004C2AF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5C24CCA" w14:textId="77777777" w:rsidR="004C2AF4" w:rsidRDefault="004C2AF4" w:rsidP="004C2AF4">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8010966">
    <w:abstractNumId w:val="19"/>
  </w:num>
  <w:num w:numId="2" w16cid:durableId="204544760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8012379">
    <w:abstractNumId w:val="29"/>
  </w:num>
  <w:num w:numId="4" w16cid:durableId="1994793013">
    <w:abstractNumId w:val="11"/>
  </w:num>
  <w:num w:numId="5" w16cid:durableId="1541555775">
    <w:abstractNumId w:val="30"/>
  </w:num>
  <w:num w:numId="6" w16cid:durableId="668097326">
    <w:abstractNumId w:val="32"/>
  </w:num>
  <w:num w:numId="7" w16cid:durableId="1228538954">
    <w:abstractNumId w:val="35"/>
  </w:num>
  <w:num w:numId="8" w16cid:durableId="1176194442">
    <w:abstractNumId w:val="25"/>
  </w:num>
  <w:num w:numId="9" w16cid:durableId="1763722979">
    <w:abstractNumId w:val="39"/>
  </w:num>
  <w:num w:numId="10" w16cid:durableId="1193033459">
    <w:abstractNumId w:val="27"/>
  </w:num>
  <w:num w:numId="11" w16cid:durableId="541134066">
    <w:abstractNumId w:val="6"/>
  </w:num>
  <w:num w:numId="12" w16cid:durableId="1660695757">
    <w:abstractNumId w:val="10"/>
  </w:num>
  <w:num w:numId="13" w16cid:durableId="1788812515">
    <w:abstractNumId w:val="14"/>
  </w:num>
  <w:num w:numId="14" w16cid:durableId="1836530521">
    <w:abstractNumId w:val="40"/>
  </w:num>
  <w:num w:numId="15" w16cid:durableId="1929146777">
    <w:abstractNumId w:val="13"/>
  </w:num>
  <w:num w:numId="16" w16cid:durableId="1056972263">
    <w:abstractNumId w:val="9"/>
  </w:num>
  <w:num w:numId="17" w16cid:durableId="1679304423">
    <w:abstractNumId w:val="37"/>
  </w:num>
  <w:num w:numId="18" w16cid:durableId="787507728">
    <w:abstractNumId w:val="28"/>
  </w:num>
  <w:num w:numId="19" w16cid:durableId="1066034512">
    <w:abstractNumId w:val="23"/>
  </w:num>
  <w:num w:numId="20" w16cid:durableId="226112409">
    <w:abstractNumId w:val="26"/>
  </w:num>
  <w:num w:numId="21" w16cid:durableId="1098063398">
    <w:abstractNumId w:val="20"/>
  </w:num>
  <w:num w:numId="22" w16cid:durableId="1635406710">
    <w:abstractNumId w:val="0"/>
  </w:num>
  <w:num w:numId="23" w16cid:durableId="670525986">
    <w:abstractNumId w:val="38"/>
  </w:num>
  <w:num w:numId="24" w16cid:durableId="1575697383">
    <w:abstractNumId w:val="18"/>
  </w:num>
  <w:num w:numId="25" w16cid:durableId="994333061">
    <w:abstractNumId w:val="3"/>
  </w:num>
  <w:num w:numId="26" w16cid:durableId="672875256">
    <w:abstractNumId w:val="31"/>
  </w:num>
  <w:num w:numId="27" w16cid:durableId="20147987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502843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89484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97617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055088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40437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19703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193813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32861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534932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733094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583246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65797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27105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53669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195776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676835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834957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975369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181422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097700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235385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44D5"/>
    <w:rsid w:val="000033EA"/>
    <w:rsid w:val="0002467C"/>
    <w:rsid w:val="00040A7A"/>
    <w:rsid w:val="0007315E"/>
    <w:rsid w:val="000936CA"/>
    <w:rsid w:val="00097182"/>
    <w:rsid w:val="000B1A00"/>
    <w:rsid w:val="000C0F66"/>
    <w:rsid w:val="001764D4"/>
    <w:rsid w:val="001F341B"/>
    <w:rsid w:val="002242A4"/>
    <w:rsid w:val="002430FD"/>
    <w:rsid w:val="00267340"/>
    <w:rsid w:val="00275C59"/>
    <w:rsid w:val="002E46B7"/>
    <w:rsid w:val="00337165"/>
    <w:rsid w:val="003974EB"/>
    <w:rsid w:val="003C6167"/>
    <w:rsid w:val="003F1749"/>
    <w:rsid w:val="00496551"/>
    <w:rsid w:val="004A692C"/>
    <w:rsid w:val="004C2AF4"/>
    <w:rsid w:val="004C4EC3"/>
    <w:rsid w:val="004E7F66"/>
    <w:rsid w:val="0050219D"/>
    <w:rsid w:val="00512FD2"/>
    <w:rsid w:val="00523F87"/>
    <w:rsid w:val="00593CEB"/>
    <w:rsid w:val="005C6D38"/>
    <w:rsid w:val="005D2104"/>
    <w:rsid w:val="00614C95"/>
    <w:rsid w:val="00660027"/>
    <w:rsid w:val="00686FD9"/>
    <w:rsid w:val="0069339E"/>
    <w:rsid w:val="006F51B5"/>
    <w:rsid w:val="006F7905"/>
    <w:rsid w:val="00704B31"/>
    <w:rsid w:val="00714F51"/>
    <w:rsid w:val="00731F6E"/>
    <w:rsid w:val="0077712E"/>
    <w:rsid w:val="007A2EF1"/>
    <w:rsid w:val="007B00D4"/>
    <w:rsid w:val="007D703B"/>
    <w:rsid w:val="00800261"/>
    <w:rsid w:val="00841B63"/>
    <w:rsid w:val="0086736E"/>
    <w:rsid w:val="00872385"/>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507FD"/>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44D5"/>
    <w:rsid w:val="00E4751B"/>
    <w:rsid w:val="00E874DC"/>
    <w:rsid w:val="00E90267"/>
    <w:rsid w:val="00EB11FD"/>
    <w:rsid w:val="00EB6C2A"/>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67293C"/>
  <w15:chartTrackingRefBased/>
  <w15:docId w15:val="{4B729CD8-1DFF-4ABF-9596-287862A72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2AF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Akapit z listą3,Akapit z listą2,Wypunktowanie,L1,Numerowanie,Akapit z listą5,T_SZ_List Paragraph,normalny tekst,Preambuła,CW_Lista,Akapit z listą31,Kolorowa lista — akcent 11,Jasna lista — akcent 51,Akapit z listą BS"/>
    <w:basedOn w:val="Normalny"/>
    <w:link w:val="AkapitzlistZnak"/>
    <w:uiPriority w:val="1"/>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4C2AF4"/>
    <w:rPr>
      <w:b/>
      <w:bCs/>
    </w:rPr>
  </w:style>
  <w:style w:type="character" w:customStyle="1" w:styleId="AkapitzlistZnak">
    <w:name w:val="Akapit z listą Znak"/>
    <w:aliases w:val="Akapit z listą3 Znak,Akapit z listą2 Znak,Wypunktowanie Znak,L1 Znak,Numerowanie Znak,Akapit z listą5 Znak,T_SZ_List Paragraph Znak,normalny tekst Znak,Preambuła Znak,CW_Lista Znak,Akapit z listą31 Znak,Jasna lista — akcent 51 Znak"/>
    <w:link w:val="Akapitzlist"/>
    <w:uiPriority w:val="1"/>
    <w:locked/>
    <w:rsid w:val="004C2AF4"/>
    <w:rPr>
      <w:lang w:val="en-US"/>
    </w:rPr>
  </w:style>
  <w:style w:type="character" w:customStyle="1" w:styleId="StopkaZnak">
    <w:name w:val="Stopka Znak"/>
    <w:link w:val="Stopka"/>
    <w:uiPriority w:val="99"/>
    <w:rsid w:val="004C2AF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3602</Words>
  <Characters>21616</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25168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2026-08-26T10:18:00Z</cp:lastPrinted>
  <dcterms:created xsi:type="dcterms:W3CDTF">2026-08-26T10:22:00Z</dcterms:created>
  <dcterms:modified xsi:type="dcterms:W3CDTF">2026-08-26T10:22:00Z</dcterms:modified>
</cp:coreProperties>
</file>