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B5AF8" w14:textId="77777777" w:rsidR="005E2BF1" w:rsidRPr="0016711B" w:rsidRDefault="005E2BF1" w:rsidP="005E2BF1">
      <w:pPr>
        <w:jc w:val="right"/>
        <w:rPr>
          <w:b/>
          <w:bCs/>
        </w:rPr>
      </w:pP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Cs/>
        </w:rPr>
        <w:tab/>
      </w:r>
      <w:r w:rsidRPr="0016711B">
        <w:rPr>
          <w:b/>
          <w:bCs/>
        </w:rPr>
        <w:t>Załącznik nr 1</w:t>
      </w:r>
    </w:p>
    <w:p w14:paraId="028D8CCD" w14:textId="77777777" w:rsidR="005E2BF1" w:rsidRPr="0016711B" w:rsidRDefault="005E2BF1" w:rsidP="005E2BF1">
      <w:pPr>
        <w:rPr>
          <w:b/>
        </w:rPr>
      </w:pPr>
    </w:p>
    <w:p w14:paraId="0B5F4A80" w14:textId="77777777" w:rsidR="005E2BF1" w:rsidRPr="0016711B" w:rsidRDefault="005E2BF1" w:rsidP="005E2BF1">
      <w:pPr>
        <w:jc w:val="center"/>
        <w:rPr>
          <w:b/>
        </w:rPr>
      </w:pPr>
      <w:r w:rsidRPr="0016711B">
        <w:rPr>
          <w:b/>
        </w:rPr>
        <w:t>FORMULARZ OFERTY</w:t>
      </w:r>
    </w:p>
    <w:p w14:paraId="61B9C28D" w14:textId="77777777" w:rsidR="005E2BF1" w:rsidRPr="0016711B" w:rsidRDefault="005E2BF1" w:rsidP="005E2BF1">
      <w:pPr>
        <w:rPr>
          <w:b/>
        </w:rPr>
      </w:pPr>
    </w:p>
    <w:p w14:paraId="2E6998F2" w14:textId="77777777" w:rsidR="005E2BF1" w:rsidRPr="0016711B" w:rsidRDefault="005E2BF1" w:rsidP="005E2BF1">
      <w:r w:rsidRPr="0016711B">
        <w:t>NAZWA WYKONAWCY:……………………………………………………………………..</w:t>
      </w:r>
    </w:p>
    <w:p w14:paraId="241D3E87" w14:textId="77777777" w:rsidR="005E2BF1" w:rsidRPr="0016711B" w:rsidRDefault="005E2BF1" w:rsidP="005E2BF1">
      <w:r w:rsidRPr="0016711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0F486E1" w14:textId="77777777" w:rsidR="005E2BF1" w:rsidRPr="0016711B" w:rsidRDefault="005E2BF1" w:rsidP="005E2BF1">
      <w:r w:rsidRPr="0016711B">
        <w:t>ADRES:…………………………………………………………………………………………</w:t>
      </w:r>
    </w:p>
    <w:p w14:paraId="0FE7244F" w14:textId="77777777" w:rsidR="005E2BF1" w:rsidRPr="0016711B" w:rsidRDefault="005E2BF1" w:rsidP="005E2BF1">
      <w:r w:rsidRPr="0016711B">
        <w:t>WOJEWÓDZTWO ……………………………............................................................................</w:t>
      </w:r>
    </w:p>
    <w:p w14:paraId="31689183" w14:textId="77777777" w:rsidR="005E2BF1" w:rsidRPr="0016711B" w:rsidRDefault="005E2BF1" w:rsidP="005E2BF1">
      <w:pPr>
        <w:rPr>
          <w:lang w:val="de-DE"/>
        </w:rPr>
      </w:pPr>
      <w:r w:rsidRPr="0016711B">
        <w:rPr>
          <w:lang w:val="de-DE"/>
        </w:rPr>
        <w:t>TEL.</w:t>
      </w:r>
      <w:r w:rsidRPr="0016711B">
        <w:t>……………………………………………………………………………………………..</w:t>
      </w:r>
    </w:p>
    <w:p w14:paraId="13A32BE1" w14:textId="77777777" w:rsidR="005E2BF1" w:rsidRPr="0016711B" w:rsidRDefault="005E2BF1" w:rsidP="005E2BF1">
      <w:pPr>
        <w:rPr>
          <w:lang w:val="de-DE"/>
        </w:rPr>
      </w:pPr>
      <w:r w:rsidRPr="0016711B">
        <w:rPr>
          <w:lang w:val="de-DE"/>
        </w:rPr>
        <w:t xml:space="preserve">FAX </w:t>
      </w:r>
      <w:r w:rsidRPr="0016711B">
        <w:t>…………………………………………………………………………………………….</w:t>
      </w:r>
    </w:p>
    <w:p w14:paraId="75D70FAE" w14:textId="77777777" w:rsidR="005E2BF1" w:rsidRPr="0016711B" w:rsidRDefault="005E2BF1" w:rsidP="005E2BF1">
      <w:pPr>
        <w:rPr>
          <w:lang w:val="de-DE"/>
        </w:rPr>
      </w:pPr>
      <w:r w:rsidRPr="0016711B">
        <w:rPr>
          <w:lang w:val="de-DE"/>
        </w:rPr>
        <w:t>E-MAIL………………………………………………………………………………………….</w:t>
      </w:r>
    </w:p>
    <w:p w14:paraId="56818836" w14:textId="77777777" w:rsidR="005E2BF1" w:rsidRPr="0016711B" w:rsidRDefault="005E2BF1" w:rsidP="005E2BF1">
      <w:r w:rsidRPr="0016711B">
        <w:rPr>
          <w:lang w:val="de-DE"/>
        </w:rPr>
        <w:t xml:space="preserve">NIP…………………………………. </w:t>
      </w:r>
      <w:r w:rsidRPr="0016711B">
        <w:t>REGON:………………………………………………...</w:t>
      </w:r>
    </w:p>
    <w:p w14:paraId="42535F27" w14:textId="77777777" w:rsidR="005E2BF1" w:rsidRPr="0016711B" w:rsidRDefault="005E2BF1" w:rsidP="005E2BF1">
      <w:r w:rsidRPr="0016711B">
        <w:t>BANK/ NR KONTA ……………………………………………………………………………</w:t>
      </w:r>
    </w:p>
    <w:p w14:paraId="1376255A" w14:textId="77777777" w:rsidR="005E2BF1" w:rsidRPr="0016711B" w:rsidRDefault="005E2BF1" w:rsidP="005E2BF1">
      <w:r w:rsidRPr="0016711B">
        <w:t>Do: Nazwa i siedziba Zamawiającego:</w:t>
      </w:r>
    </w:p>
    <w:p w14:paraId="36839A6E" w14:textId="77777777" w:rsidR="005E2BF1" w:rsidRPr="0016711B" w:rsidRDefault="005E2BF1" w:rsidP="005E2BF1">
      <w:pPr>
        <w:rPr>
          <w:b/>
        </w:rPr>
      </w:pPr>
      <w:r w:rsidRPr="0016711B">
        <w:rPr>
          <w:b/>
        </w:rPr>
        <w:t>Akademia Górniczo - Hutnicza</w:t>
      </w:r>
    </w:p>
    <w:p w14:paraId="71C8324B" w14:textId="77777777" w:rsidR="005E2BF1" w:rsidRPr="0016711B" w:rsidRDefault="005E2BF1" w:rsidP="005E2BF1">
      <w:pPr>
        <w:rPr>
          <w:b/>
        </w:rPr>
      </w:pPr>
      <w:r w:rsidRPr="0016711B">
        <w:rPr>
          <w:b/>
        </w:rPr>
        <w:t>im. Stanisława Staszica w Krakowie</w:t>
      </w:r>
    </w:p>
    <w:p w14:paraId="283E5A43" w14:textId="77777777" w:rsidR="005E2BF1" w:rsidRPr="0016711B" w:rsidRDefault="005E2BF1" w:rsidP="005E2BF1">
      <w:pPr>
        <w:rPr>
          <w:b/>
        </w:rPr>
      </w:pPr>
      <w:r w:rsidRPr="0016711B">
        <w:rPr>
          <w:b/>
        </w:rPr>
        <w:t xml:space="preserve">Dział Zamówień Publicznych  </w:t>
      </w:r>
    </w:p>
    <w:p w14:paraId="7B198F48" w14:textId="77777777" w:rsidR="005E2BF1" w:rsidRPr="0016711B" w:rsidRDefault="005E2BF1" w:rsidP="005E2BF1">
      <w:pPr>
        <w:rPr>
          <w:b/>
        </w:rPr>
      </w:pPr>
      <w:r w:rsidRPr="0016711B">
        <w:rPr>
          <w:b/>
        </w:rPr>
        <w:t xml:space="preserve">Al. Mickiewicza 30 </w:t>
      </w:r>
    </w:p>
    <w:p w14:paraId="1E9AC048" w14:textId="77777777" w:rsidR="005E2BF1" w:rsidRPr="0016711B" w:rsidRDefault="005E2BF1" w:rsidP="005E2BF1">
      <w:pPr>
        <w:rPr>
          <w:b/>
        </w:rPr>
      </w:pPr>
      <w:r w:rsidRPr="0016711B">
        <w:rPr>
          <w:b/>
        </w:rPr>
        <w:t xml:space="preserve">30-059 Kraków,  </w:t>
      </w:r>
    </w:p>
    <w:p w14:paraId="31CF5F33" w14:textId="77777777" w:rsidR="005E2BF1" w:rsidRPr="0016711B" w:rsidRDefault="005E2BF1" w:rsidP="005E2BF1">
      <w:pPr>
        <w:rPr>
          <w:b/>
        </w:rPr>
      </w:pPr>
    </w:p>
    <w:p w14:paraId="7B840795" w14:textId="767BD079" w:rsidR="005E2BF1" w:rsidRPr="0016711B" w:rsidRDefault="005E2BF1" w:rsidP="005E2BF1">
      <w:pPr>
        <w:jc w:val="both"/>
      </w:pPr>
      <w:r w:rsidRPr="0016711B">
        <w:t xml:space="preserve">Przystępując do postępowania o udzielenie zamówienia publicznego, którego przedmiotem jest </w:t>
      </w:r>
      <w:r w:rsidR="00A83DCD" w:rsidRPr="00A83DCD">
        <w:rPr>
          <w:b/>
        </w:rPr>
        <w:t xml:space="preserve">Dostawa drukarki 3D do prototypowych płyt PCB do celów dydaktycznych na potrzeby </w:t>
      </w:r>
      <w:proofErr w:type="spellStart"/>
      <w:r w:rsidR="00A83DCD" w:rsidRPr="00A83DCD">
        <w:rPr>
          <w:b/>
        </w:rPr>
        <w:t>WIMiR</w:t>
      </w:r>
      <w:proofErr w:type="spellEnd"/>
      <w:r w:rsidRPr="0016711B">
        <w:rPr>
          <w:b/>
        </w:rPr>
        <w:t xml:space="preserve">, </w:t>
      </w:r>
      <w:r w:rsidRPr="0016711B">
        <w:rPr>
          <w:bCs/>
        </w:rPr>
        <w:t>nr sprawy</w:t>
      </w:r>
      <w:r w:rsidRPr="0016711B">
        <w:rPr>
          <w:b/>
        </w:rPr>
        <w:t xml:space="preserve"> KC-DE-zp.25.</w:t>
      </w:r>
      <w:r>
        <w:rPr>
          <w:b/>
        </w:rPr>
        <w:t>416</w:t>
      </w:r>
      <w:r w:rsidRPr="0016711B">
        <w:rPr>
          <w:b/>
        </w:rPr>
        <w:t xml:space="preserve">.2026, </w:t>
      </w:r>
      <w:r w:rsidRPr="0016711B">
        <w:t xml:space="preserve">oferuję realizację przedmiotu zamówienia, zgodnie z zasadami określonymi </w:t>
      </w:r>
      <w:r w:rsidRPr="0016711B">
        <w:br/>
        <w:t>w specyfikacji warunków zamówienia.</w:t>
      </w:r>
    </w:p>
    <w:p w14:paraId="1323DA17" w14:textId="77777777" w:rsidR="005E2BF1" w:rsidRPr="0016711B" w:rsidRDefault="005E2BF1" w:rsidP="005E2BF1">
      <w:pPr>
        <w:rPr>
          <w:b/>
        </w:rPr>
      </w:pPr>
    </w:p>
    <w:p w14:paraId="2A1512CA" w14:textId="77777777" w:rsidR="005E2BF1" w:rsidRPr="0080057B" w:rsidRDefault="005E2BF1" w:rsidP="005E2BF1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057EA8A0" w14:textId="77777777" w:rsidR="005E2BF1" w:rsidRPr="0080057B" w:rsidRDefault="005E2BF1" w:rsidP="005E2BF1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6717C269" w14:textId="77777777" w:rsidR="005E2BF1" w:rsidRPr="0080057B" w:rsidRDefault="005E2BF1" w:rsidP="005E2BF1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158A3081" w14:textId="77777777" w:rsidR="005E2BF1" w:rsidRPr="0080057B" w:rsidRDefault="005E2BF1" w:rsidP="005E2BF1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71739017" w14:textId="77777777" w:rsidR="005E2BF1" w:rsidRPr="0080057B" w:rsidRDefault="005E2BF1" w:rsidP="005E2BF1">
      <w:pPr>
        <w:rPr>
          <w:b/>
          <w:bCs/>
        </w:rPr>
      </w:pPr>
    </w:p>
    <w:p w14:paraId="796BAA47" w14:textId="3A204A2F" w:rsidR="005E2BF1" w:rsidRPr="0014207C" w:rsidRDefault="005E2BF1" w:rsidP="005E2BF1">
      <w:pPr>
        <w:rPr>
          <w:b/>
          <w:bCs/>
          <w:sz w:val="22"/>
          <w:szCs w:val="22"/>
        </w:rPr>
      </w:pPr>
      <w:r w:rsidRPr="0014207C">
        <w:rPr>
          <w:b/>
          <w:bCs/>
          <w:sz w:val="22"/>
          <w:szCs w:val="22"/>
        </w:rPr>
        <w:t>Producent/model zaoferowane</w:t>
      </w:r>
      <w:r w:rsidR="00521F2C">
        <w:rPr>
          <w:b/>
          <w:bCs/>
          <w:sz w:val="22"/>
          <w:szCs w:val="22"/>
        </w:rPr>
        <w:t>j drukarki 3D</w:t>
      </w:r>
      <w:r w:rsidRPr="0014207C">
        <w:rPr>
          <w:b/>
          <w:bCs/>
          <w:sz w:val="22"/>
          <w:szCs w:val="22"/>
        </w:rPr>
        <w:t>: ………………………….</w:t>
      </w:r>
    </w:p>
    <w:p w14:paraId="1D4A13FF" w14:textId="77777777" w:rsidR="005E2BF1" w:rsidRDefault="005E2BF1" w:rsidP="005E2BF1">
      <w:pPr>
        <w:rPr>
          <w:i/>
          <w:iCs/>
          <w:sz w:val="22"/>
          <w:szCs w:val="22"/>
        </w:rPr>
      </w:pPr>
    </w:p>
    <w:p w14:paraId="4FA378C0" w14:textId="7CCEF794" w:rsidR="005E2BF1" w:rsidRPr="002A16E2" w:rsidRDefault="005E2BF1" w:rsidP="005E2BF1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drukarkę 3D)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D5C351E" w14:textId="77777777" w:rsidR="005E2BF1" w:rsidRPr="00E60A0B" w:rsidRDefault="005E2BF1" w:rsidP="005E2BF1">
      <w:pPr>
        <w:rPr>
          <w:b/>
          <w:sz w:val="22"/>
          <w:szCs w:val="22"/>
        </w:rPr>
      </w:pPr>
    </w:p>
    <w:p w14:paraId="656E9D42" w14:textId="77777777" w:rsidR="005E2BF1" w:rsidRPr="00921D4A" w:rsidRDefault="005E2BF1" w:rsidP="005E2BF1">
      <w:pPr>
        <w:rPr>
          <w:b/>
          <w:bCs/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całości zamówienia: do </w:t>
      </w:r>
      <w:r>
        <w:rPr>
          <w:b/>
          <w:sz w:val="22"/>
          <w:szCs w:val="22"/>
        </w:rPr>
        <w:t>………………</w:t>
      </w:r>
      <w:r w:rsidRPr="00E60A0B">
        <w:rPr>
          <w:b/>
          <w:sz w:val="22"/>
          <w:szCs w:val="22"/>
        </w:rPr>
        <w:t xml:space="preserve"> dni od daty </w:t>
      </w:r>
      <w:r>
        <w:rPr>
          <w:b/>
          <w:sz w:val="22"/>
          <w:szCs w:val="22"/>
        </w:rPr>
        <w:t xml:space="preserve">otrzymania zamówienia potwierdzonego przez </w:t>
      </w:r>
      <w:proofErr w:type="spellStart"/>
      <w:r>
        <w:rPr>
          <w:b/>
          <w:sz w:val="22"/>
          <w:szCs w:val="22"/>
        </w:rPr>
        <w:t>MNiSW</w:t>
      </w:r>
      <w:proofErr w:type="spellEnd"/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5F93D341" w14:textId="77777777" w:rsidR="005E2BF1" w:rsidRPr="00E60A0B" w:rsidRDefault="005E2BF1" w:rsidP="005E2BF1">
      <w:pPr>
        <w:rPr>
          <w:sz w:val="22"/>
          <w:szCs w:val="22"/>
        </w:rPr>
      </w:pPr>
    </w:p>
    <w:p w14:paraId="4B97B2B4" w14:textId="77777777" w:rsidR="005E2BF1" w:rsidRPr="00921D4A" w:rsidRDefault="005E2BF1" w:rsidP="005E2BF1">
      <w:pPr>
        <w:rPr>
          <w:b/>
          <w:bCs/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…………….. miesiące</w:t>
      </w:r>
      <w:r w:rsidRPr="00E60A0B">
        <w:rPr>
          <w:b/>
          <w:bCs/>
          <w:sz w:val="22"/>
          <w:szCs w:val="22"/>
        </w:rPr>
        <w:t xml:space="preserve">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451C3C21" w14:textId="15AF743E" w:rsidR="005E2BF1" w:rsidRPr="00E60A0B" w:rsidRDefault="005E2BF1" w:rsidP="005E2BF1">
      <w:pPr>
        <w:rPr>
          <w:sz w:val="22"/>
          <w:szCs w:val="22"/>
        </w:rPr>
      </w:pPr>
    </w:p>
    <w:p w14:paraId="673B9DD2" w14:textId="77777777" w:rsidR="005E2BF1" w:rsidRPr="00E60A0B" w:rsidRDefault="005E2BF1" w:rsidP="005E2BF1">
      <w:pPr>
        <w:rPr>
          <w:sz w:val="22"/>
          <w:szCs w:val="22"/>
        </w:rPr>
      </w:pPr>
    </w:p>
    <w:p w14:paraId="75226757" w14:textId="77777777" w:rsidR="005E2BF1" w:rsidRPr="00E60A0B" w:rsidRDefault="005E2BF1" w:rsidP="005E2BF1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43E35D95" w14:textId="77777777" w:rsidR="005E2BF1" w:rsidRPr="0016711B" w:rsidRDefault="005E2BF1" w:rsidP="005E2BF1"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</w:t>
      </w:r>
    </w:p>
    <w:p w14:paraId="0489E30A" w14:textId="77777777" w:rsidR="005E2BF1" w:rsidRDefault="005E2BF1" w:rsidP="005E2BF1">
      <w:pPr>
        <w:rPr>
          <w:b/>
          <w:u w:val="single"/>
        </w:rPr>
      </w:pPr>
    </w:p>
    <w:p w14:paraId="38D7BC2B" w14:textId="77777777" w:rsidR="005E2BF1" w:rsidRDefault="005E2BF1" w:rsidP="005E2BF1">
      <w:pPr>
        <w:rPr>
          <w:b/>
          <w:u w:val="single"/>
        </w:rPr>
      </w:pPr>
    </w:p>
    <w:p w14:paraId="40E8EA24" w14:textId="77777777" w:rsidR="005E2BF1" w:rsidRPr="00BB486B" w:rsidRDefault="005E2BF1" w:rsidP="005E2BF1">
      <w:pPr>
        <w:rPr>
          <w:b/>
          <w:sz w:val="22"/>
          <w:szCs w:val="22"/>
          <w:u w:val="single"/>
        </w:rPr>
      </w:pPr>
      <w:r w:rsidRPr="00BB486B">
        <w:rPr>
          <w:b/>
          <w:sz w:val="22"/>
          <w:szCs w:val="22"/>
          <w:u w:val="single"/>
        </w:rPr>
        <w:t>Jednocześnie oświadczamy, że:</w:t>
      </w:r>
    </w:p>
    <w:p w14:paraId="426B3082" w14:textId="77777777" w:rsidR="005E2BF1" w:rsidRPr="00BB486B" w:rsidRDefault="005E2BF1" w:rsidP="005E2BF1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Oświadczamy, że jesteśmy związani niniejszą ofertą do upływu terminu wskazane w SWZ.</w:t>
      </w:r>
    </w:p>
    <w:p w14:paraId="2530C55E" w14:textId="77777777" w:rsidR="005E2BF1" w:rsidRPr="00BB486B" w:rsidRDefault="005E2BF1" w:rsidP="005E2BF1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Oświadczamy, że zapoznaliśmy się z postanowieniami umowy, określonymi w  Specyfikacji  Warunków Zamówienia i zobowiązujemy się, w przypadku wyboru naszej oferty, </w:t>
      </w:r>
      <w:r w:rsidRPr="00BB486B">
        <w:rPr>
          <w:sz w:val="22"/>
          <w:szCs w:val="22"/>
        </w:rPr>
        <w:br/>
        <w:t>do zawarcia umowy zgodnej z niniejszą ofertą, na warunkach określonych w Specyfikacji Istotnych Warunków Zamówienia, w miejscu i terminie wyznaczonym przez zamawiającego i nie wnosimy do nich żadnych zastrzeżeń.</w:t>
      </w:r>
    </w:p>
    <w:p w14:paraId="5B106E54" w14:textId="77777777" w:rsidR="005E2BF1" w:rsidRPr="00BB486B" w:rsidRDefault="005E2BF1" w:rsidP="005E2BF1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657BC9" w14:textId="77777777" w:rsidR="005E2BF1" w:rsidRPr="00BB486B" w:rsidRDefault="005E2BF1" w:rsidP="005E2BF1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4A9DBE" w14:textId="77777777" w:rsidR="005E2BF1" w:rsidRPr="00BB486B" w:rsidRDefault="005E2BF1" w:rsidP="005E2BF1">
      <w:pPr>
        <w:rPr>
          <w:i/>
          <w:sz w:val="22"/>
          <w:szCs w:val="22"/>
        </w:rPr>
      </w:pPr>
      <w:r w:rsidRPr="00BB486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92660D" w14:textId="77777777" w:rsidR="005E2BF1" w:rsidRPr="00BB486B" w:rsidRDefault="005E2BF1" w:rsidP="005E2BF1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E2BF1" w:rsidRPr="00BB486B" w14:paraId="74EFE69E" w14:textId="77777777" w:rsidTr="00AA6DA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1ED73" w14:textId="77777777" w:rsidR="005E2BF1" w:rsidRPr="00BB486B" w:rsidRDefault="005E2BF1" w:rsidP="00AA6DAB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EF778" w14:textId="77777777" w:rsidR="005E2BF1" w:rsidRPr="00BB486B" w:rsidRDefault="005E2BF1" w:rsidP="00AA6DAB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 xml:space="preserve">Opis części zamówienia, którą wykonawca </w:t>
            </w:r>
          </w:p>
          <w:p w14:paraId="4FC89441" w14:textId="77777777" w:rsidR="005E2BF1" w:rsidRPr="00BB486B" w:rsidRDefault="005E2BF1" w:rsidP="00AA6DAB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C6BC9" w14:textId="77777777" w:rsidR="005E2BF1" w:rsidRPr="00BB486B" w:rsidRDefault="005E2BF1" w:rsidP="00AA6DAB">
            <w:pPr>
              <w:rPr>
                <w:sz w:val="22"/>
                <w:szCs w:val="22"/>
              </w:rPr>
            </w:pPr>
            <w:r w:rsidRPr="00BB486B">
              <w:rPr>
                <w:sz w:val="22"/>
                <w:szCs w:val="22"/>
              </w:rPr>
              <w:t>Nazwa podwykonawcy</w:t>
            </w:r>
            <w:r w:rsidRPr="00BB486B">
              <w:rPr>
                <w:sz w:val="22"/>
                <w:szCs w:val="22"/>
              </w:rPr>
              <w:br/>
              <w:t>(o ile jest znana)</w:t>
            </w:r>
          </w:p>
        </w:tc>
      </w:tr>
      <w:tr w:rsidR="005E2BF1" w:rsidRPr="00BB486B" w14:paraId="2989330B" w14:textId="77777777" w:rsidTr="00AA6DA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F2B1E" w14:textId="77777777" w:rsidR="005E2BF1" w:rsidRPr="00BB486B" w:rsidRDefault="005E2BF1" w:rsidP="00AA6DAB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5F124" w14:textId="77777777" w:rsidR="005E2BF1" w:rsidRPr="00BB486B" w:rsidRDefault="005E2BF1" w:rsidP="00AA6DAB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0EAB6" w14:textId="77777777" w:rsidR="005E2BF1" w:rsidRPr="00BB486B" w:rsidRDefault="005E2BF1" w:rsidP="00AA6DAB">
            <w:pPr>
              <w:rPr>
                <w:sz w:val="22"/>
                <w:szCs w:val="22"/>
              </w:rPr>
            </w:pPr>
          </w:p>
        </w:tc>
      </w:tr>
      <w:tr w:rsidR="005E2BF1" w:rsidRPr="00BB486B" w14:paraId="4E526AD9" w14:textId="77777777" w:rsidTr="00AA6DA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7E831" w14:textId="77777777" w:rsidR="005E2BF1" w:rsidRPr="00BB486B" w:rsidRDefault="005E2BF1" w:rsidP="00AA6DAB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36650" w14:textId="77777777" w:rsidR="005E2BF1" w:rsidRPr="00BB486B" w:rsidRDefault="005E2BF1" w:rsidP="00AA6DAB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8BB9E" w14:textId="77777777" w:rsidR="005E2BF1" w:rsidRPr="00BB486B" w:rsidRDefault="005E2BF1" w:rsidP="00AA6DAB">
            <w:pPr>
              <w:rPr>
                <w:sz w:val="22"/>
                <w:szCs w:val="22"/>
              </w:rPr>
            </w:pPr>
          </w:p>
        </w:tc>
      </w:tr>
    </w:tbl>
    <w:p w14:paraId="4AD9E77D" w14:textId="77777777" w:rsidR="005E2BF1" w:rsidRPr="00BB486B" w:rsidRDefault="005E2BF1" w:rsidP="005E2BF1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Upoważnionymi do reprezentowania naszej firmy są następujące osoby:</w:t>
      </w:r>
    </w:p>
    <w:p w14:paraId="24928C64" w14:textId="77777777" w:rsidR="005E2BF1" w:rsidRPr="00BB486B" w:rsidRDefault="005E2BF1" w:rsidP="005E2BF1">
      <w:pPr>
        <w:rPr>
          <w:b/>
          <w:bCs/>
          <w:sz w:val="22"/>
          <w:szCs w:val="22"/>
        </w:rPr>
      </w:pPr>
      <w:r w:rsidRPr="00BB486B">
        <w:rPr>
          <w:b/>
          <w:bCs/>
          <w:sz w:val="22"/>
          <w:szCs w:val="22"/>
        </w:rPr>
        <w:tab/>
        <w:t>Imię i Nazwisko</w:t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</w:r>
      <w:r w:rsidRPr="00BB486B">
        <w:rPr>
          <w:b/>
          <w:bCs/>
          <w:sz w:val="22"/>
          <w:szCs w:val="22"/>
        </w:rPr>
        <w:tab/>
        <w:t>Wzór podpisu</w:t>
      </w:r>
    </w:p>
    <w:p w14:paraId="252093F9" w14:textId="77777777" w:rsidR="005E2BF1" w:rsidRPr="00BB486B" w:rsidRDefault="005E2BF1" w:rsidP="005E2BF1">
      <w:pPr>
        <w:rPr>
          <w:sz w:val="22"/>
          <w:szCs w:val="22"/>
        </w:rPr>
      </w:pPr>
    </w:p>
    <w:p w14:paraId="6DD98169" w14:textId="77777777" w:rsidR="005E2BF1" w:rsidRPr="00BB486B" w:rsidRDefault="005E2BF1" w:rsidP="005E2BF1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4C467DB3" w14:textId="77777777" w:rsidR="005E2BF1" w:rsidRPr="00BB486B" w:rsidRDefault="005E2BF1" w:rsidP="005E2BF1">
      <w:pPr>
        <w:rPr>
          <w:sz w:val="22"/>
          <w:szCs w:val="22"/>
        </w:rPr>
      </w:pPr>
    </w:p>
    <w:p w14:paraId="47510CE0" w14:textId="77777777" w:rsidR="005E2BF1" w:rsidRPr="00BB486B" w:rsidRDefault="005E2BF1" w:rsidP="005E2BF1">
      <w:pPr>
        <w:rPr>
          <w:sz w:val="22"/>
          <w:szCs w:val="22"/>
        </w:rPr>
      </w:pPr>
      <w:r w:rsidRPr="00BB486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486B">
        <w:rPr>
          <w:sz w:val="22"/>
          <w:szCs w:val="22"/>
        </w:rPr>
        <w:tab/>
      </w:r>
      <w:r w:rsidRPr="00BB486B">
        <w:rPr>
          <w:sz w:val="22"/>
          <w:szCs w:val="22"/>
        </w:rPr>
        <w:tab/>
        <w:t xml:space="preserve"> ........................................</w:t>
      </w:r>
    </w:p>
    <w:p w14:paraId="0B67C6D8" w14:textId="77777777" w:rsidR="005E2BF1" w:rsidRPr="00BB486B" w:rsidRDefault="005E2BF1" w:rsidP="005E2BF1">
      <w:pPr>
        <w:rPr>
          <w:sz w:val="22"/>
          <w:szCs w:val="22"/>
        </w:rPr>
      </w:pPr>
    </w:p>
    <w:p w14:paraId="2743FB4D" w14:textId="77777777" w:rsidR="005E2BF1" w:rsidRPr="00BB486B" w:rsidRDefault="005E2BF1" w:rsidP="005E2BF1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upoważnienie dla powyżej wskazanych osób wynika z następującego (</w:t>
      </w:r>
      <w:proofErr w:type="spellStart"/>
      <w:r w:rsidRPr="00BB486B">
        <w:rPr>
          <w:sz w:val="22"/>
          <w:szCs w:val="22"/>
        </w:rPr>
        <w:t>ych</w:t>
      </w:r>
      <w:proofErr w:type="spellEnd"/>
      <w:r w:rsidRPr="00BB486B">
        <w:rPr>
          <w:sz w:val="22"/>
          <w:szCs w:val="22"/>
        </w:rPr>
        <w:t>) dokumentu(ów)</w:t>
      </w:r>
    </w:p>
    <w:p w14:paraId="760C809A" w14:textId="77777777" w:rsidR="005E2BF1" w:rsidRPr="00BB486B" w:rsidRDefault="005E2BF1" w:rsidP="005E2BF1">
      <w:p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AE86A9" w14:textId="77777777" w:rsidR="005E2BF1" w:rsidRPr="00BB486B" w:rsidRDefault="005E2BF1" w:rsidP="005E2BF1">
      <w:pPr>
        <w:numPr>
          <w:ilvl w:val="0"/>
          <w:numId w:val="1"/>
        </w:numPr>
        <w:rPr>
          <w:sz w:val="22"/>
          <w:szCs w:val="22"/>
        </w:rPr>
      </w:pPr>
      <w:r w:rsidRPr="00BB486B">
        <w:rPr>
          <w:sz w:val="22"/>
          <w:szCs w:val="22"/>
        </w:rPr>
        <w:t>załącznikami do niniejszej oferty są:</w:t>
      </w:r>
    </w:p>
    <w:p w14:paraId="3A70DED5" w14:textId="77777777" w:rsidR="005E2BF1" w:rsidRPr="00BB486B" w:rsidRDefault="005E2BF1" w:rsidP="005E2BF1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17215844" w14:textId="77777777" w:rsidR="005E2BF1" w:rsidRPr="00BB486B" w:rsidRDefault="005E2BF1" w:rsidP="005E2BF1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……………………………………………..……………………………………………</w:t>
      </w:r>
    </w:p>
    <w:p w14:paraId="7543D5BB" w14:textId="77777777" w:rsidR="005E2BF1" w:rsidRPr="00BB486B" w:rsidRDefault="005E2BF1" w:rsidP="005E2BF1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6B6D81" w14:textId="77777777" w:rsidR="005E2BF1" w:rsidRPr="00BB486B" w:rsidRDefault="005E2BF1" w:rsidP="005E2BF1">
      <w:pPr>
        <w:numPr>
          <w:ilvl w:val="1"/>
          <w:numId w:val="2"/>
        </w:numPr>
        <w:rPr>
          <w:sz w:val="22"/>
          <w:szCs w:val="22"/>
        </w:rPr>
      </w:pPr>
      <w:r w:rsidRPr="00BB486B">
        <w:rPr>
          <w:sz w:val="22"/>
          <w:szCs w:val="22"/>
        </w:rPr>
        <w:t>………………………………………………………………………………………….</w:t>
      </w:r>
    </w:p>
    <w:p w14:paraId="2254D065" w14:textId="77777777" w:rsidR="005E2BF1" w:rsidRPr="0016711B" w:rsidRDefault="005E2BF1" w:rsidP="005E2BF1">
      <w:pPr>
        <w:jc w:val="center"/>
        <w:rPr>
          <w:bCs/>
          <w:i/>
          <w:iCs/>
          <w:color w:val="EE0000"/>
        </w:rPr>
      </w:pPr>
      <w:r w:rsidRPr="0016711B">
        <w:rPr>
          <w:bCs/>
          <w:i/>
          <w:iCs/>
          <w:color w:val="EE0000"/>
        </w:rPr>
        <w:t>Dokument należy sporządzić w postaci elektronicznej i podpisać kwalifikowanym</w:t>
      </w:r>
    </w:p>
    <w:p w14:paraId="2ACB8710" w14:textId="77777777" w:rsidR="005E2BF1" w:rsidRPr="0016711B" w:rsidRDefault="005E2BF1" w:rsidP="005E2BF1">
      <w:pPr>
        <w:jc w:val="center"/>
        <w:rPr>
          <w:color w:val="EE0000"/>
        </w:rPr>
      </w:pPr>
      <w:r w:rsidRPr="0016711B">
        <w:rPr>
          <w:bCs/>
          <w:i/>
          <w:iCs/>
          <w:color w:val="EE0000"/>
        </w:rPr>
        <w:t>podpisem elektronicznym lub podpisem zaufanym lub podpisem osobistym.</w:t>
      </w:r>
    </w:p>
    <w:p w14:paraId="5D093884" w14:textId="77777777" w:rsidR="005E2BF1" w:rsidRPr="0016711B" w:rsidRDefault="005E2BF1" w:rsidP="005E2BF1"/>
    <w:p w14:paraId="45CA19A3" w14:textId="77777777" w:rsidR="005E2BF1" w:rsidRPr="00F5126D" w:rsidRDefault="005E2BF1" w:rsidP="005E2BF1"/>
    <w:p w14:paraId="75465B74" w14:textId="77777777" w:rsidR="005E2BF1" w:rsidRPr="001A7BE3" w:rsidRDefault="005E2BF1" w:rsidP="005E2BF1"/>
    <w:p w14:paraId="3C6A8187" w14:textId="77777777" w:rsidR="00FE545C" w:rsidRPr="003F02E6" w:rsidRDefault="00FE545C" w:rsidP="003F02E6"/>
    <w:sectPr w:rsidR="00FE545C" w:rsidRPr="003F02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76B92" w14:textId="77777777" w:rsidR="00DF7FAD" w:rsidRDefault="00DF7FAD">
      <w:r>
        <w:separator/>
      </w:r>
    </w:p>
  </w:endnote>
  <w:endnote w:type="continuationSeparator" w:id="0">
    <w:p w14:paraId="767C0BAC" w14:textId="77777777" w:rsidR="00DF7FAD" w:rsidRDefault="00DF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71FC2" w14:textId="77777777" w:rsidR="00835467" w:rsidRDefault="008354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FD8C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2E62" w14:textId="77777777" w:rsidR="00835467" w:rsidRDefault="008354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059F" w14:textId="77777777" w:rsidR="00DF7FAD" w:rsidRDefault="00DF7FAD">
      <w:r>
        <w:separator/>
      </w:r>
    </w:p>
  </w:footnote>
  <w:footnote w:type="continuationSeparator" w:id="0">
    <w:p w14:paraId="4FC69912" w14:textId="77777777" w:rsidR="00DF7FAD" w:rsidRDefault="00DF7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8A0E9" w14:textId="77777777" w:rsidR="00835467" w:rsidRDefault="008354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8E3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B5A43" w14:textId="77777777" w:rsidR="00835467" w:rsidRDefault="008354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82487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33344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8321407">
    <w:abstractNumId w:val="0"/>
  </w:num>
  <w:num w:numId="4" w16cid:durableId="177427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A3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4A36"/>
    <w:rsid w:val="00315A4A"/>
    <w:rsid w:val="003F02E6"/>
    <w:rsid w:val="004B7300"/>
    <w:rsid w:val="004C6753"/>
    <w:rsid w:val="00521F2C"/>
    <w:rsid w:val="00595C87"/>
    <w:rsid w:val="005D2C65"/>
    <w:rsid w:val="005E2BF1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5467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3DCD"/>
    <w:rsid w:val="00AE4DC5"/>
    <w:rsid w:val="00B774DC"/>
    <w:rsid w:val="00C969A6"/>
    <w:rsid w:val="00CA7D36"/>
    <w:rsid w:val="00D24208"/>
    <w:rsid w:val="00D52AF8"/>
    <w:rsid w:val="00D60C38"/>
    <w:rsid w:val="00D66893"/>
    <w:rsid w:val="00D90ACB"/>
    <w:rsid w:val="00DC1500"/>
    <w:rsid w:val="00DF7FAD"/>
    <w:rsid w:val="00E44371"/>
    <w:rsid w:val="00E949B0"/>
    <w:rsid w:val="00EB11FD"/>
    <w:rsid w:val="00EC0BEA"/>
    <w:rsid w:val="00F00591"/>
    <w:rsid w:val="00F51688"/>
    <w:rsid w:val="00F53146"/>
    <w:rsid w:val="00F91018"/>
    <w:rsid w:val="00FA0F30"/>
    <w:rsid w:val="00FA51A4"/>
    <w:rsid w:val="00FC5D3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C2AEAE"/>
  <w15:chartTrackingRefBased/>
  <w15:docId w15:val="{4F242A7D-5D71-48D1-9899-BA9240B1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B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2026-08-21T07:36:00Z</cp:lastPrinted>
  <dcterms:created xsi:type="dcterms:W3CDTF">2026-08-21T07:38:00Z</dcterms:created>
  <dcterms:modified xsi:type="dcterms:W3CDTF">2026-08-21T07:38:00Z</dcterms:modified>
</cp:coreProperties>
</file>