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62F10" w14:textId="2561CA4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34FE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4086B15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200B82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0A695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1BC730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5961C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AC4BB0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846CD1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F378A6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0C58C7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5A9FB5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51CBB4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A48ADB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3D1E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0B680A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472A61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D5B94C1" w14:textId="463BC20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F2FC0" w:rsidRPr="006F2FC0">
        <w:rPr>
          <w:rFonts w:eastAsia="Times New Roman" w:cs="Calibri"/>
          <w:b/>
          <w:lang w:eastAsia="pl-PL"/>
        </w:rPr>
        <w:t xml:space="preserve">Dostawa drukarki 3D do prototypowych płyt PCB do celów dydaktycznych na potrzeby </w:t>
      </w:r>
      <w:proofErr w:type="spellStart"/>
      <w:r w:rsidR="006F2FC0" w:rsidRPr="006F2FC0">
        <w:rPr>
          <w:rFonts w:eastAsia="Times New Roman" w:cs="Calibri"/>
          <w:b/>
          <w:lang w:eastAsia="pl-PL"/>
        </w:rPr>
        <w:t>WIMiR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A34FE6">
        <w:rPr>
          <w:rFonts w:eastAsia="Times New Roman" w:cs="Calibri"/>
          <w:lang w:eastAsia="pl-PL"/>
        </w:rPr>
        <w:t xml:space="preserve">nr sprawy: </w:t>
      </w:r>
      <w:r w:rsidR="00A34FE6" w:rsidRPr="00A34FE6">
        <w:rPr>
          <w:rFonts w:eastAsia="Times New Roman" w:cs="Calibri"/>
          <w:b/>
          <w:bCs/>
          <w:lang w:eastAsia="pl-PL"/>
        </w:rPr>
        <w:t>KC-DE-zp.25.416.2026</w:t>
      </w:r>
      <w:r w:rsidR="00A34FE6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D66915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2E3BA8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576F4A1" w14:textId="52AB3836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A34FE6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F93917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B3F646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9FCBBA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B7105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CFBA9C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DAE44D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4A40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E65A74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EC18225" w14:textId="7D8E93C0" w:rsidR="005103B9" w:rsidRPr="009475A8" w:rsidRDefault="008F3D36" w:rsidP="00A34FE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F51B0" w14:textId="77777777" w:rsidR="00D247F1" w:rsidRDefault="00D247F1" w:rsidP="0038231F">
      <w:pPr>
        <w:spacing w:after="0" w:line="240" w:lineRule="auto"/>
      </w:pPr>
      <w:r>
        <w:separator/>
      </w:r>
    </w:p>
  </w:endnote>
  <w:endnote w:type="continuationSeparator" w:id="0">
    <w:p w14:paraId="752CAC88" w14:textId="77777777" w:rsidR="00D247F1" w:rsidRDefault="00D247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81A3E" w14:textId="77777777" w:rsidR="006F2FC0" w:rsidRDefault="006F2F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1B2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8B8C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A6BF0" w14:textId="77777777" w:rsidR="006F2FC0" w:rsidRDefault="006F2F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71644" w14:textId="77777777" w:rsidR="00D247F1" w:rsidRDefault="00D247F1" w:rsidP="0038231F">
      <w:pPr>
        <w:spacing w:after="0" w:line="240" w:lineRule="auto"/>
      </w:pPr>
      <w:r>
        <w:separator/>
      </w:r>
    </w:p>
  </w:footnote>
  <w:footnote w:type="continuationSeparator" w:id="0">
    <w:p w14:paraId="5C8F14D6" w14:textId="77777777" w:rsidR="00D247F1" w:rsidRDefault="00D247F1" w:rsidP="0038231F">
      <w:pPr>
        <w:spacing w:after="0" w:line="240" w:lineRule="auto"/>
      </w:pPr>
      <w:r>
        <w:continuationSeparator/>
      </w:r>
    </w:p>
  </w:footnote>
  <w:footnote w:id="1">
    <w:p w14:paraId="4B453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8AB8FBB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0887C" w14:textId="77777777" w:rsidR="006F2FC0" w:rsidRDefault="006F2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3B012" w14:textId="77777777" w:rsidR="006F2FC0" w:rsidRDefault="006F2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3255F" w14:textId="77777777" w:rsidR="006F2FC0" w:rsidRDefault="006F2F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058124">
    <w:abstractNumId w:val="7"/>
  </w:num>
  <w:num w:numId="2" w16cid:durableId="1806851816">
    <w:abstractNumId w:val="0"/>
  </w:num>
  <w:num w:numId="3" w16cid:durableId="717050056">
    <w:abstractNumId w:val="6"/>
  </w:num>
  <w:num w:numId="4" w16cid:durableId="1560357967">
    <w:abstractNumId w:val="9"/>
  </w:num>
  <w:num w:numId="5" w16cid:durableId="2123526858">
    <w:abstractNumId w:val="8"/>
  </w:num>
  <w:num w:numId="6" w16cid:durableId="2076312641">
    <w:abstractNumId w:val="5"/>
  </w:num>
  <w:num w:numId="7" w16cid:durableId="1403943102">
    <w:abstractNumId w:val="1"/>
  </w:num>
  <w:num w:numId="8" w16cid:durableId="1787658219">
    <w:abstractNumId w:val="3"/>
  </w:num>
  <w:num w:numId="9" w16cid:durableId="685251659">
    <w:abstractNumId w:val="2"/>
  </w:num>
  <w:num w:numId="10" w16cid:durableId="574630587">
    <w:abstractNumId w:val="4"/>
  </w:num>
  <w:num w:numId="11" w16cid:durableId="19416446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14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2FC0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4FE6"/>
    <w:rsid w:val="00A6214D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247F1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F18F0"/>
  <w15:chartTrackingRefBased/>
  <w15:docId w15:val="{6AE28BD5-D753-4D1E-9AA2-8151E9BAE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2026-08-21T07:28:00Z</cp:lastPrinted>
  <dcterms:created xsi:type="dcterms:W3CDTF">2026-08-21T07:25:00Z</dcterms:created>
  <dcterms:modified xsi:type="dcterms:W3CDTF">2026-08-21T07:28:00Z</dcterms:modified>
</cp:coreProperties>
</file>