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30E60" w14:textId="77777777" w:rsidR="001A7BE3" w:rsidRPr="0016711B" w:rsidRDefault="001A7BE3" w:rsidP="001A7BE3">
      <w:pPr>
        <w:jc w:val="right"/>
        <w:rPr>
          <w:b/>
          <w:bCs/>
        </w:rPr>
      </w:pPr>
      <w:r w:rsidRPr="0016711B">
        <w:rPr>
          <w:bCs/>
        </w:rPr>
        <w:tab/>
      </w:r>
      <w:r w:rsidRPr="0016711B">
        <w:rPr>
          <w:bCs/>
        </w:rPr>
        <w:tab/>
      </w:r>
      <w:r w:rsidRPr="0016711B">
        <w:rPr>
          <w:bCs/>
        </w:rPr>
        <w:tab/>
      </w:r>
      <w:r w:rsidRPr="0016711B">
        <w:rPr>
          <w:bCs/>
        </w:rPr>
        <w:tab/>
      </w:r>
      <w:r w:rsidRPr="0016711B">
        <w:rPr>
          <w:bCs/>
        </w:rPr>
        <w:tab/>
      </w:r>
      <w:r w:rsidRPr="0016711B">
        <w:rPr>
          <w:bCs/>
        </w:rPr>
        <w:tab/>
      </w:r>
      <w:r w:rsidRPr="0016711B">
        <w:rPr>
          <w:bCs/>
        </w:rPr>
        <w:tab/>
      </w:r>
      <w:r w:rsidRPr="0016711B">
        <w:rPr>
          <w:b/>
          <w:bCs/>
        </w:rPr>
        <w:t>Załącznik nr 1</w:t>
      </w:r>
    </w:p>
    <w:p w14:paraId="609B7986" w14:textId="77777777" w:rsidR="001A7BE3" w:rsidRPr="0016711B" w:rsidRDefault="001A7BE3" w:rsidP="001A7BE3">
      <w:pPr>
        <w:rPr>
          <w:b/>
        </w:rPr>
      </w:pPr>
    </w:p>
    <w:p w14:paraId="4792053C" w14:textId="77777777" w:rsidR="001A7BE3" w:rsidRPr="0016711B" w:rsidRDefault="001A7BE3" w:rsidP="001A7BE3">
      <w:pPr>
        <w:jc w:val="center"/>
        <w:rPr>
          <w:b/>
        </w:rPr>
      </w:pPr>
      <w:r w:rsidRPr="0016711B">
        <w:rPr>
          <w:b/>
        </w:rPr>
        <w:t>FORMULARZ OFERTY</w:t>
      </w:r>
    </w:p>
    <w:p w14:paraId="47DFBCCB" w14:textId="77777777" w:rsidR="001A7BE3" w:rsidRPr="0016711B" w:rsidRDefault="001A7BE3" w:rsidP="001A7BE3">
      <w:pPr>
        <w:rPr>
          <w:b/>
        </w:rPr>
      </w:pPr>
    </w:p>
    <w:p w14:paraId="6D5A8418" w14:textId="77777777" w:rsidR="001A7BE3" w:rsidRPr="0016711B" w:rsidRDefault="001A7BE3" w:rsidP="001A7BE3">
      <w:r w:rsidRPr="0016711B">
        <w:t>NAZWA WYKONAWCY:……………………………………………………………………..</w:t>
      </w:r>
    </w:p>
    <w:p w14:paraId="448A9071" w14:textId="77777777" w:rsidR="001A7BE3" w:rsidRPr="0016711B" w:rsidRDefault="001A7BE3" w:rsidP="001A7BE3">
      <w:r w:rsidRPr="0016711B"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2D4257B" w14:textId="77777777" w:rsidR="001A7BE3" w:rsidRPr="0016711B" w:rsidRDefault="001A7BE3" w:rsidP="001A7BE3">
      <w:r w:rsidRPr="0016711B">
        <w:t>ADRES:…………………………………………………………………………………………</w:t>
      </w:r>
    </w:p>
    <w:p w14:paraId="6FAE9EC5" w14:textId="77777777" w:rsidR="001A7BE3" w:rsidRPr="0016711B" w:rsidRDefault="001A7BE3" w:rsidP="001A7BE3">
      <w:r w:rsidRPr="0016711B">
        <w:t>WOJEWÓDZTWO ……………………………............................................................................</w:t>
      </w:r>
    </w:p>
    <w:p w14:paraId="190DE986" w14:textId="77777777" w:rsidR="001A7BE3" w:rsidRPr="0016711B" w:rsidRDefault="001A7BE3" w:rsidP="001A7BE3">
      <w:pPr>
        <w:rPr>
          <w:lang w:val="de-DE"/>
        </w:rPr>
      </w:pPr>
      <w:r w:rsidRPr="0016711B">
        <w:rPr>
          <w:lang w:val="de-DE"/>
        </w:rPr>
        <w:t>TEL.</w:t>
      </w:r>
      <w:r w:rsidRPr="0016711B">
        <w:t>……………………………………………………………………………………………..</w:t>
      </w:r>
    </w:p>
    <w:p w14:paraId="45C47A31" w14:textId="77777777" w:rsidR="001A7BE3" w:rsidRPr="0016711B" w:rsidRDefault="001A7BE3" w:rsidP="001A7BE3">
      <w:pPr>
        <w:rPr>
          <w:lang w:val="de-DE"/>
        </w:rPr>
      </w:pPr>
      <w:r w:rsidRPr="0016711B">
        <w:rPr>
          <w:lang w:val="de-DE"/>
        </w:rPr>
        <w:t xml:space="preserve">FAX </w:t>
      </w:r>
      <w:r w:rsidRPr="0016711B">
        <w:t>…………………………………………………………………………………………….</w:t>
      </w:r>
    </w:p>
    <w:p w14:paraId="1D9092B4" w14:textId="77777777" w:rsidR="001A7BE3" w:rsidRPr="0016711B" w:rsidRDefault="001A7BE3" w:rsidP="001A7BE3">
      <w:pPr>
        <w:rPr>
          <w:lang w:val="de-DE"/>
        </w:rPr>
      </w:pPr>
      <w:r w:rsidRPr="0016711B">
        <w:rPr>
          <w:lang w:val="de-DE"/>
        </w:rPr>
        <w:t>E-MAIL………………………………………………………………………………………….</w:t>
      </w:r>
    </w:p>
    <w:p w14:paraId="4E58C241" w14:textId="77777777" w:rsidR="001A7BE3" w:rsidRPr="0016711B" w:rsidRDefault="001A7BE3" w:rsidP="001A7BE3">
      <w:r w:rsidRPr="0016711B">
        <w:rPr>
          <w:lang w:val="de-DE"/>
        </w:rPr>
        <w:t xml:space="preserve">NIP…………………………………. </w:t>
      </w:r>
      <w:r w:rsidRPr="0016711B">
        <w:t>REGON:………………………………………………...</w:t>
      </w:r>
    </w:p>
    <w:p w14:paraId="3E2120AA" w14:textId="77777777" w:rsidR="001A7BE3" w:rsidRPr="0016711B" w:rsidRDefault="001A7BE3" w:rsidP="001A7BE3">
      <w:r w:rsidRPr="0016711B">
        <w:t>BANK/ NR KONTA ……………………………………………………………………………</w:t>
      </w:r>
    </w:p>
    <w:p w14:paraId="17EEE690" w14:textId="77777777" w:rsidR="001A7BE3" w:rsidRPr="0016711B" w:rsidRDefault="001A7BE3" w:rsidP="001A7BE3">
      <w:r w:rsidRPr="0016711B">
        <w:t>Do: Nazwa i siedziba Zamawiającego:</w:t>
      </w:r>
    </w:p>
    <w:p w14:paraId="430FDCC2" w14:textId="77777777" w:rsidR="001A7BE3" w:rsidRPr="0016711B" w:rsidRDefault="001A7BE3" w:rsidP="001A7BE3">
      <w:pPr>
        <w:rPr>
          <w:b/>
        </w:rPr>
      </w:pPr>
      <w:r w:rsidRPr="0016711B">
        <w:rPr>
          <w:b/>
        </w:rPr>
        <w:t>Akademia Górniczo - Hutnicza</w:t>
      </w:r>
    </w:p>
    <w:p w14:paraId="5294CC07" w14:textId="77777777" w:rsidR="001A7BE3" w:rsidRPr="0016711B" w:rsidRDefault="001A7BE3" w:rsidP="001A7BE3">
      <w:pPr>
        <w:rPr>
          <w:b/>
        </w:rPr>
      </w:pPr>
      <w:r w:rsidRPr="0016711B">
        <w:rPr>
          <w:b/>
        </w:rPr>
        <w:t>im. Stanisława Staszica w Krakowie</w:t>
      </w:r>
    </w:p>
    <w:p w14:paraId="3164024F" w14:textId="77777777" w:rsidR="001A7BE3" w:rsidRPr="0016711B" w:rsidRDefault="001A7BE3" w:rsidP="001A7BE3">
      <w:pPr>
        <w:rPr>
          <w:b/>
        </w:rPr>
      </w:pPr>
      <w:r w:rsidRPr="0016711B">
        <w:rPr>
          <w:b/>
        </w:rPr>
        <w:t xml:space="preserve">Dział Zamówień Publicznych  </w:t>
      </w:r>
    </w:p>
    <w:p w14:paraId="64B95B67" w14:textId="77777777" w:rsidR="001A7BE3" w:rsidRPr="0016711B" w:rsidRDefault="001A7BE3" w:rsidP="001A7BE3">
      <w:pPr>
        <w:rPr>
          <w:b/>
        </w:rPr>
      </w:pPr>
      <w:r w:rsidRPr="0016711B">
        <w:rPr>
          <w:b/>
        </w:rPr>
        <w:t xml:space="preserve">Al. Mickiewicza 30 </w:t>
      </w:r>
    </w:p>
    <w:p w14:paraId="35F45BEE" w14:textId="77777777" w:rsidR="001A7BE3" w:rsidRPr="0016711B" w:rsidRDefault="001A7BE3" w:rsidP="001A7BE3">
      <w:pPr>
        <w:rPr>
          <w:b/>
        </w:rPr>
      </w:pPr>
      <w:r w:rsidRPr="0016711B">
        <w:rPr>
          <w:b/>
        </w:rPr>
        <w:t xml:space="preserve">30-059 Kraków,  </w:t>
      </w:r>
    </w:p>
    <w:p w14:paraId="7A77874F" w14:textId="77777777" w:rsidR="001A7BE3" w:rsidRPr="0016711B" w:rsidRDefault="001A7BE3" w:rsidP="001A7BE3">
      <w:pPr>
        <w:rPr>
          <w:b/>
        </w:rPr>
      </w:pPr>
    </w:p>
    <w:p w14:paraId="568ED756" w14:textId="7F00CBE4" w:rsidR="001A7BE3" w:rsidRPr="0016711B" w:rsidRDefault="001A7BE3" w:rsidP="001A7BE3">
      <w:pPr>
        <w:jc w:val="both"/>
      </w:pPr>
      <w:r w:rsidRPr="0016711B">
        <w:t xml:space="preserve">Przystępując do postępowania o udzielenie zamówienia publicznego, którego przedmiotem jest </w:t>
      </w:r>
      <w:r w:rsidR="00BB486B" w:rsidRPr="00BB486B">
        <w:rPr>
          <w:b/>
        </w:rPr>
        <w:t>Dostawa zestawu drukarek 3D na potrzeby WMN</w:t>
      </w:r>
      <w:r w:rsidRPr="0016711B">
        <w:rPr>
          <w:b/>
        </w:rPr>
        <w:t xml:space="preserve">, </w:t>
      </w:r>
      <w:r w:rsidRPr="0016711B">
        <w:rPr>
          <w:bCs/>
        </w:rPr>
        <w:t>nr sprawy</w:t>
      </w:r>
      <w:r w:rsidRPr="0016711B">
        <w:rPr>
          <w:b/>
        </w:rPr>
        <w:t xml:space="preserve"> KC-DE-zp.25.</w:t>
      </w:r>
      <w:r w:rsidR="00BB486B">
        <w:rPr>
          <w:b/>
        </w:rPr>
        <w:t>409</w:t>
      </w:r>
      <w:r w:rsidRPr="0016711B">
        <w:rPr>
          <w:b/>
        </w:rPr>
        <w:t xml:space="preserve">.2026, </w:t>
      </w:r>
      <w:r w:rsidRPr="0016711B">
        <w:t xml:space="preserve">oferuję realizację przedmiotu zamówienia, zgodnie z zasadami określonymi </w:t>
      </w:r>
      <w:r w:rsidRPr="0016711B">
        <w:br/>
        <w:t>w specyfikacji warunków zamówienia.</w:t>
      </w:r>
    </w:p>
    <w:p w14:paraId="40E7DEFA" w14:textId="77777777" w:rsidR="001A7BE3" w:rsidRPr="0016711B" w:rsidRDefault="001A7BE3" w:rsidP="001A7BE3">
      <w:pPr>
        <w:rPr>
          <w:b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1A7BE3" w:rsidRPr="00E60A0B" w14:paraId="511C0770" w14:textId="77777777" w:rsidTr="005A28A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A61E368" w14:textId="77777777" w:rsidR="001A7BE3" w:rsidRPr="00E60A0B" w:rsidRDefault="001A7BE3" w:rsidP="005A28A5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5DC44E" w14:textId="77777777" w:rsidR="001A7BE3" w:rsidRPr="00E60A0B" w:rsidRDefault="001A7BE3" w:rsidP="005A28A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40AEAB" w14:textId="77777777" w:rsidR="001A7BE3" w:rsidRPr="00E60A0B" w:rsidRDefault="001A7BE3" w:rsidP="005A28A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7990CA" w14:textId="77777777" w:rsidR="001A7BE3" w:rsidRPr="00E60A0B" w:rsidRDefault="001A7BE3" w:rsidP="005A28A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Ilość</w:t>
            </w:r>
          </w:p>
          <w:p w14:paraId="6EB477D6" w14:textId="77777777" w:rsidR="001A7BE3" w:rsidRPr="00E60A0B" w:rsidRDefault="001A7BE3" w:rsidP="005A28A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664EE5" w14:textId="77777777" w:rsidR="001A7BE3" w:rsidRPr="00E60A0B" w:rsidRDefault="001A7BE3" w:rsidP="005A28A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E60A0B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ED6E4D" w14:textId="77777777" w:rsidR="001A7BE3" w:rsidRPr="00E60A0B" w:rsidRDefault="001A7BE3" w:rsidP="005A28A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Wartość netto</w:t>
            </w:r>
          </w:p>
          <w:p w14:paraId="7EAD41E8" w14:textId="77777777" w:rsidR="001A7BE3" w:rsidRPr="00E60A0B" w:rsidRDefault="001A7BE3" w:rsidP="005A28A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7C65B7D" w14:textId="77777777" w:rsidR="001A7BE3" w:rsidRPr="00E60A0B" w:rsidRDefault="001A7BE3" w:rsidP="005A28A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VAT</w:t>
            </w:r>
          </w:p>
          <w:p w14:paraId="6FB0AE23" w14:textId="77777777" w:rsidR="001A7BE3" w:rsidRPr="00E60A0B" w:rsidRDefault="001A7BE3" w:rsidP="005A28A5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8156BD9" w14:textId="77777777" w:rsidR="001A7BE3" w:rsidRPr="00E60A0B" w:rsidRDefault="001A7BE3" w:rsidP="005A28A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18D75CD8" w14:textId="77777777" w:rsidR="001A7BE3" w:rsidRPr="00E60A0B" w:rsidRDefault="001A7BE3" w:rsidP="005A28A5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[PLN]</w:t>
            </w:r>
          </w:p>
          <w:p w14:paraId="19118B5C" w14:textId="77777777" w:rsidR="001A7BE3" w:rsidRPr="00E60A0B" w:rsidRDefault="001A7BE3" w:rsidP="005A28A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 xml:space="preserve"> (z doliczonym </w:t>
            </w:r>
            <w:r w:rsidRPr="00E60A0B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1A7BE3" w:rsidRPr="00E60A0B" w14:paraId="7EC06B01" w14:textId="77777777" w:rsidTr="005A28A5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562450" w14:textId="77777777" w:rsidR="001A7BE3" w:rsidRPr="00E60A0B" w:rsidRDefault="001A7BE3" w:rsidP="005A28A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BBD59E" w14:textId="77777777" w:rsidR="001A7BE3" w:rsidRPr="00E60A0B" w:rsidRDefault="001A7BE3" w:rsidP="005A28A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FF1652" w14:textId="77777777" w:rsidR="001A7BE3" w:rsidRPr="00E60A0B" w:rsidRDefault="001A7BE3" w:rsidP="005A28A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080E73" w14:textId="77777777" w:rsidR="001A7BE3" w:rsidRPr="00E60A0B" w:rsidRDefault="001A7BE3" w:rsidP="005A28A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1F1045" w14:textId="77777777" w:rsidR="001A7BE3" w:rsidRPr="00E60A0B" w:rsidRDefault="001A7BE3" w:rsidP="005A28A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BFED46" w14:textId="77777777" w:rsidR="001A7BE3" w:rsidRPr="00E60A0B" w:rsidRDefault="001A7BE3" w:rsidP="005A28A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FE77D7" w14:textId="77777777" w:rsidR="001A7BE3" w:rsidRPr="00E60A0B" w:rsidRDefault="001A7BE3" w:rsidP="005A28A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F482BAD" w14:textId="77777777" w:rsidR="001A7BE3" w:rsidRPr="00E60A0B" w:rsidRDefault="001A7BE3" w:rsidP="005A28A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A7BE3" w:rsidRPr="00E60A0B" w14:paraId="4C29AFCA" w14:textId="77777777" w:rsidTr="005A28A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5F96E" w14:textId="77777777" w:rsidR="001A7BE3" w:rsidRPr="00E60A0B" w:rsidRDefault="001A7BE3" w:rsidP="005A28A5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EB260" w14:textId="66B58F6A" w:rsidR="001A7BE3" w:rsidRPr="00E60A0B" w:rsidRDefault="00523BB7" w:rsidP="005A28A5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Drukarka 3D typu 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03780" w14:textId="5E4BC96C" w:rsidR="001A7BE3" w:rsidRPr="00E60A0B" w:rsidRDefault="001A7BE3" w:rsidP="005A28A5">
            <w:pPr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E18C5" w14:textId="01F009C6" w:rsidR="001A7BE3" w:rsidRPr="00E60A0B" w:rsidRDefault="00523BB7" w:rsidP="005A28A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1A7BE3" w:rsidRPr="00E60A0B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90D4A" w14:textId="77777777" w:rsidR="001A7BE3" w:rsidRPr="00E60A0B" w:rsidRDefault="001A7BE3" w:rsidP="005A28A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FB3E9" w14:textId="77777777" w:rsidR="001A7BE3" w:rsidRPr="00E60A0B" w:rsidRDefault="001A7BE3" w:rsidP="005A28A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05DE4A" w14:textId="77777777" w:rsidR="001A7BE3" w:rsidRPr="00E60A0B" w:rsidRDefault="001A7BE3" w:rsidP="005A28A5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2DA543" w14:textId="77777777" w:rsidR="001A7BE3" w:rsidRPr="00E60A0B" w:rsidRDefault="001A7BE3" w:rsidP="005A28A5">
            <w:pPr>
              <w:rPr>
                <w:sz w:val="22"/>
                <w:szCs w:val="22"/>
              </w:rPr>
            </w:pPr>
          </w:p>
        </w:tc>
      </w:tr>
      <w:tr w:rsidR="00523BB7" w:rsidRPr="00E60A0B" w14:paraId="38133CA5" w14:textId="77777777" w:rsidTr="005A28A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7789899" w14:textId="3EBA95C8" w:rsidR="00523BB7" w:rsidRPr="00E60A0B" w:rsidRDefault="00523BB7" w:rsidP="005A28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2EC8A" w14:textId="3008CCE8" w:rsidR="00523BB7" w:rsidRPr="00E60A0B" w:rsidRDefault="00B462EB" w:rsidP="005A28A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Drukarka 3D typu B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9447F" w14:textId="77777777" w:rsidR="00523BB7" w:rsidRPr="00E60A0B" w:rsidRDefault="00523BB7" w:rsidP="005A28A5">
            <w:pPr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59838" w14:textId="60BAB1A7" w:rsidR="00523BB7" w:rsidRPr="00E60A0B" w:rsidRDefault="00B462EB" w:rsidP="005A28A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DA59D" w14:textId="77777777" w:rsidR="00523BB7" w:rsidRPr="00E60A0B" w:rsidRDefault="00523BB7" w:rsidP="005A28A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748E2" w14:textId="77777777" w:rsidR="00523BB7" w:rsidRPr="00E60A0B" w:rsidRDefault="00523BB7" w:rsidP="005A28A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F3DF91" w14:textId="77777777" w:rsidR="00523BB7" w:rsidRPr="00E60A0B" w:rsidRDefault="00523BB7" w:rsidP="005A28A5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D492DF" w14:textId="77777777" w:rsidR="00523BB7" w:rsidRPr="00E60A0B" w:rsidRDefault="00523BB7" w:rsidP="005A28A5">
            <w:pPr>
              <w:rPr>
                <w:sz w:val="22"/>
                <w:szCs w:val="22"/>
              </w:rPr>
            </w:pPr>
          </w:p>
        </w:tc>
      </w:tr>
      <w:tr w:rsidR="00523BB7" w:rsidRPr="00E60A0B" w14:paraId="2ABFE222" w14:textId="77777777" w:rsidTr="005A28A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D982D9A" w14:textId="17110269" w:rsidR="00523BB7" w:rsidRPr="00E60A0B" w:rsidRDefault="00523BB7" w:rsidP="005A28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13C3" w14:textId="10047D5A" w:rsidR="00523BB7" w:rsidRPr="00E60A0B" w:rsidRDefault="00B462EB" w:rsidP="005A28A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Drukarka 3D typu C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4D6C3" w14:textId="77777777" w:rsidR="00523BB7" w:rsidRPr="00E60A0B" w:rsidRDefault="00523BB7" w:rsidP="005A28A5">
            <w:pPr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FD626" w14:textId="4482BF14" w:rsidR="00523BB7" w:rsidRPr="00E60A0B" w:rsidRDefault="00B462EB" w:rsidP="005A28A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74B72" w14:textId="77777777" w:rsidR="00523BB7" w:rsidRPr="00E60A0B" w:rsidRDefault="00523BB7" w:rsidP="005A28A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60D82" w14:textId="77777777" w:rsidR="00523BB7" w:rsidRPr="00E60A0B" w:rsidRDefault="00523BB7" w:rsidP="005A28A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411DCD" w14:textId="77777777" w:rsidR="00523BB7" w:rsidRPr="00E60A0B" w:rsidRDefault="00523BB7" w:rsidP="005A28A5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2118C3" w14:textId="77777777" w:rsidR="00523BB7" w:rsidRPr="00E60A0B" w:rsidRDefault="00523BB7" w:rsidP="005A28A5">
            <w:pPr>
              <w:rPr>
                <w:sz w:val="22"/>
                <w:szCs w:val="22"/>
              </w:rPr>
            </w:pPr>
          </w:p>
        </w:tc>
      </w:tr>
      <w:tr w:rsidR="00523BB7" w:rsidRPr="00E60A0B" w14:paraId="40CACA2A" w14:textId="77777777" w:rsidTr="005A28A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38DF5A" w14:textId="02962714" w:rsidR="00523BB7" w:rsidRPr="00E60A0B" w:rsidRDefault="00523BB7" w:rsidP="005A28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2949" w14:textId="284D97DA" w:rsidR="00523BB7" w:rsidRPr="00E60A0B" w:rsidRDefault="00B462EB" w:rsidP="005A28A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Drukarka 3D typu 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581BB" w14:textId="77777777" w:rsidR="00523BB7" w:rsidRPr="00E60A0B" w:rsidRDefault="00523BB7" w:rsidP="005A28A5">
            <w:pPr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E9CDB" w14:textId="465242C1" w:rsidR="00523BB7" w:rsidRPr="00E60A0B" w:rsidRDefault="00B462EB" w:rsidP="005A28A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440B2" w14:textId="77777777" w:rsidR="00523BB7" w:rsidRPr="00E60A0B" w:rsidRDefault="00523BB7" w:rsidP="005A28A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2BCE9" w14:textId="77777777" w:rsidR="00523BB7" w:rsidRPr="00E60A0B" w:rsidRDefault="00523BB7" w:rsidP="005A28A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E62517" w14:textId="77777777" w:rsidR="00523BB7" w:rsidRPr="00E60A0B" w:rsidRDefault="00523BB7" w:rsidP="005A28A5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E29B328" w14:textId="77777777" w:rsidR="00523BB7" w:rsidRPr="00E60A0B" w:rsidRDefault="00523BB7" w:rsidP="005A28A5">
            <w:pPr>
              <w:rPr>
                <w:sz w:val="22"/>
                <w:szCs w:val="22"/>
              </w:rPr>
            </w:pPr>
          </w:p>
        </w:tc>
      </w:tr>
      <w:tr w:rsidR="001A7BE3" w:rsidRPr="00E60A0B" w14:paraId="1C9459F5" w14:textId="77777777" w:rsidTr="005A28A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49B7EA" w14:textId="77777777" w:rsidR="001A7BE3" w:rsidRPr="00E60A0B" w:rsidRDefault="001A7BE3" w:rsidP="005A28A5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 xml:space="preserve">    </w:t>
            </w:r>
          </w:p>
          <w:p w14:paraId="05217C8E" w14:textId="77777777" w:rsidR="001A7BE3" w:rsidRPr="00E60A0B" w:rsidRDefault="001A7BE3" w:rsidP="005A28A5">
            <w:pPr>
              <w:rPr>
                <w:sz w:val="22"/>
                <w:szCs w:val="22"/>
              </w:rPr>
            </w:pPr>
          </w:p>
          <w:p w14:paraId="70B40077" w14:textId="77777777" w:rsidR="001A7BE3" w:rsidRPr="00E60A0B" w:rsidRDefault="001A7BE3" w:rsidP="005A28A5">
            <w:pPr>
              <w:rPr>
                <w:sz w:val="22"/>
                <w:szCs w:val="22"/>
              </w:rPr>
            </w:pPr>
          </w:p>
          <w:p w14:paraId="4482CDDD" w14:textId="77777777" w:rsidR="001A7BE3" w:rsidRPr="00E60A0B" w:rsidRDefault="001A7BE3" w:rsidP="005A28A5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RAZEM:</w:t>
            </w:r>
          </w:p>
          <w:p w14:paraId="69208235" w14:textId="77777777" w:rsidR="001A7BE3" w:rsidRPr="00E60A0B" w:rsidRDefault="001A7BE3" w:rsidP="005A28A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00CD0" w14:textId="77777777" w:rsidR="001A7BE3" w:rsidRPr="00E60A0B" w:rsidRDefault="001A7BE3" w:rsidP="005A28A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684E13" w14:textId="77777777" w:rsidR="001A7BE3" w:rsidRPr="00E60A0B" w:rsidRDefault="001A7BE3" w:rsidP="005A28A5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87DF74" w14:textId="77777777" w:rsidR="001A7BE3" w:rsidRPr="00E60A0B" w:rsidRDefault="001A7BE3" w:rsidP="005A28A5">
            <w:pPr>
              <w:rPr>
                <w:sz w:val="22"/>
                <w:szCs w:val="22"/>
              </w:rPr>
            </w:pPr>
          </w:p>
        </w:tc>
      </w:tr>
      <w:tr w:rsidR="001A7BE3" w:rsidRPr="00E60A0B" w14:paraId="7C3295DA" w14:textId="77777777" w:rsidTr="005A28A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4BC64D" w14:textId="77777777" w:rsidR="001A7BE3" w:rsidRPr="00E60A0B" w:rsidRDefault="001A7BE3" w:rsidP="005A28A5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30033797" w14:textId="77777777" w:rsidR="001A7BE3" w:rsidRPr="00E60A0B" w:rsidRDefault="001A7BE3" w:rsidP="005A28A5">
            <w:pPr>
              <w:rPr>
                <w:sz w:val="22"/>
                <w:szCs w:val="22"/>
              </w:rPr>
            </w:pPr>
          </w:p>
          <w:p w14:paraId="06785781" w14:textId="77777777" w:rsidR="001A7BE3" w:rsidRPr="00E60A0B" w:rsidRDefault="001A7BE3" w:rsidP="005A28A5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51C1AA75" w14:textId="77777777" w:rsidR="001A7BE3" w:rsidRPr="00E60A0B" w:rsidRDefault="001A7BE3" w:rsidP="005A28A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525FF" w14:textId="77777777" w:rsidR="001A7BE3" w:rsidRPr="00E60A0B" w:rsidRDefault="001A7BE3" w:rsidP="005A28A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7F52CB" w14:textId="77777777" w:rsidR="001A7BE3" w:rsidRPr="00E60A0B" w:rsidRDefault="001A7BE3" w:rsidP="005A28A5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982790" w14:textId="77777777" w:rsidR="001A7BE3" w:rsidRPr="00E60A0B" w:rsidRDefault="001A7BE3" w:rsidP="005A28A5">
            <w:pPr>
              <w:rPr>
                <w:sz w:val="22"/>
                <w:szCs w:val="22"/>
              </w:rPr>
            </w:pPr>
          </w:p>
        </w:tc>
      </w:tr>
    </w:tbl>
    <w:p w14:paraId="3BABC488" w14:textId="77777777" w:rsidR="001A7BE3" w:rsidRPr="00E60A0B" w:rsidRDefault="001A7BE3" w:rsidP="001A7BE3">
      <w:pPr>
        <w:rPr>
          <w:b/>
          <w:sz w:val="22"/>
          <w:szCs w:val="22"/>
        </w:rPr>
      </w:pPr>
    </w:p>
    <w:p w14:paraId="479F6475" w14:textId="77777777" w:rsidR="001A7BE3" w:rsidRDefault="001A7BE3" w:rsidP="001A7BE3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Powyższa cena zawiera  podatek VAT w wysokości 23% tj.…………………….PLN</w:t>
      </w:r>
    </w:p>
    <w:p w14:paraId="6CD63148" w14:textId="53ACB588" w:rsidR="00BB486B" w:rsidRPr="002A16E2" w:rsidRDefault="00BB486B" w:rsidP="00BB486B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lastRenderedPageBreak/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drukarki 3D</w:t>
      </w:r>
      <w:r>
        <w:rPr>
          <w:b/>
          <w:bCs/>
          <w:i/>
          <w:iCs/>
          <w:sz w:val="22"/>
          <w:szCs w:val="22"/>
        </w:rPr>
        <w:t xml:space="preserve">)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176084E0" w14:textId="77777777" w:rsidR="00BB486B" w:rsidRPr="00E60A0B" w:rsidRDefault="00BB486B" w:rsidP="001A7BE3">
      <w:pPr>
        <w:rPr>
          <w:b/>
          <w:sz w:val="22"/>
          <w:szCs w:val="22"/>
        </w:rPr>
      </w:pPr>
    </w:p>
    <w:p w14:paraId="0CFEB900" w14:textId="77777777" w:rsidR="00B462EB" w:rsidRPr="00921D4A" w:rsidRDefault="001A7BE3" w:rsidP="00B462EB">
      <w:pPr>
        <w:rPr>
          <w:b/>
          <w:bCs/>
          <w:sz w:val="22"/>
          <w:szCs w:val="22"/>
        </w:rPr>
      </w:pPr>
      <w:r w:rsidRPr="00E60A0B">
        <w:rPr>
          <w:b/>
          <w:sz w:val="22"/>
          <w:szCs w:val="22"/>
        </w:rPr>
        <w:t xml:space="preserve">Termin realizacji całości zamówienia: do </w:t>
      </w:r>
      <w:r w:rsidR="00B462EB">
        <w:rPr>
          <w:b/>
          <w:sz w:val="22"/>
          <w:szCs w:val="22"/>
        </w:rPr>
        <w:t>………………</w:t>
      </w:r>
      <w:r w:rsidRPr="00E60A0B">
        <w:rPr>
          <w:b/>
          <w:sz w:val="22"/>
          <w:szCs w:val="22"/>
        </w:rPr>
        <w:t xml:space="preserve"> dni od daty </w:t>
      </w:r>
      <w:r w:rsidR="00B462EB">
        <w:rPr>
          <w:b/>
          <w:sz w:val="22"/>
          <w:szCs w:val="22"/>
        </w:rPr>
        <w:t xml:space="preserve">otrzymania zamówienia potwierdzonego przez </w:t>
      </w:r>
      <w:proofErr w:type="spellStart"/>
      <w:r w:rsidR="00B462EB">
        <w:rPr>
          <w:b/>
          <w:sz w:val="22"/>
          <w:szCs w:val="22"/>
        </w:rPr>
        <w:t>MNiSW</w:t>
      </w:r>
      <w:proofErr w:type="spellEnd"/>
      <w:r w:rsidR="00B462EB" w:rsidRPr="00921D4A">
        <w:rPr>
          <w:b/>
          <w:bCs/>
          <w:i/>
          <w:iCs/>
          <w:sz w:val="22"/>
          <w:szCs w:val="22"/>
        </w:rPr>
        <w:t>/</w:t>
      </w:r>
      <w:r w:rsidR="00B462EB" w:rsidRPr="00921D4A">
        <w:rPr>
          <w:b/>
          <w:bCs/>
          <w:i/>
          <w:iCs/>
          <w:sz w:val="22"/>
          <w:szCs w:val="22"/>
          <w:highlight w:val="yellow"/>
        </w:rPr>
        <w:t>kryterium oceny ofert</w:t>
      </w:r>
      <w:r w:rsidR="00B462EB" w:rsidRPr="00921D4A">
        <w:rPr>
          <w:b/>
          <w:bCs/>
          <w:i/>
          <w:iCs/>
          <w:sz w:val="22"/>
          <w:szCs w:val="22"/>
        </w:rPr>
        <w:t>/</w:t>
      </w:r>
    </w:p>
    <w:p w14:paraId="48DDA82E" w14:textId="230BF451" w:rsidR="001A7BE3" w:rsidRPr="00E60A0B" w:rsidRDefault="001A7BE3" w:rsidP="001A7BE3">
      <w:pPr>
        <w:rPr>
          <w:sz w:val="22"/>
          <w:szCs w:val="22"/>
        </w:rPr>
      </w:pPr>
    </w:p>
    <w:p w14:paraId="7A89D814" w14:textId="38217466" w:rsidR="001A7BE3" w:rsidRPr="00E60A0B" w:rsidRDefault="001A7BE3" w:rsidP="001A7BE3">
      <w:pPr>
        <w:rPr>
          <w:sz w:val="22"/>
          <w:szCs w:val="22"/>
        </w:rPr>
      </w:pPr>
      <w:r w:rsidRPr="00E60A0B">
        <w:rPr>
          <w:b/>
          <w:sz w:val="22"/>
          <w:szCs w:val="22"/>
        </w:rPr>
        <w:t>Okres udzielonej gwarancji wynosi:</w:t>
      </w:r>
      <w:r w:rsidRPr="00E60A0B">
        <w:rPr>
          <w:sz w:val="22"/>
          <w:szCs w:val="22"/>
        </w:rPr>
        <w:t xml:space="preserve"> </w:t>
      </w:r>
      <w:r w:rsidR="00B462EB">
        <w:rPr>
          <w:b/>
          <w:bCs/>
          <w:sz w:val="22"/>
          <w:szCs w:val="22"/>
        </w:rPr>
        <w:t>24 miesiące</w:t>
      </w:r>
      <w:r w:rsidRPr="00E60A0B">
        <w:rPr>
          <w:b/>
          <w:bCs/>
          <w:sz w:val="22"/>
          <w:szCs w:val="22"/>
        </w:rPr>
        <w:t xml:space="preserve"> </w:t>
      </w:r>
    </w:p>
    <w:p w14:paraId="6B0D3963" w14:textId="77777777" w:rsidR="001A7BE3" w:rsidRPr="00E60A0B" w:rsidRDefault="001A7BE3" w:rsidP="001A7BE3">
      <w:pPr>
        <w:rPr>
          <w:sz w:val="22"/>
          <w:szCs w:val="22"/>
        </w:rPr>
      </w:pPr>
    </w:p>
    <w:p w14:paraId="755F7416" w14:textId="77777777" w:rsidR="001A7BE3" w:rsidRPr="00E60A0B" w:rsidRDefault="001A7BE3" w:rsidP="001A7BE3">
      <w:pPr>
        <w:rPr>
          <w:b/>
          <w:sz w:val="22"/>
          <w:szCs w:val="22"/>
        </w:rPr>
      </w:pPr>
      <w:r w:rsidRPr="00E60A0B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E60A0B">
        <w:rPr>
          <w:b/>
          <w:sz w:val="22"/>
          <w:szCs w:val="22"/>
        </w:rPr>
        <w:t xml:space="preserve"> TAK/NIE</w:t>
      </w:r>
    </w:p>
    <w:p w14:paraId="69F56A33" w14:textId="77777777" w:rsidR="001A7BE3" w:rsidRPr="0016711B" w:rsidRDefault="001A7BE3" w:rsidP="001A7BE3">
      <w:r w:rsidRPr="00E60A0B">
        <w:rPr>
          <w:b/>
          <w:sz w:val="22"/>
          <w:szCs w:val="22"/>
        </w:rPr>
        <w:t xml:space="preserve">Termin płatności: </w:t>
      </w:r>
      <w:r w:rsidRPr="00E60A0B">
        <w:rPr>
          <w:sz w:val="22"/>
          <w:szCs w:val="22"/>
        </w:rPr>
        <w:t>przelewem w terminie do 21 dni od daty otrzymania faktury przez Zamawiającego</w:t>
      </w:r>
    </w:p>
    <w:p w14:paraId="06F80A43" w14:textId="77777777" w:rsidR="001A7BE3" w:rsidRDefault="001A7BE3" w:rsidP="001A7BE3">
      <w:pPr>
        <w:rPr>
          <w:b/>
          <w:u w:val="single"/>
        </w:rPr>
      </w:pPr>
    </w:p>
    <w:p w14:paraId="74AE56BF" w14:textId="77777777" w:rsidR="001A7BE3" w:rsidRDefault="001A7BE3" w:rsidP="001A7BE3">
      <w:pPr>
        <w:rPr>
          <w:b/>
          <w:u w:val="single"/>
        </w:rPr>
      </w:pPr>
    </w:p>
    <w:p w14:paraId="5F42D63F" w14:textId="77777777" w:rsidR="001A7BE3" w:rsidRDefault="001A7BE3" w:rsidP="001A7BE3">
      <w:pPr>
        <w:rPr>
          <w:b/>
          <w:u w:val="single"/>
        </w:rPr>
      </w:pPr>
    </w:p>
    <w:p w14:paraId="22220847" w14:textId="77777777" w:rsidR="001A7BE3" w:rsidRDefault="001A7BE3" w:rsidP="001A7BE3">
      <w:pPr>
        <w:rPr>
          <w:b/>
          <w:u w:val="single"/>
        </w:rPr>
      </w:pPr>
    </w:p>
    <w:p w14:paraId="0EA45A05" w14:textId="77777777" w:rsidR="001A7BE3" w:rsidRDefault="001A7BE3" w:rsidP="001A7BE3">
      <w:pPr>
        <w:rPr>
          <w:b/>
          <w:u w:val="single"/>
        </w:rPr>
      </w:pPr>
    </w:p>
    <w:p w14:paraId="521E3D91" w14:textId="77777777" w:rsidR="001A7BE3" w:rsidRDefault="001A7BE3" w:rsidP="001A7BE3">
      <w:pPr>
        <w:rPr>
          <w:b/>
          <w:u w:val="single"/>
        </w:rPr>
      </w:pPr>
    </w:p>
    <w:p w14:paraId="6D2CD604" w14:textId="77777777" w:rsidR="001A7BE3" w:rsidRDefault="001A7BE3" w:rsidP="001A7BE3">
      <w:pPr>
        <w:rPr>
          <w:b/>
          <w:u w:val="single"/>
        </w:rPr>
      </w:pPr>
    </w:p>
    <w:p w14:paraId="6C1B3855" w14:textId="77777777" w:rsidR="001A7BE3" w:rsidRDefault="001A7BE3" w:rsidP="001A7BE3">
      <w:pPr>
        <w:rPr>
          <w:b/>
          <w:u w:val="single"/>
        </w:rPr>
      </w:pPr>
    </w:p>
    <w:p w14:paraId="6B4D0FD5" w14:textId="77777777" w:rsidR="001A7BE3" w:rsidRDefault="001A7BE3" w:rsidP="001A7BE3">
      <w:pPr>
        <w:rPr>
          <w:b/>
          <w:u w:val="single"/>
        </w:rPr>
      </w:pPr>
    </w:p>
    <w:p w14:paraId="0665616F" w14:textId="77777777" w:rsidR="001A7BE3" w:rsidRDefault="001A7BE3" w:rsidP="001A7BE3">
      <w:pPr>
        <w:rPr>
          <w:b/>
          <w:u w:val="single"/>
        </w:rPr>
      </w:pPr>
    </w:p>
    <w:p w14:paraId="7A5786F5" w14:textId="77777777" w:rsidR="001A7BE3" w:rsidRDefault="001A7BE3" w:rsidP="001A7BE3">
      <w:pPr>
        <w:rPr>
          <w:b/>
          <w:u w:val="single"/>
        </w:rPr>
      </w:pPr>
    </w:p>
    <w:p w14:paraId="0AE16895" w14:textId="77777777" w:rsidR="001A7BE3" w:rsidRDefault="001A7BE3" w:rsidP="001A7BE3">
      <w:pPr>
        <w:rPr>
          <w:b/>
          <w:u w:val="single"/>
        </w:rPr>
      </w:pPr>
    </w:p>
    <w:p w14:paraId="0475CE1C" w14:textId="77777777" w:rsidR="001A7BE3" w:rsidRDefault="001A7BE3" w:rsidP="001A7BE3">
      <w:pPr>
        <w:rPr>
          <w:b/>
          <w:u w:val="single"/>
        </w:rPr>
      </w:pPr>
    </w:p>
    <w:p w14:paraId="3670C191" w14:textId="77777777" w:rsidR="001A7BE3" w:rsidRDefault="001A7BE3" w:rsidP="001A7BE3">
      <w:pPr>
        <w:rPr>
          <w:b/>
          <w:u w:val="single"/>
        </w:rPr>
      </w:pPr>
    </w:p>
    <w:p w14:paraId="1EBEB6C3" w14:textId="77777777" w:rsidR="001A7BE3" w:rsidRDefault="001A7BE3" w:rsidP="001A7BE3">
      <w:pPr>
        <w:rPr>
          <w:b/>
          <w:u w:val="single"/>
        </w:rPr>
      </w:pPr>
    </w:p>
    <w:p w14:paraId="15761D93" w14:textId="77777777" w:rsidR="001A7BE3" w:rsidRDefault="001A7BE3" w:rsidP="001A7BE3">
      <w:pPr>
        <w:rPr>
          <w:b/>
          <w:u w:val="single"/>
        </w:rPr>
      </w:pPr>
    </w:p>
    <w:p w14:paraId="6F5955DC" w14:textId="77777777" w:rsidR="001A7BE3" w:rsidRDefault="001A7BE3" w:rsidP="001A7BE3">
      <w:pPr>
        <w:rPr>
          <w:b/>
          <w:u w:val="single"/>
        </w:rPr>
      </w:pPr>
    </w:p>
    <w:p w14:paraId="513FC15F" w14:textId="77777777" w:rsidR="001A7BE3" w:rsidRDefault="001A7BE3" w:rsidP="001A7BE3">
      <w:pPr>
        <w:rPr>
          <w:b/>
          <w:u w:val="single"/>
        </w:rPr>
      </w:pPr>
    </w:p>
    <w:p w14:paraId="15EA3B72" w14:textId="77777777" w:rsidR="001A7BE3" w:rsidRDefault="001A7BE3" w:rsidP="001A7BE3">
      <w:pPr>
        <w:rPr>
          <w:b/>
          <w:u w:val="single"/>
        </w:rPr>
      </w:pPr>
    </w:p>
    <w:p w14:paraId="55F74766" w14:textId="77777777" w:rsidR="001A7BE3" w:rsidRDefault="001A7BE3" w:rsidP="001A7BE3">
      <w:pPr>
        <w:rPr>
          <w:b/>
          <w:u w:val="single"/>
        </w:rPr>
      </w:pPr>
    </w:p>
    <w:p w14:paraId="0A7AFCBC" w14:textId="77777777" w:rsidR="001A7BE3" w:rsidRDefault="001A7BE3" w:rsidP="001A7BE3">
      <w:pPr>
        <w:rPr>
          <w:b/>
          <w:u w:val="single"/>
        </w:rPr>
      </w:pPr>
    </w:p>
    <w:p w14:paraId="2B3E6242" w14:textId="77777777" w:rsidR="001A7BE3" w:rsidRDefault="001A7BE3" w:rsidP="001A7BE3">
      <w:pPr>
        <w:rPr>
          <w:b/>
          <w:u w:val="single"/>
        </w:rPr>
      </w:pPr>
    </w:p>
    <w:p w14:paraId="134C4D07" w14:textId="77777777" w:rsidR="001A7BE3" w:rsidRDefault="001A7BE3" w:rsidP="001A7BE3">
      <w:pPr>
        <w:rPr>
          <w:b/>
          <w:u w:val="single"/>
        </w:rPr>
      </w:pPr>
    </w:p>
    <w:p w14:paraId="7133D138" w14:textId="77777777" w:rsidR="001A7BE3" w:rsidRDefault="001A7BE3" w:rsidP="001A7BE3">
      <w:pPr>
        <w:rPr>
          <w:b/>
          <w:u w:val="single"/>
        </w:rPr>
      </w:pPr>
    </w:p>
    <w:p w14:paraId="6BEE3CB7" w14:textId="77777777" w:rsidR="001A7BE3" w:rsidRDefault="001A7BE3" w:rsidP="001A7BE3">
      <w:pPr>
        <w:rPr>
          <w:b/>
          <w:u w:val="single"/>
        </w:rPr>
      </w:pPr>
    </w:p>
    <w:p w14:paraId="2D9C1D8F" w14:textId="77777777" w:rsidR="001A7BE3" w:rsidRDefault="001A7BE3" w:rsidP="001A7BE3">
      <w:pPr>
        <w:rPr>
          <w:b/>
          <w:u w:val="single"/>
        </w:rPr>
      </w:pPr>
    </w:p>
    <w:p w14:paraId="5926D223" w14:textId="77777777" w:rsidR="001A7BE3" w:rsidRDefault="001A7BE3" w:rsidP="001A7BE3">
      <w:pPr>
        <w:rPr>
          <w:b/>
          <w:u w:val="single"/>
        </w:rPr>
      </w:pPr>
    </w:p>
    <w:p w14:paraId="415864BA" w14:textId="77777777" w:rsidR="001A7BE3" w:rsidRDefault="001A7BE3" w:rsidP="001A7BE3">
      <w:pPr>
        <w:rPr>
          <w:b/>
          <w:u w:val="single"/>
        </w:rPr>
      </w:pPr>
    </w:p>
    <w:p w14:paraId="771D0F81" w14:textId="77777777" w:rsidR="001A7BE3" w:rsidRDefault="001A7BE3" w:rsidP="001A7BE3">
      <w:pPr>
        <w:rPr>
          <w:b/>
          <w:u w:val="single"/>
        </w:rPr>
      </w:pPr>
    </w:p>
    <w:p w14:paraId="30E8C332" w14:textId="77777777" w:rsidR="001A7BE3" w:rsidRDefault="001A7BE3" w:rsidP="001A7BE3">
      <w:pPr>
        <w:rPr>
          <w:b/>
          <w:u w:val="single"/>
        </w:rPr>
      </w:pPr>
    </w:p>
    <w:p w14:paraId="6C952E67" w14:textId="77777777" w:rsidR="001A7BE3" w:rsidRDefault="001A7BE3" w:rsidP="001A7BE3">
      <w:pPr>
        <w:rPr>
          <w:b/>
          <w:u w:val="single"/>
        </w:rPr>
      </w:pPr>
    </w:p>
    <w:p w14:paraId="32220C12" w14:textId="77777777" w:rsidR="001A7BE3" w:rsidRDefault="001A7BE3" w:rsidP="001A7BE3">
      <w:pPr>
        <w:rPr>
          <w:b/>
          <w:u w:val="single"/>
        </w:rPr>
      </w:pPr>
    </w:p>
    <w:p w14:paraId="5F35E2AF" w14:textId="77777777" w:rsidR="001A7BE3" w:rsidRDefault="001A7BE3" w:rsidP="001A7BE3">
      <w:pPr>
        <w:rPr>
          <w:b/>
          <w:u w:val="single"/>
        </w:rPr>
      </w:pPr>
    </w:p>
    <w:p w14:paraId="31462CBD" w14:textId="77777777" w:rsidR="001A7BE3" w:rsidRDefault="001A7BE3" w:rsidP="001A7BE3">
      <w:pPr>
        <w:rPr>
          <w:b/>
          <w:u w:val="single"/>
        </w:rPr>
      </w:pPr>
    </w:p>
    <w:p w14:paraId="6C2F2E57" w14:textId="77777777" w:rsidR="001A7BE3" w:rsidRDefault="001A7BE3" w:rsidP="001A7BE3">
      <w:pPr>
        <w:rPr>
          <w:b/>
          <w:u w:val="single"/>
        </w:rPr>
      </w:pPr>
    </w:p>
    <w:p w14:paraId="6911BE15" w14:textId="77777777" w:rsidR="001A7BE3" w:rsidRDefault="001A7BE3" w:rsidP="001A7BE3">
      <w:pPr>
        <w:rPr>
          <w:b/>
          <w:u w:val="single"/>
        </w:rPr>
      </w:pPr>
    </w:p>
    <w:p w14:paraId="68B61CD8" w14:textId="77777777" w:rsidR="001A7BE3" w:rsidRDefault="001A7BE3" w:rsidP="001A7BE3">
      <w:pPr>
        <w:rPr>
          <w:b/>
          <w:u w:val="single"/>
        </w:rPr>
      </w:pPr>
    </w:p>
    <w:p w14:paraId="6614AFE8" w14:textId="77777777" w:rsidR="001A7BE3" w:rsidRPr="00BB486B" w:rsidRDefault="001A7BE3" w:rsidP="001A7BE3">
      <w:pPr>
        <w:rPr>
          <w:b/>
          <w:sz w:val="22"/>
          <w:szCs w:val="22"/>
          <w:u w:val="single"/>
        </w:rPr>
      </w:pPr>
      <w:r w:rsidRPr="00BB486B">
        <w:rPr>
          <w:b/>
          <w:sz w:val="22"/>
          <w:szCs w:val="22"/>
          <w:u w:val="single"/>
        </w:rPr>
        <w:lastRenderedPageBreak/>
        <w:t>Jednocześnie oświadczamy, że:</w:t>
      </w:r>
    </w:p>
    <w:p w14:paraId="42AD4128" w14:textId="77777777" w:rsidR="001A7BE3" w:rsidRPr="00BB486B" w:rsidRDefault="001A7BE3" w:rsidP="001A7BE3">
      <w:pPr>
        <w:numPr>
          <w:ilvl w:val="0"/>
          <w:numId w:val="1"/>
        </w:numPr>
        <w:rPr>
          <w:sz w:val="22"/>
          <w:szCs w:val="22"/>
        </w:rPr>
      </w:pPr>
      <w:r w:rsidRPr="00BB486B">
        <w:rPr>
          <w:sz w:val="22"/>
          <w:szCs w:val="22"/>
        </w:rPr>
        <w:t>Oświadczamy, że jesteśmy związani niniejszą ofertą do upływu terminu wskazane w SWZ.</w:t>
      </w:r>
    </w:p>
    <w:p w14:paraId="0BA96843" w14:textId="77777777" w:rsidR="001A7BE3" w:rsidRPr="00BB486B" w:rsidRDefault="001A7BE3" w:rsidP="001A7BE3">
      <w:pPr>
        <w:numPr>
          <w:ilvl w:val="0"/>
          <w:numId w:val="1"/>
        </w:numPr>
        <w:rPr>
          <w:sz w:val="22"/>
          <w:szCs w:val="22"/>
        </w:rPr>
      </w:pPr>
      <w:r w:rsidRPr="00BB486B">
        <w:rPr>
          <w:sz w:val="22"/>
          <w:szCs w:val="22"/>
        </w:rPr>
        <w:t xml:space="preserve">Oświadczamy, że zapoznaliśmy się z postanowieniami umowy, określonymi w  Specyfikacji  Warunków Zamówienia i zobowiązujemy się, w przypadku wyboru naszej oferty, </w:t>
      </w:r>
      <w:r w:rsidRPr="00BB486B">
        <w:rPr>
          <w:sz w:val="22"/>
          <w:szCs w:val="22"/>
        </w:rPr>
        <w:br/>
        <w:t>do zawarcia umowy zgodnej z niniejszą ofertą, na warunkach określonych w Specyfikacji Istotnych Warunków Zamówienia, w miejscu i terminie wyznaczonym przez zamawiającego i nie wnosimy do nich żadnych zastrzeżeń.</w:t>
      </w:r>
    </w:p>
    <w:p w14:paraId="7D1185D0" w14:textId="77777777" w:rsidR="001A7BE3" w:rsidRPr="00BB486B" w:rsidRDefault="001A7BE3" w:rsidP="001A7BE3">
      <w:pPr>
        <w:numPr>
          <w:ilvl w:val="0"/>
          <w:numId w:val="1"/>
        </w:numPr>
        <w:rPr>
          <w:sz w:val="22"/>
          <w:szCs w:val="22"/>
        </w:rPr>
      </w:pPr>
      <w:r w:rsidRPr="00BB486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447749A" w14:textId="77777777" w:rsidR="001A7BE3" w:rsidRPr="00BB486B" w:rsidRDefault="001A7BE3" w:rsidP="001A7BE3">
      <w:pPr>
        <w:rPr>
          <w:i/>
          <w:sz w:val="22"/>
          <w:szCs w:val="22"/>
        </w:rPr>
      </w:pPr>
      <w:r w:rsidRPr="00BB486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450EB1F" w14:textId="77777777" w:rsidR="001A7BE3" w:rsidRPr="00BB486B" w:rsidRDefault="001A7BE3" w:rsidP="001A7BE3">
      <w:pPr>
        <w:rPr>
          <w:i/>
          <w:sz w:val="22"/>
          <w:szCs w:val="22"/>
        </w:rPr>
      </w:pPr>
      <w:r w:rsidRPr="00BB486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F58E06D" w14:textId="77777777" w:rsidR="001A7BE3" w:rsidRPr="00BB486B" w:rsidRDefault="001A7BE3" w:rsidP="001A7BE3">
      <w:pPr>
        <w:numPr>
          <w:ilvl w:val="0"/>
          <w:numId w:val="1"/>
        </w:numPr>
        <w:rPr>
          <w:sz w:val="22"/>
          <w:szCs w:val="22"/>
        </w:rPr>
      </w:pPr>
      <w:r w:rsidRPr="00BB486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A7BE3" w:rsidRPr="00BB486B" w14:paraId="29CAC52D" w14:textId="77777777" w:rsidTr="005A28A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A6791B" w14:textId="77777777" w:rsidR="001A7BE3" w:rsidRPr="00BB486B" w:rsidRDefault="001A7BE3" w:rsidP="005A28A5">
            <w:pPr>
              <w:rPr>
                <w:sz w:val="22"/>
                <w:szCs w:val="22"/>
              </w:rPr>
            </w:pPr>
            <w:r w:rsidRPr="00BB486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0F3E7" w14:textId="77777777" w:rsidR="001A7BE3" w:rsidRPr="00BB486B" w:rsidRDefault="001A7BE3" w:rsidP="005A28A5">
            <w:pPr>
              <w:rPr>
                <w:sz w:val="22"/>
                <w:szCs w:val="22"/>
              </w:rPr>
            </w:pPr>
            <w:r w:rsidRPr="00BB486B">
              <w:rPr>
                <w:sz w:val="22"/>
                <w:szCs w:val="22"/>
              </w:rPr>
              <w:t xml:space="preserve">Opis części zamówienia, którą wykonawca </w:t>
            </w:r>
          </w:p>
          <w:p w14:paraId="3E199865" w14:textId="77777777" w:rsidR="001A7BE3" w:rsidRPr="00BB486B" w:rsidRDefault="001A7BE3" w:rsidP="005A28A5">
            <w:pPr>
              <w:rPr>
                <w:sz w:val="22"/>
                <w:szCs w:val="22"/>
              </w:rPr>
            </w:pPr>
            <w:r w:rsidRPr="00BB486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F82C5C" w14:textId="77777777" w:rsidR="001A7BE3" w:rsidRPr="00BB486B" w:rsidRDefault="001A7BE3" w:rsidP="005A28A5">
            <w:pPr>
              <w:rPr>
                <w:sz w:val="22"/>
                <w:szCs w:val="22"/>
              </w:rPr>
            </w:pPr>
            <w:r w:rsidRPr="00BB486B">
              <w:rPr>
                <w:sz w:val="22"/>
                <w:szCs w:val="22"/>
              </w:rPr>
              <w:t>Nazwa podwykonawcy</w:t>
            </w:r>
            <w:r w:rsidRPr="00BB486B">
              <w:rPr>
                <w:sz w:val="22"/>
                <w:szCs w:val="22"/>
              </w:rPr>
              <w:br/>
              <w:t>(o ile jest znana)</w:t>
            </w:r>
          </w:p>
        </w:tc>
      </w:tr>
      <w:tr w:rsidR="001A7BE3" w:rsidRPr="00BB486B" w14:paraId="33EA4A50" w14:textId="77777777" w:rsidTr="005A28A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B1DA5" w14:textId="77777777" w:rsidR="001A7BE3" w:rsidRPr="00BB486B" w:rsidRDefault="001A7BE3" w:rsidP="005A28A5">
            <w:pPr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D3C06" w14:textId="77777777" w:rsidR="001A7BE3" w:rsidRPr="00BB486B" w:rsidRDefault="001A7BE3" w:rsidP="005A28A5">
            <w:pPr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4A066" w14:textId="77777777" w:rsidR="001A7BE3" w:rsidRPr="00BB486B" w:rsidRDefault="001A7BE3" w:rsidP="005A28A5">
            <w:pPr>
              <w:rPr>
                <w:sz w:val="22"/>
                <w:szCs w:val="22"/>
              </w:rPr>
            </w:pPr>
          </w:p>
        </w:tc>
      </w:tr>
      <w:tr w:rsidR="001A7BE3" w:rsidRPr="00BB486B" w14:paraId="1AD25830" w14:textId="77777777" w:rsidTr="005A28A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1B00F" w14:textId="77777777" w:rsidR="001A7BE3" w:rsidRPr="00BB486B" w:rsidRDefault="001A7BE3" w:rsidP="005A28A5">
            <w:pPr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C16DA" w14:textId="77777777" w:rsidR="001A7BE3" w:rsidRPr="00BB486B" w:rsidRDefault="001A7BE3" w:rsidP="005A28A5">
            <w:pPr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57627" w14:textId="77777777" w:rsidR="001A7BE3" w:rsidRPr="00BB486B" w:rsidRDefault="001A7BE3" w:rsidP="005A28A5">
            <w:pPr>
              <w:rPr>
                <w:sz w:val="22"/>
                <w:szCs w:val="22"/>
              </w:rPr>
            </w:pPr>
          </w:p>
        </w:tc>
      </w:tr>
    </w:tbl>
    <w:p w14:paraId="128DEEC0" w14:textId="77777777" w:rsidR="001A7BE3" w:rsidRPr="00BB486B" w:rsidRDefault="001A7BE3" w:rsidP="001A7BE3">
      <w:pPr>
        <w:numPr>
          <w:ilvl w:val="0"/>
          <w:numId w:val="1"/>
        </w:numPr>
        <w:rPr>
          <w:sz w:val="22"/>
          <w:szCs w:val="22"/>
        </w:rPr>
      </w:pPr>
      <w:r w:rsidRPr="00BB486B">
        <w:rPr>
          <w:sz w:val="22"/>
          <w:szCs w:val="22"/>
        </w:rPr>
        <w:t>Upoważnionymi do reprezentowania naszej firmy są następujące osoby:</w:t>
      </w:r>
    </w:p>
    <w:p w14:paraId="6A0D06E7" w14:textId="77777777" w:rsidR="001A7BE3" w:rsidRPr="00BB486B" w:rsidRDefault="001A7BE3" w:rsidP="001A7BE3">
      <w:pPr>
        <w:rPr>
          <w:b/>
          <w:bCs/>
          <w:sz w:val="22"/>
          <w:szCs w:val="22"/>
        </w:rPr>
      </w:pPr>
      <w:r w:rsidRPr="00BB486B">
        <w:rPr>
          <w:b/>
          <w:bCs/>
          <w:sz w:val="22"/>
          <w:szCs w:val="22"/>
        </w:rPr>
        <w:tab/>
        <w:t>Imię i Nazwisko</w:t>
      </w:r>
      <w:r w:rsidRPr="00BB486B">
        <w:rPr>
          <w:b/>
          <w:bCs/>
          <w:sz w:val="22"/>
          <w:szCs w:val="22"/>
        </w:rPr>
        <w:tab/>
      </w:r>
      <w:r w:rsidRPr="00BB486B">
        <w:rPr>
          <w:b/>
          <w:bCs/>
          <w:sz w:val="22"/>
          <w:szCs w:val="22"/>
        </w:rPr>
        <w:tab/>
      </w:r>
      <w:r w:rsidRPr="00BB486B">
        <w:rPr>
          <w:b/>
          <w:bCs/>
          <w:sz w:val="22"/>
          <w:szCs w:val="22"/>
        </w:rPr>
        <w:tab/>
      </w:r>
      <w:r w:rsidRPr="00BB486B">
        <w:rPr>
          <w:b/>
          <w:bCs/>
          <w:sz w:val="22"/>
          <w:szCs w:val="22"/>
        </w:rPr>
        <w:tab/>
      </w:r>
      <w:r w:rsidRPr="00BB486B">
        <w:rPr>
          <w:b/>
          <w:bCs/>
          <w:sz w:val="22"/>
          <w:szCs w:val="22"/>
        </w:rPr>
        <w:tab/>
      </w:r>
      <w:r w:rsidRPr="00BB486B">
        <w:rPr>
          <w:b/>
          <w:bCs/>
          <w:sz w:val="22"/>
          <w:szCs w:val="22"/>
        </w:rPr>
        <w:tab/>
      </w:r>
      <w:r w:rsidRPr="00BB486B">
        <w:rPr>
          <w:b/>
          <w:bCs/>
          <w:sz w:val="22"/>
          <w:szCs w:val="22"/>
        </w:rPr>
        <w:tab/>
        <w:t>Wzór podpisu</w:t>
      </w:r>
    </w:p>
    <w:p w14:paraId="10CEACE1" w14:textId="77777777" w:rsidR="001A7BE3" w:rsidRPr="00BB486B" w:rsidRDefault="001A7BE3" w:rsidP="001A7BE3">
      <w:pPr>
        <w:rPr>
          <w:sz w:val="22"/>
          <w:szCs w:val="22"/>
        </w:rPr>
      </w:pPr>
    </w:p>
    <w:p w14:paraId="63CAE8DC" w14:textId="77777777" w:rsidR="001A7BE3" w:rsidRPr="00BB486B" w:rsidRDefault="001A7BE3" w:rsidP="001A7BE3">
      <w:pPr>
        <w:rPr>
          <w:sz w:val="22"/>
          <w:szCs w:val="22"/>
        </w:rPr>
      </w:pPr>
      <w:r w:rsidRPr="00BB486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B486B">
        <w:rPr>
          <w:sz w:val="22"/>
          <w:szCs w:val="22"/>
        </w:rPr>
        <w:tab/>
      </w:r>
      <w:r w:rsidRPr="00BB486B">
        <w:rPr>
          <w:sz w:val="22"/>
          <w:szCs w:val="22"/>
        </w:rPr>
        <w:tab/>
        <w:t xml:space="preserve"> ........................................</w:t>
      </w:r>
    </w:p>
    <w:p w14:paraId="7A5437CE" w14:textId="77777777" w:rsidR="001A7BE3" w:rsidRPr="00BB486B" w:rsidRDefault="001A7BE3" w:rsidP="001A7BE3">
      <w:pPr>
        <w:rPr>
          <w:sz w:val="22"/>
          <w:szCs w:val="22"/>
        </w:rPr>
      </w:pPr>
    </w:p>
    <w:p w14:paraId="0BEDCBA8" w14:textId="77777777" w:rsidR="001A7BE3" w:rsidRPr="00BB486B" w:rsidRDefault="001A7BE3" w:rsidP="001A7BE3">
      <w:pPr>
        <w:rPr>
          <w:sz w:val="22"/>
          <w:szCs w:val="22"/>
        </w:rPr>
      </w:pPr>
      <w:r w:rsidRPr="00BB486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B486B">
        <w:rPr>
          <w:sz w:val="22"/>
          <w:szCs w:val="22"/>
        </w:rPr>
        <w:tab/>
      </w:r>
      <w:r w:rsidRPr="00BB486B">
        <w:rPr>
          <w:sz w:val="22"/>
          <w:szCs w:val="22"/>
        </w:rPr>
        <w:tab/>
        <w:t xml:space="preserve"> ........................................</w:t>
      </w:r>
    </w:p>
    <w:p w14:paraId="3CAA9C36" w14:textId="77777777" w:rsidR="001A7BE3" w:rsidRPr="00BB486B" w:rsidRDefault="001A7BE3" w:rsidP="001A7BE3">
      <w:pPr>
        <w:rPr>
          <w:sz w:val="22"/>
          <w:szCs w:val="22"/>
        </w:rPr>
      </w:pPr>
    </w:p>
    <w:p w14:paraId="78379596" w14:textId="77777777" w:rsidR="001A7BE3" w:rsidRPr="00BB486B" w:rsidRDefault="001A7BE3" w:rsidP="001A7BE3">
      <w:pPr>
        <w:numPr>
          <w:ilvl w:val="0"/>
          <w:numId w:val="1"/>
        </w:numPr>
        <w:rPr>
          <w:sz w:val="22"/>
          <w:szCs w:val="22"/>
        </w:rPr>
      </w:pPr>
      <w:r w:rsidRPr="00BB486B">
        <w:rPr>
          <w:sz w:val="22"/>
          <w:szCs w:val="22"/>
        </w:rPr>
        <w:t>upoważnienie dla powyżej wskazanych osób wynika z następującego (</w:t>
      </w:r>
      <w:proofErr w:type="spellStart"/>
      <w:r w:rsidRPr="00BB486B">
        <w:rPr>
          <w:sz w:val="22"/>
          <w:szCs w:val="22"/>
        </w:rPr>
        <w:t>ych</w:t>
      </w:r>
      <w:proofErr w:type="spellEnd"/>
      <w:r w:rsidRPr="00BB486B">
        <w:rPr>
          <w:sz w:val="22"/>
          <w:szCs w:val="22"/>
        </w:rPr>
        <w:t>) dokumentu(ów)</w:t>
      </w:r>
    </w:p>
    <w:p w14:paraId="077290C2" w14:textId="77777777" w:rsidR="001A7BE3" w:rsidRPr="00BB486B" w:rsidRDefault="001A7BE3" w:rsidP="001A7BE3">
      <w:pPr>
        <w:rPr>
          <w:sz w:val="22"/>
          <w:szCs w:val="22"/>
        </w:rPr>
      </w:pPr>
      <w:r w:rsidRPr="00BB486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128204B" w14:textId="77777777" w:rsidR="001A7BE3" w:rsidRPr="00BB486B" w:rsidRDefault="001A7BE3" w:rsidP="001A7BE3">
      <w:pPr>
        <w:numPr>
          <w:ilvl w:val="0"/>
          <w:numId w:val="1"/>
        </w:numPr>
        <w:rPr>
          <w:sz w:val="22"/>
          <w:szCs w:val="22"/>
        </w:rPr>
      </w:pPr>
      <w:r w:rsidRPr="00BB486B">
        <w:rPr>
          <w:sz w:val="22"/>
          <w:szCs w:val="22"/>
        </w:rPr>
        <w:t>załącznikami do niniejszej oferty są:</w:t>
      </w:r>
    </w:p>
    <w:p w14:paraId="0B6BB178" w14:textId="77777777" w:rsidR="001A7BE3" w:rsidRPr="00BB486B" w:rsidRDefault="001A7BE3" w:rsidP="001A7BE3">
      <w:pPr>
        <w:numPr>
          <w:ilvl w:val="1"/>
          <w:numId w:val="2"/>
        </w:numPr>
        <w:rPr>
          <w:sz w:val="22"/>
          <w:szCs w:val="22"/>
        </w:rPr>
      </w:pPr>
      <w:r w:rsidRPr="00BB486B">
        <w:rPr>
          <w:sz w:val="22"/>
          <w:szCs w:val="22"/>
        </w:rPr>
        <w:t>………………………………………………………………………………………….</w:t>
      </w:r>
    </w:p>
    <w:p w14:paraId="3D84025D" w14:textId="77777777" w:rsidR="001A7BE3" w:rsidRPr="00BB486B" w:rsidRDefault="001A7BE3" w:rsidP="001A7BE3">
      <w:pPr>
        <w:numPr>
          <w:ilvl w:val="1"/>
          <w:numId w:val="2"/>
        </w:numPr>
        <w:rPr>
          <w:sz w:val="22"/>
          <w:szCs w:val="22"/>
        </w:rPr>
      </w:pPr>
      <w:r w:rsidRPr="00BB486B">
        <w:rPr>
          <w:sz w:val="22"/>
          <w:szCs w:val="22"/>
        </w:rPr>
        <w:t>……………………………………………..……………………………………………</w:t>
      </w:r>
    </w:p>
    <w:p w14:paraId="0C5B855A" w14:textId="77777777" w:rsidR="001A7BE3" w:rsidRPr="00BB486B" w:rsidRDefault="001A7BE3" w:rsidP="001A7BE3">
      <w:pPr>
        <w:numPr>
          <w:ilvl w:val="1"/>
          <w:numId w:val="2"/>
        </w:numPr>
        <w:rPr>
          <w:sz w:val="22"/>
          <w:szCs w:val="22"/>
        </w:rPr>
      </w:pPr>
      <w:r w:rsidRPr="00BB486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E177FD3" w14:textId="77777777" w:rsidR="001A7BE3" w:rsidRPr="00BB486B" w:rsidRDefault="001A7BE3" w:rsidP="001A7BE3">
      <w:pPr>
        <w:numPr>
          <w:ilvl w:val="1"/>
          <w:numId w:val="2"/>
        </w:numPr>
        <w:rPr>
          <w:sz w:val="22"/>
          <w:szCs w:val="22"/>
        </w:rPr>
      </w:pPr>
      <w:r w:rsidRPr="00BB486B">
        <w:rPr>
          <w:sz w:val="22"/>
          <w:szCs w:val="22"/>
        </w:rPr>
        <w:t>………………………………………………………………………………………….</w:t>
      </w:r>
    </w:p>
    <w:p w14:paraId="568F88FC" w14:textId="77777777" w:rsidR="001A7BE3" w:rsidRPr="0016711B" w:rsidRDefault="001A7BE3" w:rsidP="001A7BE3">
      <w:pPr>
        <w:jc w:val="center"/>
        <w:rPr>
          <w:bCs/>
          <w:i/>
          <w:iCs/>
          <w:color w:val="EE0000"/>
        </w:rPr>
      </w:pPr>
      <w:r w:rsidRPr="0016711B">
        <w:rPr>
          <w:bCs/>
          <w:i/>
          <w:iCs/>
          <w:color w:val="EE0000"/>
        </w:rPr>
        <w:t>Dokument należy sporządzić w postaci elektronicznej i podpisać kwalifikowanym</w:t>
      </w:r>
    </w:p>
    <w:p w14:paraId="5B870263" w14:textId="77777777" w:rsidR="001A7BE3" w:rsidRPr="0016711B" w:rsidRDefault="001A7BE3" w:rsidP="001A7BE3">
      <w:pPr>
        <w:jc w:val="center"/>
        <w:rPr>
          <w:color w:val="EE0000"/>
        </w:rPr>
      </w:pPr>
      <w:r w:rsidRPr="0016711B">
        <w:rPr>
          <w:bCs/>
          <w:i/>
          <w:iCs/>
          <w:color w:val="EE0000"/>
        </w:rPr>
        <w:t>podpisem elektronicznym lub podpisem zaufanym lub podpisem osobistym.</w:t>
      </w:r>
    </w:p>
    <w:p w14:paraId="65737DCF" w14:textId="77777777" w:rsidR="001A7BE3" w:rsidRPr="0016711B" w:rsidRDefault="001A7BE3" w:rsidP="001A7BE3"/>
    <w:p w14:paraId="1AAE52FB" w14:textId="77777777" w:rsidR="001A7BE3" w:rsidRPr="00F5126D" w:rsidRDefault="001A7BE3" w:rsidP="001A7BE3"/>
    <w:p w14:paraId="4B15D942" w14:textId="77777777" w:rsidR="00FE545C" w:rsidRPr="001A7BE3" w:rsidRDefault="00FE545C" w:rsidP="001A7BE3"/>
    <w:sectPr w:rsidR="00FE545C" w:rsidRPr="001A7B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E72A7" w14:textId="77777777" w:rsidR="00073F22" w:rsidRDefault="00073F22">
      <w:r>
        <w:separator/>
      </w:r>
    </w:p>
  </w:endnote>
  <w:endnote w:type="continuationSeparator" w:id="0">
    <w:p w14:paraId="5C0ABBE3" w14:textId="77777777" w:rsidR="00073F22" w:rsidRDefault="00073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59F68" w14:textId="77777777" w:rsidR="003754E3" w:rsidRDefault="003754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23D8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47C07" w14:textId="77777777" w:rsidR="003754E3" w:rsidRDefault="003754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453C5A" w14:textId="77777777" w:rsidR="00073F22" w:rsidRDefault="00073F22">
      <w:r>
        <w:separator/>
      </w:r>
    </w:p>
  </w:footnote>
  <w:footnote w:type="continuationSeparator" w:id="0">
    <w:p w14:paraId="5597F08A" w14:textId="77777777" w:rsidR="00073F22" w:rsidRDefault="00073F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36BC2" w14:textId="77777777" w:rsidR="003754E3" w:rsidRDefault="003754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16B8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A9CA0" w14:textId="77777777" w:rsidR="003754E3" w:rsidRDefault="003754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67752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33971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74688857">
    <w:abstractNumId w:val="0"/>
  </w:num>
  <w:num w:numId="4" w16cid:durableId="15806010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6C8C"/>
    <w:rsid w:val="00012286"/>
    <w:rsid w:val="000142E8"/>
    <w:rsid w:val="000704FC"/>
    <w:rsid w:val="00071CCC"/>
    <w:rsid w:val="00073F22"/>
    <w:rsid w:val="000B731D"/>
    <w:rsid w:val="000D4822"/>
    <w:rsid w:val="000D6134"/>
    <w:rsid w:val="000E09C7"/>
    <w:rsid w:val="000F6589"/>
    <w:rsid w:val="00106636"/>
    <w:rsid w:val="00116EC6"/>
    <w:rsid w:val="001657BA"/>
    <w:rsid w:val="001801DD"/>
    <w:rsid w:val="001A7BE3"/>
    <w:rsid w:val="001D4612"/>
    <w:rsid w:val="00207E98"/>
    <w:rsid w:val="002723B0"/>
    <w:rsid w:val="00315A4A"/>
    <w:rsid w:val="003754E3"/>
    <w:rsid w:val="00480A6F"/>
    <w:rsid w:val="004B7300"/>
    <w:rsid w:val="004C6753"/>
    <w:rsid w:val="00523BB7"/>
    <w:rsid w:val="00595C87"/>
    <w:rsid w:val="005D2C65"/>
    <w:rsid w:val="005E6D94"/>
    <w:rsid w:val="0063384F"/>
    <w:rsid w:val="00643C6F"/>
    <w:rsid w:val="00646202"/>
    <w:rsid w:val="0065290F"/>
    <w:rsid w:val="006815F6"/>
    <w:rsid w:val="006B6C8C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462EB"/>
    <w:rsid w:val="00B774DC"/>
    <w:rsid w:val="00BB486B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021B57"/>
  <w15:chartTrackingRefBased/>
  <w15:docId w15:val="{1A5E72CF-70A5-4EF3-A4FE-429ABBA23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7BE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746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1899-12-31T23:00:00Z</cp:lastPrinted>
  <dcterms:created xsi:type="dcterms:W3CDTF">2026-08-20T10:18:00Z</dcterms:created>
  <dcterms:modified xsi:type="dcterms:W3CDTF">2026-08-20T10:24:00Z</dcterms:modified>
</cp:coreProperties>
</file>