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00CD0" w14:textId="6B317FD9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35EF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53873F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1C65E0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211A6A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A324CE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6BCE84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828962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815619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74E78C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87C8C1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1621D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51E3C9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407E2F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D9C1E8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94D508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618341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9946F9E" w14:textId="1915E928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84643" w:rsidRPr="00D84643">
        <w:rPr>
          <w:rFonts w:eastAsia="Times New Roman" w:cs="Calibri"/>
          <w:b/>
          <w:lang w:eastAsia="pl-PL"/>
        </w:rPr>
        <w:t>Dostawa zestawu drukarek 3D na potrzeby WMN</w:t>
      </w:r>
      <w:r w:rsidRPr="00432E10">
        <w:rPr>
          <w:rFonts w:eastAsia="Times New Roman" w:cs="Calibri"/>
          <w:lang w:eastAsia="pl-PL"/>
        </w:rPr>
        <w:t xml:space="preserve">, </w:t>
      </w:r>
      <w:r w:rsidR="00435EFB">
        <w:rPr>
          <w:rFonts w:eastAsia="Times New Roman" w:cs="Calibri"/>
          <w:lang w:eastAsia="pl-PL"/>
        </w:rPr>
        <w:t xml:space="preserve">nr sprawy: </w:t>
      </w:r>
      <w:r w:rsidR="00435EFB" w:rsidRPr="00435EFB">
        <w:rPr>
          <w:rFonts w:eastAsia="Times New Roman" w:cs="Calibri"/>
          <w:b/>
          <w:bCs/>
          <w:lang w:eastAsia="pl-PL"/>
        </w:rPr>
        <w:t>KC-DE-zp.25.409.2026</w:t>
      </w:r>
      <w:r w:rsidR="00435EFB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E8AB88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AD5A20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0B5CCF9" w14:textId="6A5EDD8C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435EFB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9852B9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4E7515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927999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F3D32A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9CC9B2A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9696F1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CD71D6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39072D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A9C877" w14:textId="789E720E" w:rsidR="005103B9" w:rsidRPr="009475A8" w:rsidRDefault="008F3D36" w:rsidP="00435EFB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9C5E3" w14:textId="77777777" w:rsidR="00550358" w:rsidRDefault="00550358" w:rsidP="0038231F">
      <w:pPr>
        <w:spacing w:after="0" w:line="240" w:lineRule="auto"/>
      </w:pPr>
      <w:r>
        <w:separator/>
      </w:r>
    </w:p>
  </w:endnote>
  <w:endnote w:type="continuationSeparator" w:id="0">
    <w:p w14:paraId="6BE65357" w14:textId="77777777" w:rsidR="00550358" w:rsidRDefault="005503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144F3" w14:textId="77777777" w:rsidR="00D84643" w:rsidRDefault="00D846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A0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46262A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591D9" w14:textId="77777777" w:rsidR="00D84643" w:rsidRDefault="00D846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80620" w14:textId="77777777" w:rsidR="00550358" w:rsidRDefault="00550358" w:rsidP="0038231F">
      <w:pPr>
        <w:spacing w:after="0" w:line="240" w:lineRule="auto"/>
      </w:pPr>
      <w:r>
        <w:separator/>
      </w:r>
    </w:p>
  </w:footnote>
  <w:footnote w:type="continuationSeparator" w:id="0">
    <w:p w14:paraId="69FB0463" w14:textId="77777777" w:rsidR="00550358" w:rsidRDefault="00550358" w:rsidP="0038231F">
      <w:pPr>
        <w:spacing w:after="0" w:line="240" w:lineRule="auto"/>
      </w:pPr>
      <w:r>
        <w:continuationSeparator/>
      </w:r>
    </w:p>
  </w:footnote>
  <w:footnote w:id="1">
    <w:p w14:paraId="1A96CB5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6036A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D70AE" w14:textId="77777777" w:rsidR="00D84643" w:rsidRDefault="00D846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2A92" w14:textId="77777777" w:rsidR="00D84643" w:rsidRDefault="00D846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F474B" w14:textId="77777777" w:rsidR="00D84643" w:rsidRDefault="00D846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269610">
    <w:abstractNumId w:val="7"/>
  </w:num>
  <w:num w:numId="2" w16cid:durableId="844326979">
    <w:abstractNumId w:val="0"/>
  </w:num>
  <w:num w:numId="3" w16cid:durableId="470052877">
    <w:abstractNumId w:val="6"/>
  </w:num>
  <w:num w:numId="4" w16cid:durableId="1636913826">
    <w:abstractNumId w:val="9"/>
  </w:num>
  <w:num w:numId="5" w16cid:durableId="1182430021">
    <w:abstractNumId w:val="8"/>
  </w:num>
  <w:num w:numId="6" w16cid:durableId="1934165186">
    <w:abstractNumId w:val="5"/>
  </w:num>
  <w:num w:numId="7" w16cid:durableId="1002778628">
    <w:abstractNumId w:val="1"/>
  </w:num>
  <w:num w:numId="8" w16cid:durableId="881863364">
    <w:abstractNumId w:val="3"/>
  </w:num>
  <w:num w:numId="9" w16cid:durableId="1810895855">
    <w:abstractNumId w:val="2"/>
  </w:num>
  <w:num w:numId="10" w16cid:durableId="1922565788">
    <w:abstractNumId w:val="4"/>
  </w:num>
  <w:num w:numId="11" w16cid:durableId="961308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75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5EFB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0358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7755"/>
    <w:rsid w:val="00D84643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5610C"/>
  <w15:chartTrackingRefBased/>
  <w15:docId w15:val="{405C240B-39F1-4455-AD03-C5F6BDF3E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2026-08-20T10:30:00Z</cp:lastPrinted>
  <dcterms:created xsi:type="dcterms:W3CDTF">2026-08-20T10:28:00Z</dcterms:created>
  <dcterms:modified xsi:type="dcterms:W3CDTF">2026-08-20T10:30:00Z</dcterms:modified>
</cp:coreProperties>
</file>