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25BCD1" w14:textId="39341566" w:rsidR="00F245C5" w:rsidRPr="00144025" w:rsidRDefault="00F31729" w:rsidP="00F245C5">
      <w:pPr>
        <w:spacing w:after="600"/>
        <w:jc w:val="right"/>
      </w:pPr>
      <w:bookmarkStart w:id="0" w:name="_Hlk53520193"/>
      <w:r w:rsidRPr="00144025">
        <w:t>Rawicz</w:t>
      </w:r>
      <w:r w:rsidR="00144025">
        <w:t>,</w:t>
      </w:r>
      <w:r w:rsidR="00F245C5" w:rsidRPr="00144025">
        <w:t xml:space="preserve"> dnia </w:t>
      </w:r>
      <w:r w:rsidR="00144025">
        <w:t>2</w:t>
      </w:r>
      <w:r w:rsidR="00A72C59">
        <w:t>7</w:t>
      </w:r>
      <w:r w:rsidR="00144025">
        <w:t>.08.2026 r.</w:t>
      </w:r>
    </w:p>
    <w:p w14:paraId="7CC94290" w14:textId="65F88C3D" w:rsidR="00F245C5" w:rsidRPr="00144025" w:rsidRDefault="00F31729" w:rsidP="00144025">
      <w:pPr>
        <w:spacing w:line="276" w:lineRule="auto"/>
        <w:ind w:right="3969"/>
        <w:rPr>
          <w:b/>
          <w:bCs/>
        </w:rPr>
      </w:pPr>
      <w:r w:rsidRPr="00144025">
        <w:rPr>
          <w:b/>
          <w:bCs/>
        </w:rPr>
        <w:t>Powiatowe Centrum Usług Wspólnych w Rawiczu</w:t>
      </w:r>
    </w:p>
    <w:p w14:paraId="500B87B3" w14:textId="32F0AF76" w:rsidR="00F245C5" w:rsidRPr="00144025" w:rsidRDefault="00F31729" w:rsidP="00144025">
      <w:pPr>
        <w:spacing w:line="276" w:lineRule="auto"/>
        <w:ind w:right="3969"/>
      </w:pPr>
      <w:r w:rsidRPr="00144025">
        <w:t>ul. Mikołaja Kopernika</w:t>
      </w:r>
      <w:r w:rsidR="00F245C5" w:rsidRPr="00144025">
        <w:t xml:space="preserve"> </w:t>
      </w:r>
      <w:r w:rsidRPr="00144025">
        <w:t>4</w:t>
      </w:r>
    </w:p>
    <w:p w14:paraId="6561B278" w14:textId="7944F2FB" w:rsidR="00F245C5" w:rsidRDefault="00F31729" w:rsidP="00144025">
      <w:pPr>
        <w:spacing w:line="276" w:lineRule="auto"/>
        <w:ind w:right="4253"/>
      </w:pPr>
      <w:r w:rsidRPr="00144025">
        <w:t>63-900</w:t>
      </w:r>
      <w:r w:rsidR="00F245C5" w:rsidRPr="00144025">
        <w:t xml:space="preserve"> </w:t>
      </w:r>
      <w:r w:rsidRPr="00144025">
        <w:t>Rawicz</w:t>
      </w:r>
    </w:p>
    <w:p w14:paraId="175B8628" w14:textId="77777777" w:rsidR="00144025" w:rsidRDefault="00144025" w:rsidP="00144025">
      <w:pPr>
        <w:spacing w:line="276" w:lineRule="auto"/>
        <w:ind w:right="4253"/>
      </w:pPr>
    </w:p>
    <w:p w14:paraId="1A3BFC55" w14:textId="7A622BC1" w:rsidR="00144025" w:rsidRDefault="00144025" w:rsidP="00144025">
      <w:pPr>
        <w:spacing w:line="276" w:lineRule="auto"/>
        <w:ind w:right="4253"/>
      </w:pPr>
      <w:r>
        <w:t>Znak sprawy: PCUW.261.25.2026</w:t>
      </w:r>
    </w:p>
    <w:p w14:paraId="139C0A3F" w14:textId="192CFDD7" w:rsidR="00F245C5" w:rsidRPr="00144025" w:rsidRDefault="00F245C5" w:rsidP="00734206">
      <w:pPr>
        <w:tabs>
          <w:tab w:val="right" w:pos="9072"/>
        </w:tabs>
        <w:spacing w:after="240" w:line="276" w:lineRule="auto"/>
        <w:jc w:val="both"/>
        <w:rPr>
          <w:b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5"/>
      </w:tblGrid>
      <w:tr w:rsidR="00F245C5" w:rsidRPr="00144025" w14:paraId="39E9F986" w14:textId="77777777" w:rsidTr="002716A3">
        <w:tc>
          <w:tcPr>
            <w:tcW w:w="10065" w:type="dxa"/>
            <w:shd w:val="clear" w:color="auto" w:fill="F2F2F2"/>
            <w:hideMark/>
          </w:tcPr>
          <w:p w14:paraId="6441CE27" w14:textId="77777777" w:rsidR="00F245C5" w:rsidRPr="00144025" w:rsidRDefault="00F245C5" w:rsidP="002716A3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 w:rsidRPr="00144025">
              <w:rPr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4B8EA202" w14:textId="4151FC6C" w:rsidR="00F245C5" w:rsidRPr="00144025" w:rsidRDefault="00F245C5" w:rsidP="002716A3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144025">
              <w:rPr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="00D21F42">
              <w:rPr>
                <w:b/>
                <w:spacing w:val="50"/>
                <w:kern w:val="28"/>
                <w:sz w:val="32"/>
                <w:szCs w:val="32"/>
              </w:rPr>
              <w:t xml:space="preserve">PONOWNYM </w:t>
            </w:r>
            <w:r w:rsidRPr="00144025">
              <w:rPr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60165881" w14:textId="77777777" w:rsidR="00F245C5" w:rsidRPr="00144025" w:rsidRDefault="00F245C5" w:rsidP="00F245C5">
      <w:pPr>
        <w:keepNext/>
        <w:spacing w:after="240"/>
        <w:outlineLvl w:val="0"/>
        <w:rPr>
          <w:b/>
        </w:rPr>
      </w:pPr>
    </w:p>
    <w:p w14:paraId="544E2A00" w14:textId="075F25FB" w:rsidR="00F245C5" w:rsidRPr="00144025" w:rsidRDefault="00F245C5" w:rsidP="005D506F">
      <w:pPr>
        <w:spacing w:after="120" w:line="360" w:lineRule="auto"/>
        <w:ind w:left="1134" w:hanging="1134"/>
        <w:jc w:val="both"/>
        <w:rPr>
          <w:rFonts w:eastAsia="Calibri"/>
          <w:lang w:eastAsia="en-US"/>
        </w:rPr>
      </w:pPr>
      <w:r w:rsidRPr="00144025">
        <w:rPr>
          <w:rFonts w:eastAsia="Calibri"/>
          <w:lang w:eastAsia="en-US"/>
        </w:rPr>
        <w:t>Dotyczy</w:t>
      </w:r>
      <w:r w:rsidR="00144025">
        <w:rPr>
          <w:rFonts w:eastAsia="Calibri"/>
          <w:lang w:eastAsia="en-US"/>
        </w:rPr>
        <w:t xml:space="preserve">: postępowania o udzielenie zamówienia publicznego prowadzonego w trybie  </w:t>
      </w:r>
      <w:r w:rsidR="00144025">
        <w:rPr>
          <w:rFonts w:eastAsia="Calibri"/>
          <w:lang w:eastAsia="en-US"/>
        </w:rPr>
        <w:br/>
        <w:t xml:space="preserve">podstawowym bez negocjacji – art. 275 pkt 1 ustawy </w:t>
      </w:r>
      <w:proofErr w:type="spellStart"/>
      <w:r w:rsidR="00144025">
        <w:rPr>
          <w:rFonts w:eastAsia="Calibri"/>
          <w:lang w:eastAsia="en-US"/>
        </w:rPr>
        <w:t>Pzp</w:t>
      </w:r>
      <w:proofErr w:type="spellEnd"/>
      <w:r w:rsidR="00144025">
        <w:rPr>
          <w:rFonts w:eastAsia="Calibri"/>
          <w:lang w:eastAsia="en-US"/>
        </w:rPr>
        <w:t xml:space="preserve"> na zadanie pn.</w:t>
      </w:r>
      <w:proofErr w:type="gramStart"/>
      <w:r w:rsidR="00144025">
        <w:rPr>
          <w:rFonts w:eastAsia="Calibri"/>
          <w:lang w:eastAsia="en-US"/>
        </w:rPr>
        <w:t xml:space="preserve">: </w:t>
      </w:r>
      <w:r w:rsidR="00144025" w:rsidRPr="00144025">
        <w:rPr>
          <w:rFonts w:eastAsia="Calibri"/>
          <w:b/>
          <w:bCs/>
          <w:lang w:eastAsia="en-US"/>
        </w:rPr>
        <w:t>,,</w:t>
      </w:r>
      <w:r w:rsidR="00144025" w:rsidRPr="00144025">
        <w:rPr>
          <w:b/>
          <w:bCs/>
        </w:rPr>
        <w:t>Sukcesywne</w:t>
      </w:r>
      <w:proofErr w:type="gramEnd"/>
      <w:r w:rsidR="00144025" w:rsidRPr="00144025">
        <w:rPr>
          <w:b/>
          <w:bCs/>
        </w:rPr>
        <w:t xml:space="preserve"> dostawy żywności dla Domu Pomocy Społecznej w Pakówce w okresie od 01.09.2026 r. do 31.12.2026 r.’’</w:t>
      </w:r>
    </w:p>
    <w:p w14:paraId="654308AD" w14:textId="77777777" w:rsidR="00F245C5" w:rsidRPr="00144025" w:rsidRDefault="00F245C5" w:rsidP="00F245C5">
      <w:pPr>
        <w:tabs>
          <w:tab w:val="left" w:pos="708"/>
          <w:tab w:val="center" w:pos="4536"/>
          <w:tab w:val="right" w:pos="9072"/>
        </w:tabs>
      </w:pPr>
    </w:p>
    <w:p w14:paraId="57B0CAEF" w14:textId="50509541" w:rsidR="00A02E94" w:rsidRPr="00144025" w:rsidRDefault="00F245C5" w:rsidP="00144025">
      <w:pPr>
        <w:pStyle w:val="Nagwek"/>
        <w:numPr>
          <w:ilvl w:val="0"/>
          <w:numId w:val="1"/>
        </w:numPr>
        <w:tabs>
          <w:tab w:val="left" w:pos="708"/>
        </w:tabs>
        <w:spacing w:after="120" w:line="276" w:lineRule="auto"/>
        <w:ind w:hanging="720"/>
        <w:jc w:val="both"/>
        <w:rPr>
          <w:bCs/>
        </w:rPr>
      </w:pPr>
      <w:r w:rsidRPr="00144025">
        <w:t xml:space="preserve">Zamawiający, </w:t>
      </w:r>
      <w:r w:rsidR="00F31729" w:rsidRPr="00144025">
        <w:rPr>
          <w:b/>
        </w:rPr>
        <w:t>Powiatowe Centrum Usług Wspólnych w Rawiczu</w:t>
      </w:r>
      <w:r w:rsidRPr="00144025">
        <w:t xml:space="preserve">, działając na podstawie art. 253 ust. 1 ustawy z dnia 11 września 2019r. Prawo zamówień publicznych </w:t>
      </w:r>
      <w:r w:rsidR="00F31729" w:rsidRPr="00144025">
        <w:t>(</w:t>
      </w:r>
      <w:proofErr w:type="spellStart"/>
      <w:r w:rsidR="00F31729" w:rsidRPr="00144025">
        <w:t>t.j</w:t>
      </w:r>
      <w:proofErr w:type="spellEnd"/>
      <w:r w:rsidR="00F31729" w:rsidRPr="00144025">
        <w:t>. Dz. U. z 2026 r. poz. 793)</w:t>
      </w:r>
      <w:r w:rsidRPr="00144025">
        <w:t xml:space="preserve">, zwanej dalej „ustawą </w:t>
      </w:r>
      <w:proofErr w:type="spellStart"/>
      <w:r w:rsidRPr="00144025">
        <w:t>Pzp</w:t>
      </w:r>
      <w:proofErr w:type="spellEnd"/>
      <w:r w:rsidRPr="00144025">
        <w:t>”, informuje, że w toczącym się postępowaniu o udzielenie zamówienia publicznego</w:t>
      </w:r>
      <w:r w:rsidR="00A02E94" w:rsidRPr="00144025">
        <w:t xml:space="preserve">, </w:t>
      </w:r>
      <w:r w:rsidRPr="00144025">
        <w:t xml:space="preserve">jako najkorzystniejsza wybrana została oferta złożona przez </w:t>
      </w:r>
      <w:r w:rsidR="00144025">
        <w:t>W</w:t>
      </w:r>
      <w:r w:rsidRPr="00144025">
        <w:t>ykonawcę</w:t>
      </w:r>
      <w:r w:rsidR="00A02E94" w:rsidRPr="00144025"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F31729" w:rsidRPr="00144025" w14:paraId="2874999E" w14:textId="77777777" w:rsidTr="00DA050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0C0915" w14:textId="6C8D92D1" w:rsidR="00F31729" w:rsidRPr="00144025" w:rsidRDefault="00F31729" w:rsidP="00144025">
            <w:pPr>
              <w:spacing w:before="120" w:line="276" w:lineRule="auto"/>
              <w:jc w:val="center"/>
            </w:pPr>
            <w:r w:rsidRPr="00144025">
              <w:t>Część nr 1: Artykuły spożywcze</w:t>
            </w:r>
          </w:p>
          <w:p w14:paraId="73C522AC" w14:textId="3AA58E28" w:rsidR="00F31729" w:rsidRPr="00144025" w:rsidRDefault="00F31729" w:rsidP="00144025">
            <w:pPr>
              <w:spacing w:before="60" w:line="276" w:lineRule="auto"/>
              <w:jc w:val="center"/>
              <w:rPr>
                <w:b/>
              </w:rPr>
            </w:pPr>
            <w:r w:rsidRPr="00144025">
              <w:rPr>
                <w:b/>
              </w:rPr>
              <w:t>Paweł Kaczan Zakład Handlu i Usług Kama</w:t>
            </w:r>
          </w:p>
          <w:p w14:paraId="6CD01B97" w14:textId="77DB8B90" w:rsidR="00F31729" w:rsidRPr="00144025" w:rsidRDefault="00F31729" w:rsidP="00144025">
            <w:pPr>
              <w:spacing w:line="276" w:lineRule="auto"/>
              <w:jc w:val="center"/>
              <w:rPr>
                <w:bCs/>
              </w:rPr>
            </w:pPr>
            <w:r w:rsidRPr="00144025">
              <w:rPr>
                <w:bCs/>
              </w:rPr>
              <w:t>Łaszczyn 25a</w:t>
            </w:r>
          </w:p>
          <w:p w14:paraId="06BF5A7B" w14:textId="620506AF" w:rsidR="00F31729" w:rsidRPr="00144025" w:rsidRDefault="00F31729" w:rsidP="00144025">
            <w:pPr>
              <w:spacing w:after="120" w:line="276" w:lineRule="auto"/>
              <w:jc w:val="center"/>
              <w:rPr>
                <w:bCs/>
              </w:rPr>
            </w:pPr>
            <w:r w:rsidRPr="00144025">
              <w:rPr>
                <w:bCs/>
              </w:rPr>
              <w:t>63-900 Rawicz</w:t>
            </w:r>
          </w:p>
          <w:p w14:paraId="75FEE670" w14:textId="067A7852" w:rsidR="00F31729" w:rsidRPr="00144025" w:rsidRDefault="00F31729" w:rsidP="00DA050D">
            <w:pPr>
              <w:spacing w:line="360" w:lineRule="auto"/>
              <w:jc w:val="both"/>
              <w:rPr>
                <w:bCs/>
              </w:rPr>
            </w:pPr>
            <w:r w:rsidRPr="00144025">
              <w:t>za cenę</w:t>
            </w:r>
            <w:r w:rsidR="00144025">
              <w:t xml:space="preserve">: </w:t>
            </w:r>
            <w:r w:rsidRPr="00144025">
              <w:rPr>
                <w:b/>
              </w:rPr>
              <w:t>57</w:t>
            </w:r>
            <w:r w:rsidR="00144025">
              <w:rPr>
                <w:b/>
              </w:rPr>
              <w:t> </w:t>
            </w:r>
            <w:r w:rsidRPr="00144025">
              <w:rPr>
                <w:b/>
              </w:rPr>
              <w:t>792</w:t>
            </w:r>
            <w:r w:rsidR="00144025">
              <w:rPr>
                <w:b/>
              </w:rPr>
              <w:t>,</w:t>
            </w:r>
            <w:r w:rsidRPr="00144025">
              <w:rPr>
                <w:b/>
              </w:rPr>
              <w:t>73 zł</w:t>
            </w:r>
            <w:r w:rsidRPr="00144025">
              <w:t xml:space="preserve"> </w:t>
            </w:r>
            <w:r w:rsidRPr="00144025">
              <w:rPr>
                <w:b/>
                <w:bCs/>
              </w:rPr>
              <w:t>brutto</w:t>
            </w:r>
            <w:r w:rsidRPr="00144025">
              <w:rPr>
                <w:bCs/>
              </w:rPr>
              <w:t>.</w:t>
            </w:r>
          </w:p>
          <w:p w14:paraId="4EDB5B03" w14:textId="77777777" w:rsidR="00F31729" w:rsidRPr="00144025" w:rsidRDefault="00F31729" w:rsidP="00144025">
            <w:pPr>
              <w:spacing w:before="120" w:line="276" w:lineRule="auto"/>
              <w:jc w:val="both"/>
              <w:rPr>
                <w:color w:val="000000"/>
              </w:rPr>
            </w:pPr>
            <w:r w:rsidRPr="00144025">
              <w:rPr>
                <w:color w:val="000000"/>
                <w:u w:val="single"/>
              </w:rPr>
              <w:t>Uzasadnienie wyboru</w:t>
            </w:r>
            <w:r w:rsidRPr="00144025">
              <w:rPr>
                <w:color w:val="000000"/>
              </w:rPr>
              <w:t>:</w:t>
            </w:r>
          </w:p>
          <w:p w14:paraId="503F5389" w14:textId="194C65F6" w:rsidR="00F31729" w:rsidRDefault="00144025" w:rsidP="00144025">
            <w:pPr>
              <w:pStyle w:val="Nagwek"/>
              <w:tabs>
                <w:tab w:val="left" w:pos="708"/>
              </w:tabs>
              <w:spacing w:after="60" w:line="276" w:lineRule="auto"/>
              <w:jc w:val="both"/>
              <w:rPr>
                <w:highlight w:val="darkGray"/>
              </w:rPr>
            </w:pPr>
            <w:r w:rsidRPr="00144025">
              <w:rPr>
                <w:bCs/>
              </w:rPr>
              <w:t>Oferta ww. Wykonawcy jest ofertą najkorzystniejszą, spełniającą warunki udziału w postępowaniu oraz niepodlegającą odrzuceniu</w:t>
            </w:r>
            <w:r>
              <w:rPr>
                <w:bCs/>
              </w:rPr>
              <w:t>.</w:t>
            </w:r>
          </w:p>
        </w:tc>
      </w:tr>
      <w:tr w:rsidR="00F31729" w:rsidRPr="00144025" w14:paraId="224F1726" w14:textId="77777777" w:rsidTr="00DA050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73F90F" w14:textId="6720BD1E" w:rsidR="00F31729" w:rsidRPr="00144025" w:rsidRDefault="00F31729" w:rsidP="00144025">
            <w:pPr>
              <w:spacing w:before="120" w:line="276" w:lineRule="auto"/>
              <w:jc w:val="center"/>
            </w:pPr>
            <w:r w:rsidRPr="00144025">
              <w:rPr>
                <w:b/>
                <w:bCs/>
              </w:rPr>
              <w:lastRenderedPageBreak/>
              <w:t>Część nr 2</w:t>
            </w:r>
            <w:r w:rsidRPr="00144025">
              <w:t>: Nabiał</w:t>
            </w:r>
          </w:p>
          <w:p w14:paraId="2D26B208" w14:textId="2B75B951" w:rsidR="00F31729" w:rsidRPr="00144025" w:rsidRDefault="00F31729" w:rsidP="00144025">
            <w:pPr>
              <w:spacing w:before="60" w:line="276" w:lineRule="auto"/>
              <w:jc w:val="center"/>
              <w:rPr>
                <w:b/>
              </w:rPr>
            </w:pPr>
            <w:r w:rsidRPr="00144025">
              <w:rPr>
                <w:b/>
              </w:rPr>
              <w:t>Spółdzielnia Mleczarska MLEKOVITA</w:t>
            </w:r>
          </w:p>
          <w:p w14:paraId="4088A0DE" w14:textId="012E222D" w:rsidR="00F31729" w:rsidRPr="00144025" w:rsidRDefault="00144025" w:rsidP="00144025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F31729" w:rsidRPr="00144025">
              <w:rPr>
                <w:bCs/>
              </w:rPr>
              <w:t>Ludowa 122</w:t>
            </w:r>
          </w:p>
          <w:p w14:paraId="549034D2" w14:textId="4825AA64" w:rsidR="00F31729" w:rsidRPr="00144025" w:rsidRDefault="00F31729" w:rsidP="00144025">
            <w:pPr>
              <w:spacing w:after="120" w:line="276" w:lineRule="auto"/>
              <w:jc w:val="center"/>
              <w:rPr>
                <w:bCs/>
              </w:rPr>
            </w:pPr>
            <w:r w:rsidRPr="00144025">
              <w:rPr>
                <w:bCs/>
              </w:rPr>
              <w:t>18-200 Wysokie Mazowieckie</w:t>
            </w:r>
          </w:p>
          <w:p w14:paraId="3B4743C4" w14:textId="0C1EC803" w:rsidR="00F31729" w:rsidRPr="00144025" w:rsidRDefault="00F31729" w:rsidP="00DA050D">
            <w:pPr>
              <w:spacing w:line="360" w:lineRule="auto"/>
              <w:jc w:val="both"/>
              <w:rPr>
                <w:bCs/>
              </w:rPr>
            </w:pPr>
            <w:r w:rsidRPr="00144025">
              <w:t>za cenę</w:t>
            </w:r>
            <w:r w:rsidR="00144025">
              <w:t xml:space="preserve">: </w:t>
            </w:r>
            <w:r w:rsidRPr="00144025">
              <w:rPr>
                <w:b/>
              </w:rPr>
              <w:t>24</w:t>
            </w:r>
            <w:r w:rsidR="00144025">
              <w:rPr>
                <w:b/>
              </w:rPr>
              <w:t> </w:t>
            </w:r>
            <w:r w:rsidRPr="00144025">
              <w:rPr>
                <w:b/>
              </w:rPr>
              <w:t>772</w:t>
            </w:r>
            <w:r w:rsidR="00144025">
              <w:rPr>
                <w:b/>
              </w:rPr>
              <w:t>,</w:t>
            </w:r>
            <w:r w:rsidRPr="00144025">
              <w:rPr>
                <w:b/>
              </w:rPr>
              <w:t>94 zł</w:t>
            </w:r>
            <w:r w:rsidRPr="00144025">
              <w:t xml:space="preserve"> </w:t>
            </w:r>
            <w:r w:rsidRPr="00144025">
              <w:rPr>
                <w:b/>
                <w:bCs/>
              </w:rPr>
              <w:t>brutto</w:t>
            </w:r>
            <w:r w:rsidRPr="00144025">
              <w:rPr>
                <w:bCs/>
              </w:rPr>
              <w:t>.</w:t>
            </w:r>
          </w:p>
          <w:p w14:paraId="37FF8A20" w14:textId="77777777" w:rsidR="00F31729" w:rsidRPr="00144025" w:rsidRDefault="00F31729" w:rsidP="00144025">
            <w:pPr>
              <w:spacing w:before="120" w:line="276" w:lineRule="auto"/>
              <w:jc w:val="both"/>
              <w:rPr>
                <w:color w:val="000000"/>
              </w:rPr>
            </w:pPr>
            <w:r w:rsidRPr="00144025">
              <w:rPr>
                <w:color w:val="000000"/>
                <w:u w:val="single"/>
              </w:rPr>
              <w:t>Uzasadnienie wyboru</w:t>
            </w:r>
            <w:r w:rsidRPr="00144025">
              <w:rPr>
                <w:color w:val="000000"/>
              </w:rPr>
              <w:t>:</w:t>
            </w:r>
          </w:p>
          <w:p w14:paraId="6162B1E2" w14:textId="5972845A" w:rsidR="00F31729" w:rsidRDefault="00144025" w:rsidP="00144025">
            <w:pPr>
              <w:pStyle w:val="Nagwek"/>
              <w:tabs>
                <w:tab w:val="left" w:pos="708"/>
              </w:tabs>
              <w:spacing w:after="60" w:line="276" w:lineRule="auto"/>
              <w:jc w:val="both"/>
              <w:rPr>
                <w:highlight w:val="darkGray"/>
              </w:rPr>
            </w:pPr>
            <w:r>
              <w:t>Oferta ww. Wykonawcy jest ofertą najkorzystniejszą, spełniającą warunki udziału w postępowaniu oraz niepodlegającą odrzuceniu.</w:t>
            </w:r>
          </w:p>
        </w:tc>
      </w:tr>
      <w:tr w:rsidR="00F31729" w:rsidRPr="00144025" w14:paraId="61B2B151" w14:textId="77777777" w:rsidTr="00DA050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0CA932" w14:textId="3BA7F0F5" w:rsidR="00F31729" w:rsidRPr="00144025" w:rsidRDefault="00F31729" w:rsidP="00144025">
            <w:pPr>
              <w:spacing w:before="120" w:line="276" w:lineRule="auto"/>
              <w:jc w:val="center"/>
            </w:pPr>
            <w:r w:rsidRPr="00144025">
              <w:rPr>
                <w:b/>
                <w:bCs/>
              </w:rPr>
              <w:t>Część nr 3</w:t>
            </w:r>
            <w:r w:rsidRPr="00144025">
              <w:t>: Warzywa i owoce</w:t>
            </w:r>
          </w:p>
          <w:p w14:paraId="3EC3C698" w14:textId="068C3C7D" w:rsidR="00F31729" w:rsidRPr="00144025" w:rsidRDefault="00F31729" w:rsidP="00144025">
            <w:pPr>
              <w:spacing w:before="60" w:line="276" w:lineRule="auto"/>
              <w:jc w:val="center"/>
              <w:rPr>
                <w:b/>
              </w:rPr>
            </w:pPr>
            <w:r w:rsidRPr="00144025">
              <w:rPr>
                <w:b/>
              </w:rPr>
              <w:t>E</w:t>
            </w:r>
            <w:r w:rsidR="006C2445">
              <w:rPr>
                <w:b/>
              </w:rPr>
              <w:t xml:space="preserve">ugeniusz </w:t>
            </w:r>
            <w:proofErr w:type="spellStart"/>
            <w:proofErr w:type="gramStart"/>
            <w:r w:rsidR="006C2445">
              <w:rPr>
                <w:b/>
              </w:rPr>
              <w:t>Mylka</w:t>
            </w:r>
            <w:proofErr w:type="spellEnd"/>
            <w:r w:rsidR="006C2445">
              <w:rPr>
                <w:b/>
              </w:rPr>
              <w:t xml:space="preserve">  ,,</w:t>
            </w:r>
            <w:proofErr w:type="gramEnd"/>
            <w:r w:rsidR="006C2445">
              <w:rPr>
                <w:b/>
              </w:rPr>
              <w:t>Hurt</w:t>
            </w:r>
            <w:r w:rsidRPr="00144025">
              <w:rPr>
                <w:b/>
              </w:rPr>
              <w:t xml:space="preserve"> </w:t>
            </w:r>
            <w:r w:rsidR="006C2445">
              <w:rPr>
                <w:b/>
              </w:rPr>
              <w:t>–</w:t>
            </w:r>
            <w:r w:rsidRPr="00144025">
              <w:rPr>
                <w:b/>
              </w:rPr>
              <w:t xml:space="preserve"> D</w:t>
            </w:r>
            <w:r w:rsidR="006C2445">
              <w:rPr>
                <w:b/>
              </w:rPr>
              <w:t>etal</w:t>
            </w:r>
            <w:r w:rsidRPr="00144025">
              <w:rPr>
                <w:b/>
              </w:rPr>
              <w:t xml:space="preserve"> " </w:t>
            </w:r>
            <w:r w:rsidR="006C2445">
              <w:rPr>
                <w:b/>
              </w:rPr>
              <w:t>Art. Spożywczo-Rolne</w:t>
            </w:r>
            <w:r w:rsidRPr="00144025">
              <w:rPr>
                <w:b/>
              </w:rPr>
              <w:t xml:space="preserve"> Eugeniusz </w:t>
            </w:r>
            <w:proofErr w:type="spellStart"/>
            <w:r w:rsidRPr="00144025">
              <w:rPr>
                <w:b/>
              </w:rPr>
              <w:t>Mylka</w:t>
            </w:r>
            <w:proofErr w:type="spellEnd"/>
          </w:p>
          <w:p w14:paraId="77A6907A" w14:textId="4D53EB0A" w:rsidR="00F31729" w:rsidRPr="00144025" w:rsidRDefault="00144025" w:rsidP="00144025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ul. Rynek</w:t>
            </w:r>
            <w:r w:rsidR="00F31729" w:rsidRPr="00144025">
              <w:rPr>
                <w:bCs/>
              </w:rPr>
              <w:t xml:space="preserve"> 1A</w:t>
            </w:r>
          </w:p>
          <w:p w14:paraId="4C01A1AA" w14:textId="1E4B9F70" w:rsidR="00F31729" w:rsidRPr="00144025" w:rsidRDefault="00F31729" w:rsidP="00144025">
            <w:pPr>
              <w:spacing w:after="120" w:line="276" w:lineRule="auto"/>
              <w:jc w:val="center"/>
              <w:rPr>
                <w:bCs/>
              </w:rPr>
            </w:pPr>
            <w:r w:rsidRPr="00144025">
              <w:rPr>
                <w:bCs/>
              </w:rPr>
              <w:t>63-940 B</w:t>
            </w:r>
            <w:r w:rsidR="00144025">
              <w:rPr>
                <w:bCs/>
              </w:rPr>
              <w:t>ojanowo</w:t>
            </w:r>
          </w:p>
          <w:p w14:paraId="75A3CEA5" w14:textId="309EEDF3" w:rsidR="00F31729" w:rsidRPr="00144025" w:rsidRDefault="00F31729" w:rsidP="00DA050D">
            <w:pPr>
              <w:spacing w:line="360" w:lineRule="auto"/>
              <w:jc w:val="both"/>
              <w:rPr>
                <w:bCs/>
              </w:rPr>
            </w:pPr>
            <w:r w:rsidRPr="00144025">
              <w:t xml:space="preserve">za </w:t>
            </w:r>
            <w:proofErr w:type="gramStart"/>
            <w:r w:rsidRPr="00144025">
              <w:t>cenę</w:t>
            </w:r>
            <w:r w:rsidR="00144025">
              <w:t xml:space="preserve">: </w:t>
            </w:r>
            <w:r w:rsidRPr="00144025">
              <w:t xml:space="preserve"> </w:t>
            </w:r>
            <w:r w:rsidRPr="00144025">
              <w:rPr>
                <w:b/>
              </w:rPr>
              <w:t>32</w:t>
            </w:r>
            <w:proofErr w:type="gramEnd"/>
            <w:r w:rsidR="00144025">
              <w:rPr>
                <w:b/>
              </w:rPr>
              <w:t> </w:t>
            </w:r>
            <w:r w:rsidRPr="00144025">
              <w:rPr>
                <w:b/>
              </w:rPr>
              <w:t>761</w:t>
            </w:r>
            <w:r w:rsidR="00144025">
              <w:rPr>
                <w:b/>
              </w:rPr>
              <w:t>,</w:t>
            </w:r>
            <w:r w:rsidRPr="00144025">
              <w:rPr>
                <w:b/>
              </w:rPr>
              <w:t>19 zł</w:t>
            </w:r>
            <w:r w:rsidRPr="00144025">
              <w:t xml:space="preserve"> </w:t>
            </w:r>
            <w:r w:rsidRPr="00144025">
              <w:rPr>
                <w:b/>
                <w:bCs/>
              </w:rPr>
              <w:t>brutto</w:t>
            </w:r>
            <w:r w:rsidRPr="00144025">
              <w:rPr>
                <w:bCs/>
              </w:rPr>
              <w:t>.</w:t>
            </w:r>
          </w:p>
          <w:p w14:paraId="283B929E" w14:textId="77777777" w:rsidR="00F31729" w:rsidRPr="00144025" w:rsidRDefault="00F31729" w:rsidP="00144025">
            <w:pPr>
              <w:spacing w:before="120" w:line="276" w:lineRule="auto"/>
              <w:jc w:val="both"/>
              <w:rPr>
                <w:color w:val="000000"/>
              </w:rPr>
            </w:pPr>
            <w:r w:rsidRPr="00144025">
              <w:rPr>
                <w:color w:val="000000"/>
                <w:u w:val="single"/>
              </w:rPr>
              <w:t>Uzasadnienie wyboru</w:t>
            </w:r>
            <w:r w:rsidRPr="00144025">
              <w:rPr>
                <w:color w:val="000000"/>
              </w:rPr>
              <w:t>:</w:t>
            </w:r>
          </w:p>
          <w:p w14:paraId="107488D9" w14:textId="6D4A60DA" w:rsidR="00F31729" w:rsidRDefault="00144025" w:rsidP="00144025">
            <w:pPr>
              <w:pStyle w:val="Nagwek"/>
              <w:tabs>
                <w:tab w:val="left" w:pos="708"/>
              </w:tabs>
              <w:spacing w:after="60" w:line="276" w:lineRule="auto"/>
              <w:jc w:val="both"/>
              <w:rPr>
                <w:highlight w:val="darkGray"/>
              </w:rPr>
            </w:pPr>
            <w:r>
              <w:t>Oferta ww. Wykonawcy jest ofertą najkorzystniejszą, spełniającą warunki udziału w postępowaniu oraz niepodlegającą odrzuceniu.</w:t>
            </w:r>
          </w:p>
        </w:tc>
      </w:tr>
      <w:tr w:rsidR="00F31729" w:rsidRPr="00144025" w14:paraId="6CDA2AE1" w14:textId="77777777" w:rsidTr="00DA050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05F9E5" w14:textId="66C4B230" w:rsidR="00F31729" w:rsidRPr="00144025" w:rsidRDefault="00F31729" w:rsidP="00144025">
            <w:pPr>
              <w:spacing w:before="120" w:line="276" w:lineRule="auto"/>
              <w:jc w:val="center"/>
            </w:pPr>
            <w:r w:rsidRPr="00144025">
              <w:rPr>
                <w:b/>
                <w:bCs/>
              </w:rPr>
              <w:t>Część nr 4</w:t>
            </w:r>
            <w:r w:rsidRPr="00144025">
              <w:t>: Mięso i wędliny</w:t>
            </w:r>
          </w:p>
          <w:p w14:paraId="1E50A0EF" w14:textId="26B4D317" w:rsidR="00F31729" w:rsidRPr="00144025" w:rsidRDefault="00F31729" w:rsidP="00144025">
            <w:pPr>
              <w:spacing w:before="60" w:line="276" w:lineRule="auto"/>
              <w:jc w:val="center"/>
              <w:rPr>
                <w:b/>
              </w:rPr>
            </w:pPr>
            <w:r w:rsidRPr="00144025">
              <w:rPr>
                <w:b/>
              </w:rPr>
              <w:t>PPHU "JOHN" Paweł John</w:t>
            </w:r>
          </w:p>
          <w:p w14:paraId="163AA307" w14:textId="775E1D93" w:rsidR="00F31729" w:rsidRPr="00144025" w:rsidRDefault="00144025" w:rsidP="00144025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F31729" w:rsidRPr="00144025">
              <w:rPr>
                <w:bCs/>
              </w:rPr>
              <w:t>Źródlana 5</w:t>
            </w:r>
          </w:p>
          <w:p w14:paraId="628D11D7" w14:textId="785E6A6E" w:rsidR="00F31729" w:rsidRPr="00144025" w:rsidRDefault="00F31729" w:rsidP="00144025">
            <w:pPr>
              <w:spacing w:after="120" w:line="276" w:lineRule="auto"/>
              <w:jc w:val="center"/>
              <w:rPr>
                <w:bCs/>
              </w:rPr>
            </w:pPr>
            <w:r w:rsidRPr="00144025">
              <w:rPr>
                <w:bCs/>
              </w:rPr>
              <w:t>64-140 Włoszakowice</w:t>
            </w:r>
          </w:p>
          <w:p w14:paraId="58F25E30" w14:textId="07D48F54" w:rsidR="00F31729" w:rsidRPr="00144025" w:rsidRDefault="00F31729" w:rsidP="00DA050D">
            <w:pPr>
              <w:spacing w:line="360" w:lineRule="auto"/>
              <w:jc w:val="both"/>
              <w:rPr>
                <w:bCs/>
              </w:rPr>
            </w:pPr>
            <w:r w:rsidRPr="00144025">
              <w:t>za cenę</w:t>
            </w:r>
            <w:r w:rsidR="00144025">
              <w:t>:</w:t>
            </w:r>
            <w:r w:rsidRPr="00144025">
              <w:t xml:space="preserve"> </w:t>
            </w:r>
            <w:r w:rsidRPr="00144025">
              <w:rPr>
                <w:b/>
              </w:rPr>
              <w:t>59</w:t>
            </w:r>
            <w:r w:rsidR="00144025">
              <w:rPr>
                <w:b/>
              </w:rPr>
              <w:t> </w:t>
            </w:r>
            <w:r w:rsidRPr="00144025">
              <w:rPr>
                <w:b/>
              </w:rPr>
              <w:t>672</w:t>
            </w:r>
            <w:r w:rsidR="00144025">
              <w:rPr>
                <w:b/>
              </w:rPr>
              <w:t>,</w:t>
            </w:r>
            <w:r w:rsidRPr="00144025">
              <w:rPr>
                <w:b/>
              </w:rPr>
              <w:t>55 zł</w:t>
            </w:r>
            <w:r w:rsidRPr="00144025">
              <w:t xml:space="preserve"> </w:t>
            </w:r>
            <w:r w:rsidRPr="00144025">
              <w:rPr>
                <w:b/>
                <w:bCs/>
              </w:rPr>
              <w:t>brutto</w:t>
            </w:r>
            <w:r w:rsidRPr="00144025">
              <w:rPr>
                <w:bCs/>
              </w:rPr>
              <w:t>.</w:t>
            </w:r>
          </w:p>
          <w:p w14:paraId="651445A8" w14:textId="77777777" w:rsidR="00F31729" w:rsidRPr="00144025" w:rsidRDefault="00F31729" w:rsidP="00144025">
            <w:pPr>
              <w:spacing w:before="120" w:line="276" w:lineRule="auto"/>
              <w:jc w:val="both"/>
              <w:rPr>
                <w:color w:val="000000"/>
              </w:rPr>
            </w:pPr>
            <w:r w:rsidRPr="00144025">
              <w:rPr>
                <w:color w:val="000000"/>
                <w:u w:val="single"/>
              </w:rPr>
              <w:t>Uzasadnienie wyboru</w:t>
            </w:r>
            <w:r w:rsidRPr="00144025">
              <w:rPr>
                <w:color w:val="000000"/>
              </w:rPr>
              <w:t>:</w:t>
            </w:r>
          </w:p>
          <w:p w14:paraId="55C11F4A" w14:textId="2EE2C6A6" w:rsidR="00F31729" w:rsidRDefault="00144025" w:rsidP="00144025">
            <w:pPr>
              <w:pStyle w:val="Nagwek"/>
              <w:tabs>
                <w:tab w:val="left" w:pos="708"/>
              </w:tabs>
              <w:spacing w:after="60" w:line="276" w:lineRule="auto"/>
              <w:jc w:val="both"/>
              <w:rPr>
                <w:highlight w:val="darkGray"/>
              </w:rPr>
            </w:pPr>
            <w:r>
              <w:t>Oferta ww. Wykonawcy jest ofertą najkorzystniejszą, spełniającą warunki udziału w postępowaniu oraz niepodlegającą odrzuceniu.</w:t>
            </w:r>
          </w:p>
        </w:tc>
      </w:tr>
      <w:tr w:rsidR="00F31729" w:rsidRPr="00144025" w14:paraId="561CA1B1" w14:textId="77777777" w:rsidTr="00DA050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790EF7" w14:textId="585641A2" w:rsidR="00F31729" w:rsidRPr="00144025" w:rsidRDefault="00F31729" w:rsidP="00144025">
            <w:pPr>
              <w:spacing w:before="120" w:line="276" w:lineRule="auto"/>
              <w:jc w:val="center"/>
            </w:pPr>
            <w:r w:rsidRPr="00144025">
              <w:rPr>
                <w:b/>
                <w:bCs/>
              </w:rPr>
              <w:t>Część nr 5</w:t>
            </w:r>
            <w:r w:rsidRPr="00144025">
              <w:t>: Pieczywo i ciasto</w:t>
            </w:r>
          </w:p>
          <w:p w14:paraId="5A400AF2" w14:textId="257FAEE5" w:rsidR="00F31729" w:rsidRPr="00144025" w:rsidRDefault="00F31729" w:rsidP="00144025">
            <w:pPr>
              <w:spacing w:before="60" w:line="276" w:lineRule="auto"/>
              <w:jc w:val="center"/>
              <w:rPr>
                <w:b/>
              </w:rPr>
            </w:pPr>
            <w:r w:rsidRPr="00144025">
              <w:rPr>
                <w:b/>
              </w:rPr>
              <w:t>P.W SMAK - G. Dorosz i B.</w:t>
            </w:r>
            <w:r w:rsidR="006C2445">
              <w:rPr>
                <w:b/>
              </w:rPr>
              <w:t xml:space="preserve"> </w:t>
            </w:r>
            <w:r w:rsidRPr="00144025">
              <w:rPr>
                <w:b/>
              </w:rPr>
              <w:t>Dorosz - Sp. j</w:t>
            </w:r>
          </w:p>
          <w:p w14:paraId="65F0D15C" w14:textId="2E0317B7" w:rsidR="00F31729" w:rsidRPr="00144025" w:rsidRDefault="00144025" w:rsidP="00144025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F31729" w:rsidRPr="00144025">
              <w:rPr>
                <w:bCs/>
              </w:rPr>
              <w:t>Grunwaldzka 44</w:t>
            </w:r>
          </w:p>
          <w:p w14:paraId="629CA264" w14:textId="350B2E44" w:rsidR="00F31729" w:rsidRPr="00144025" w:rsidRDefault="00F31729" w:rsidP="00144025">
            <w:pPr>
              <w:spacing w:after="120" w:line="276" w:lineRule="auto"/>
              <w:jc w:val="center"/>
              <w:rPr>
                <w:bCs/>
              </w:rPr>
            </w:pPr>
            <w:r w:rsidRPr="00144025">
              <w:rPr>
                <w:bCs/>
              </w:rPr>
              <w:t>56-330 Cieszków</w:t>
            </w:r>
          </w:p>
          <w:p w14:paraId="2E0ECCB7" w14:textId="66AC5826" w:rsidR="00F31729" w:rsidRPr="00144025" w:rsidRDefault="00F31729" w:rsidP="00DA050D">
            <w:pPr>
              <w:spacing w:line="360" w:lineRule="auto"/>
              <w:jc w:val="both"/>
              <w:rPr>
                <w:bCs/>
              </w:rPr>
            </w:pPr>
            <w:r w:rsidRPr="00144025">
              <w:t>za cenę</w:t>
            </w:r>
            <w:r w:rsidR="006C2445">
              <w:t>:</w:t>
            </w:r>
            <w:r w:rsidRPr="00144025">
              <w:t xml:space="preserve"> </w:t>
            </w:r>
            <w:r w:rsidRPr="00144025">
              <w:rPr>
                <w:b/>
              </w:rPr>
              <w:t>37</w:t>
            </w:r>
            <w:r w:rsidR="006C2445">
              <w:rPr>
                <w:b/>
              </w:rPr>
              <w:t> </w:t>
            </w:r>
            <w:r w:rsidRPr="00144025">
              <w:rPr>
                <w:b/>
              </w:rPr>
              <w:t>784</w:t>
            </w:r>
            <w:r w:rsidR="006C2445">
              <w:rPr>
                <w:b/>
              </w:rPr>
              <w:t>,</w:t>
            </w:r>
            <w:r w:rsidRPr="00144025">
              <w:rPr>
                <w:b/>
              </w:rPr>
              <w:t>26 zł</w:t>
            </w:r>
            <w:r w:rsidRPr="00144025">
              <w:t xml:space="preserve"> </w:t>
            </w:r>
            <w:r w:rsidRPr="00144025">
              <w:rPr>
                <w:b/>
                <w:bCs/>
              </w:rPr>
              <w:t>brutto</w:t>
            </w:r>
            <w:r w:rsidRPr="00144025">
              <w:rPr>
                <w:bCs/>
              </w:rPr>
              <w:t>.</w:t>
            </w:r>
          </w:p>
          <w:p w14:paraId="08D06206" w14:textId="77777777" w:rsidR="00F31729" w:rsidRPr="00144025" w:rsidRDefault="00F31729" w:rsidP="006C2445">
            <w:pPr>
              <w:spacing w:before="120" w:line="276" w:lineRule="auto"/>
              <w:jc w:val="both"/>
              <w:rPr>
                <w:color w:val="000000"/>
              </w:rPr>
            </w:pPr>
            <w:r w:rsidRPr="00144025">
              <w:rPr>
                <w:color w:val="000000"/>
                <w:u w:val="single"/>
              </w:rPr>
              <w:t>Uzasadnienie wyboru</w:t>
            </w:r>
            <w:r w:rsidRPr="00144025">
              <w:rPr>
                <w:color w:val="000000"/>
              </w:rPr>
              <w:t>:</w:t>
            </w:r>
          </w:p>
          <w:p w14:paraId="3D4D35FB" w14:textId="5E838480" w:rsidR="00F31729" w:rsidRDefault="006C2445" w:rsidP="006C2445">
            <w:pPr>
              <w:pStyle w:val="Nagwek"/>
              <w:tabs>
                <w:tab w:val="left" w:pos="708"/>
              </w:tabs>
              <w:spacing w:after="60" w:line="276" w:lineRule="auto"/>
              <w:jc w:val="both"/>
              <w:rPr>
                <w:highlight w:val="darkGray"/>
              </w:rPr>
            </w:pPr>
            <w:r>
              <w:t>Oferta ww. Wykonawcy jest ofertą najkorzystniejszą, spełniającą warunki udziału w postępowaniu oraz niepodlegającą odrzuceniu.</w:t>
            </w:r>
          </w:p>
        </w:tc>
      </w:tr>
      <w:tr w:rsidR="00F31729" w:rsidRPr="00144025" w14:paraId="2AE887A7" w14:textId="77777777" w:rsidTr="00DA050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27C9E9" w14:textId="016C2455" w:rsidR="00F31729" w:rsidRPr="00144025" w:rsidRDefault="00F31729" w:rsidP="00D21F42">
            <w:pPr>
              <w:spacing w:line="276" w:lineRule="auto"/>
              <w:jc w:val="center"/>
            </w:pPr>
            <w:r w:rsidRPr="00144025">
              <w:rPr>
                <w:b/>
                <w:bCs/>
              </w:rPr>
              <w:lastRenderedPageBreak/>
              <w:t>Część nr 6</w:t>
            </w:r>
            <w:r w:rsidRPr="00144025">
              <w:t>: Drób</w:t>
            </w:r>
          </w:p>
          <w:p w14:paraId="421BC6E8" w14:textId="0E6A487C" w:rsidR="00F31729" w:rsidRDefault="00D21F42" w:rsidP="00D21F42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ALLFOOD Sp. z o.o.</w:t>
            </w:r>
          </w:p>
          <w:p w14:paraId="1A66DAC0" w14:textId="3B29A709" w:rsidR="00D21F42" w:rsidRPr="00D21F42" w:rsidRDefault="00D21F42" w:rsidP="00D21F42">
            <w:pPr>
              <w:spacing w:line="276" w:lineRule="auto"/>
              <w:jc w:val="center"/>
              <w:rPr>
                <w:bCs/>
              </w:rPr>
            </w:pPr>
            <w:r w:rsidRPr="00D21F42">
              <w:rPr>
                <w:bCs/>
              </w:rPr>
              <w:t>ul. Bojowników o Wolność i Demokrację 9k</w:t>
            </w:r>
          </w:p>
          <w:p w14:paraId="558EA394" w14:textId="744447F2" w:rsidR="00D21F42" w:rsidRPr="00D21F42" w:rsidRDefault="00D21F42" w:rsidP="00D21F42">
            <w:pPr>
              <w:spacing w:line="276" w:lineRule="auto"/>
              <w:jc w:val="center"/>
              <w:rPr>
                <w:bCs/>
              </w:rPr>
            </w:pPr>
            <w:r w:rsidRPr="00D21F42">
              <w:rPr>
                <w:bCs/>
              </w:rPr>
              <w:t>75-209 Koszalin</w:t>
            </w:r>
          </w:p>
          <w:p w14:paraId="3EAA7D23" w14:textId="2C3CE31F" w:rsidR="00F31729" w:rsidRPr="00144025" w:rsidRDefault="00F31729" w:rsidP="00DA050D">
            <w:pPr>
              <w:spacing w:line="360" w:lineRule="auto"/>
              <w:jc w:val="both"/>
              <w:rPr>
                <w:bCs/>
              </w:rPr>
            </w:pPr>
            <w:r w:rsidRPr="00144025">
              <w:t>za cenę</w:t>
            </w:r>
            <w:r w:rsidR="00D21F42">
              <w:t xml:space="preserve">: </w:t>
            </w:r>
            <w:r w:rsidR="00D21F42" w:rsidRPr="00D21F42">
              <w:rPr>
                <w:b/>
                <w:bCs/>
              </w:rPr>
              <w:t>16 380,00 zł brutto.</w:t>
            </w:r>
          </w:p>
          <w:p w14:paraId="2D8F6CCD" w14:textId="77777777" w:rsidR="00F31729" w:rsidRPr="00144025" w:rsidRDefault="00F31729" w:rsidP="006C2445">
            <w:pPr>
              <w:spacing w:before="120" w:line="276" w:lineRule="auto"/>
              <w:jc w:val="both"/>
              <w:rPr>
                <w:color w:val="000000"/>
              </w:rPr>
            </w:pPr>
            <w:r w:rsidRPr="00144025">
              <w:rPr>
                <w:color w:val="000000"/>
                <w:u w:val="single"/>
              </w:rPr>
              <w:t>Uzasadnienie wyboru</w:t>
            </w:r>
            <w:r w:rsidRPr="00144025">
              <w:rPr>
                <w:color w:val="000000"/>
              </w:rPr>
              <w:t>:</w:t>
            </w:r>
          </w:p>
          <w:p w14:paraId="724DBA14" w14:textId="4F8BD2E5" w:rsidR="00F31729" w:rsidRDefault="006C2445" w:rsidP="006C2445">
            <w:pPr>
              <w:pStyle w:val="Nagwek"/>
              <w:tabs>
                <w:tab w:val="left" w:pos="708"/>
              </w:tabs>
              <w:spacing w:after="60" w:line="276" w:lineRule="auto"/>
              <w:jc w:val="both"/>
              <w:rPr>
                <w:highlight w:val="darkGray"/>
              </w:rPr>
            </w:pPr>
            <w:r>
              <w:t>Oferta ww. Wykonawcy jest ofertą najkorzystniejszą, spełniającą warunki udziału w postępowaniu oraz niepodlegającą odrzuceniu.</w:t>
            </w:r>
          </w:p>
        </w:tc>
      </w:tr>
      <w:tr w:rsidR="00F31729" w:rsidRPr="00144025" w14:paraId="25285B64" w14:textId="77777777" w:rsidTr="00DA050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1D2745" w14:textId="5A169314" w:rsidR="00F31729" w:rsidRPr="00144025" w:rsidRDefault="00F31729" w:rsidP="006C2445">
            <w:pPr>
              <w:spacing w:before="120" w:line="276" w:lineRule="auto"/>
              <w:jc w:val="center"/>
            </w:pPr>
            <w:r w:rsidRPr="00144025">
              <w:rPr>
                <w:b/>
                <w:bCs/>
              </w:rPr>
              <w:t>Część nr 7</w:t>
            </w:r>
            <w:r w:rsidRPr="00144025">
              <w:t>: Jajka</w:t>
            </w:r>
          </w:p>
          <w:p w14:paraId="07786846" w14:textId="157B7760" w:rsidR="00F31729" w:rsidRPr="00144025" w:rsidRDefault="00C21373" w:rsidP="006C2445">
            <w:pPr>
              <w:spacing w:before="60" w:line="276" w:lineRule="auto"/>
              <w:jc w:val="center"/>
              <w:rPr>
                <w:b/>
              </w:rPr>
            </w:pPr>
            <w:r>
              <w:rPr>
                <w:b/>
              </w:rPr>
              <w:t>Andrzej Kasprzak ,,ARKA’’ Hurtownia Spożywcza</w:t>
            </w:r>
          </w:p>
          <w:p w14:paraId="3144EF9E" w14:textId="07BF06A8" w:rsidR="00F31729" w:rsidRPr="00144025" w:rsidRDefault="00C21373" w:rsidP="006C2445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Szymanowo 16</w:t>
            </w:r>
          </w:p>
          <w:p w14:paraId="3CA93DFD" w14:textId="67756046" w:rsidR="00F31729" w:rsidRPr="00144025" w:rsidRDefault="00F31729" w:rsidP="006C2445">
            <w:pPr>
              <w:spacing w:after="120" w:line="276" w:lineRule="auto"/>
              <w:jc w:val="center"/>
              <w:rPr>
                <w:bCs/>
              </w:rPr>
            </w:pPr>
            <w:r w:rsidRPr="00144025">
              <w:rPr>
                <w:bCs/>
              </w:rPr>
              <w:t>63-900 Rawicz</w:t>
            </w:r>
          </w:p>
          <w:p w14:paraId="43BBF897" w14:textId="75BF1D04" w:rsidR="00F31729" w:rsidRPr="00144025" w:rsidRDefault="00F31729" w:rsidP="00DA050D">
            <w:pPr>
              <w:spacing w:line="360" w:lineRule="auto"/>
              <w:jc w:val="both"/>
              <w:rPr>
                <w:bCs/>
              </w:rPr>
            </w:pPr>
            <w:r w:rsidRPr="00144025">
              <w:t>za cenę</w:t>
            </w:r>
            <w:r w:rsidR="006C2445">
              <w:t xml:space="preserve">: </w:t>
            </w:r>
            <w:r w:rsidR="00C21373">
              <w:rPr>
                <w:b/>
              </w:rPr>
              <w:t>13 891,50</w:t>
            </w:r>
            <w:r w:rsidRPr="00144025">
              <w:rPr>
                <w:b/>
              </w:rPr>
              <w:t xml:space="preserve"> zł</w:t>
            </w:r>
            <w:r w:rsidRPr="00144025">
              <w:t xml:space="preserve"> </w:t>
            </w:r>
            <w:r w:rsidRPr="00144025">
              <w:rPr>
                <w:b/>
                <w:bCs/>
              </w:rPr>
              <w:t>brutto</w:t>
            </w:r>
            <w:r w:rsidRPr="00144025">
              <w:rPr>
                <w:bCs/>
              </w:rPr>
              <w:t>.</w:t>
            </w:r>
          </w:p>
          <w:p w14:paraId="1D3C7EFE" w14:textId="77777777" w:rsidR="00F31729" w:rsidRPr="00144025" w:rsidRDefault="00F31729" w:rsidP="006C2445">
            <w:pPr>
              <w:spacing w:before="120" w:line="276" w:lineRule="auto"/>
              <w:jc w:val="both"/>
              <w:rPr>
                <w:color w:val="000000"/>
              </w:rPr>
            </w:pPr>
            <w:r w:rsidRPr="00144025">
              <w:rPr>
                <w:color w:val="000000"/>
                <w:u w:val="single"/>
              </w:rPr>
              <w:t>Uzasadnienie wyboru</w:t>
            </w:r>
            <w:r w:rsidRPr="00144025">
              <w:rPr>
                <w:color w:val="000000"/>
              </w:rPr>
              <w:t>:</w:t>
            </w:r>
          </w:p>
          <w:p w14:paraId="34E08A59" w14:textId="2A5586E1" w:rsidR="00F31729" w:rsidRDefault="006C2445" w:rsidP="006C2445">
            <w:pPr>
              <w:pStyle w:val="Nagwek"/>
              <w:tabs>
                <w:tab w:val="left" w:pos="708"/>
              </w:tabs>
              <w:spacing w:after="60" w:line="276" w:lineRule="auto"/>
              <w:jc w:val="both"/>
              <w:rPr>
                <w:highlight w:val="darkGray"/>
              </w:rPr>
            </w:pPr>
            <w:r>
              <w:t>Oferta ww. Wykonawcy jest ofertą najkorzystniejszą, spełniającą warunki udziału w postępowaniu oraz niepodlegającą odrzuceniu.</w:t>
            </w:r>
          </w:p>
        </w:tc>
      </w:tr>
      <w:tr w:rsidR="00F31729" w:rsidRPr="00144025" w14:paraId="066A2FEC" w14:textId="77777777" w:rsidTr="00DA050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651F7B" w14:textId="75FF085B" w:rsidR="00F31729" w:rsidRPr="00144025" w:rsidRDefault="00F31729" w:rsidP="006C2445">
            <w:pPr>
              <w:spacing w:before="120" w:line="276" w:lineRule="auto"/>
              <w:jc w:val="center"/>
            </w:pPr>
            <w:r w:rsidRPr="00144025">
              <w:rPr>
                <w:b/>
                <w:bCs/>
              </w:rPr>
              <w:t>Część nr 8</w:t>
            </w:r>
            <w:r w:rsidRPr="00144025">
              <w:t>: Ryby</w:t>
            </w:r>
          </w:p>
          <w:p w14:paraId="7375AD16" w14:textId="4EF01184" w:rsidR="00F31729" w:rsidRPr="00144025" w:rsidRDefault="00F31729" w:rsidP="006C2445">
            <w:pPr>
              <w:spacing w:before="60" w:line="276" w:lineRule="auto"/>
              <w:jc w:val="center"/>
              <w:rPr>
                <w:b/>
              </w:rPr>
            </w:pPr>
            <w:r w:rsidRPr="00144025">
              <w:rPr>
                <w:b/>
              </w:rPr>
              <w:t>Paweł Kaczan Zakład Handlu i Usług Kama</w:t>
            </w:r>
          </w:p>
          <w:p w14:paraId="047E2B6B" w14:textId="56320FC2" w:rsidR="00F31729" w:rsidRPr="00144025" w:rsidRDefault="00F31729" w:rsidP="006C2445">
            <w:pPr>
              <w:spacing w:line="276" w:lineRule="auto"/>
              <w:jc w:val="center"/>
              <w:rPr>
                <w:bCs/>
              </w:rPr>
            </w:pPr>
            <w:r w:rsidRPr="00144025">
              <w:rPr>
                <w:bCs/>
              </w:rPr>
              <w:t>Łaszczyn 25a</w:t>
            </w:r>
          </w:p>
          <w:p w14:paraId="77545640" w14:textId="270D4967" w:rsidR="00F31729" w:rsidRPr="00144025" w:rsidRDefault="00F31729" w:rsidP="006C2445">
            <w:pPr>
              <w:spacing w:after="120" w:line="276" w:lineRule="auto"/>
              <w:jc w:val="center"/>
              <w:rPr>
                <w:bCs/>
              </w:rPr>
            </w:pPr>
            <w:r w:rsidRPr="00144025">
              <w:rPr>
                <w:bCs/>
              </w:rPr>
              <w:t>63-900 Rawicz</w:t>
            </w:r>
          </w:p>
          <w:p w14:paraId="797DBFCB" w14:textId="0A0DABD7" w:rsidR="00F31729" w:rsidRPr="00144025" w:rsidRDefault="00F31729" w:rsidP="00DA050D">
            <w:pPr>
              <w:spacing w:line="360" w:lineRule="auto"/>
              <w:jc w:val="both"/>
              <w:rPr>
                <w:bCs/>
              </w:rPr>
            </w:pPr>
            <w:r w:rsidRPr="00144025">
              <w:t>za cenę</w:t>
            </w:r>
            <w:r w:rsidR="006C2445">
              <w:t xml:space="preserve">: </w:t>
            </w:r>
            <w:r w:rsidRPr="00144025">
              <w:rPr>
                <w:b/>
              </w:rPr>
              <w:t>7</w:t>
            </w:r>
            <w:r w:rsidR="006C2445">
              <w:rPr>
                <w:b/>
              </w:rPr>
              <w:t> </w:t>
            </w:r>
            <w:r w:rsidRPr="00144025">
              <w:rPr>
                <w:b/>
              </w:rPr>
              <w:t>205</w:t>
            </w:r>
            <w:r w:rsidR="006C2445">
              <w:rPr>
                <w:b/>
              </w:rPr>
              <w:t>,</w:t>
            </w:r>
            <w:r w:rsidRPr="00144025">
              <w:rPr>
                <w:b/>
              </w:rPr>
              <w:t>35 zł</w:t>
            </w:r>
            <w:r w:rsidRPr="00144025">
              <w:t xml:space="preserve"> </w:t>
            </w:r>
            <w:r w:rsidRPr="00144025">
              <w:rPr>
                <w:b/>
                <w:bCs/>
              </w:rPr>
              <w:t>brutto</w:t>
            </w:r>
            <w:r w:rsidRPr="00144025">
              <w:rPr>
                <w:bCs/>
              </w:rPr>
              <w:t>.</w:t>
            </w:r>
          </w:p>
          <w:p w14:paraId="6833DA56" w14:textId="77777777" w:rsidR="00F31729" w:rsidRPr="00144025" w:rsidRDefault="00F31729" w:rsidP="006C2445">
            <w:pPr>
              <w:spacing w:before="120" w:line="276" w:lineRule="auto"/>
              <w:jc w:val="both"/>
              <w:rPr>
                <w:color w:val="000000"/>
              </w:rPr>
            </w:pPr>
            <w:r w:rsidRPr="00144025">
              <w:rPr>
                <w:color w:val="000000"/>
                <w:u w:val="single"/>
              </w:rPr>
              <w:t>Uzasadnienie wyboru</w:t>
            </w:r>
            <w:r w:rsidRPr="00144025">
              <w:rPr>
                <w:color w:val="000000"/>
              </w:rPr>
              <w:t>:</w:t>
            </w:r>
          </w:p>
          <w:p w14:paraId="284BFE5E" w14:textId="6DE90868" w:rsidR="00F31729" w:rsidRDefault="006C2445" w:rsidP="006C2445">
            <w:pPr>
              <w:pStyle w:val="Nagwek"/>
              <w:tabs>
                <w:tab w:val="left" w:pos="708"/>
              </w:tabs>
              <w:spacing w:after="60" w:line="276" w:lineRule="auto"/>
              <w:jc w:val="both"/>
              <w:rPr>
                <w:highlight w:val="darkGray"/>
              </w:rPr>
            </w:pPr>
            <w:r>
              <w:t>Oferta ww. Wykonawcy jest ofertą najkorzystniejszą, spełniającą warunki udziału w postępowaniu oraz niepodlegającą odrzuceniu.</w:t>
            </w:r>
          </w:p>
        </w:tc>
      </w:tr>
    </w:tbl>
    <w:p w14:paraId="6B5C3FD7" w14:textId="2E1881B9" w:rsidR="00A02E94" w:rsidRPr="006C2445" w:rsidRDefault="006C2445" w:rsidP="00F245C5">
      <w:pPr>
        <w:spacing w:before="360" w:after="120" w:line="276" w:lineRule="auto"/>
        <w:jc w:val="both"/>
        <w:rPr>
          <w:color w:val="000000"/>
        </w:rPr>
      </w:pPr>
      <w:r w:rsidRPr="006C2445">
        <w:rPr>
          <w:color w:val="000000"/>
        </w:rPr>
        <w:t xml:space="preserve">2. </w:t>
      </w:r>
      <w:r w:rsidR="00F245C5" w:rsidRPr="006C2445">
        <w:rPr>
          <w:color w:val="000000"/>
        </w:rPr>
        <w:t>Punktacja przyznana ofertom w każdym kryterium oceny ofert wraz z łączną punktacją: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A02E94" w:rsidRPr="00144025" w14:paraId="2E1BC649" w14:textId="77777777" w:rsidTr="00D21F4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D0A1457" w14:textId="77777777" w:rsidR="00A02E94" w:rsidRPr="00144025" w:rsidRDefault="00F245C5" w:rsidP="005C35EA">
            <w:pPr>
              <w:spacing w:before="120" w:after="120"/>
              <w:jc w:val="center"/>
              <w:rPr>
                <w:bCs/>
                <w:color w:val="000000"/>
              </w:rPr>
            </w:pPr>
            <w:r w:rsidRPr="00144025">
              <w:rPr>
                <w:bCs/>
              </w:rPr>
              <w:t>Część</w:t>
            </w:r>
            <w:r w:rsidR="00A02E94" w:rsidRPr="00144025">
              <w:rPr>
                <w:bCs/>
              </w:rPr>
              <w:t xml:space="preserve"> </w:t>
            </w:r>
            <w:r w:rsidR="007D7932" w:rsidRPr="00144025">
              <w:rPr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6BB238D" w14:textId="77777777" w:rsidR="00A02E94" w:rsidRPr="00144025" w:rsidRDefault="007D7932" w:rsidP="005C35EA">
            <w:pPr>
              <w:spacing w:before="120" w:after="120"/>
              <w:jc w:val="center"/>
              <w:rPr>
                <w:bCs/>
              </w:rPr>
            </w:pPr>
            <w:r w:rsidRPr="00144025">
              <w:rPr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44F98D0" w14:textId="77777777" w:rsidR="00A02E94" w:rsidRPr="00144025" w:rsidRDefault="007D7932" w:rsidP="005C35EA">
            <w:pPr>
              <w:spacing w:before="120" w:after="120"/>
              <w:jc w:val="center"/>
              <w:rPr>
                <w:bCs/>
                <w:color w:val="000000"/>
              </w:rPr>
            </w:pPr>
            <w:r w:rsidRPr="00144025">
              <w:rPr>
                <w:bCs/>
                <w:color w:val="000000"/>
              </w:rPr>
              <w:t>K</w:t>
            </w:r>
            <w:r w:rsidR="00A02E94" w:rsidRPr="00144025">
              <w:rPr>
                <w:bCs/>
                <w:color w:val="000000"/>
              </w:rPr>
              <w:t xml:space="preserve">ryterium - </w:t>
            </w:r>
            <w:r w:rsidRPr="00144025">
              <w:rPr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CA62D12" w14:textId="77777777" w:rsidR="00A02E94" w:rsidRPr="00144025" w:rsidRDefault="00A02E94" w:rsidP="005C35EA">
            <w:pPr>
              <w:spacing w:before="120" w:after="120"/>
              <w:jc w:val="center"/>
              <w:rPr>
                <w:bCs/>
                <w:color w:val="000000"/>
              </w:rPr>
            </w:pPr>
            <w:r w:rsidRPr="00144025">
              <w:rPr>
                <w:bCs/>
                <w:color w:val="000000"/>
              </w:rPr>
              <w:t>Razem</w:t>
            </w:r>
          </w:p>
        </w:tc>
      </w:tr>
      <w:tr w:rsidR="00F31729" w:rsidRPr="00144025" w14:paraId="219192B7" w14:textId="77777777" w:rsidTr="00D21F4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40C002" w14:textId="201501A5" w:rsidR="00F31729" w:rsidRPr="00144025" w:rsidRDefault="00F31729" w:rsidP="006C2445">
            <w:pPr>
              <w:spacing w:before="40" w:after="40"/>
              <w:jc w:val="center"/>
              <w:rPr>
                <w:color w:val="000000"/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>1 - Artykuły spożywcze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12D20A" w14:textId="7C17A340" w:rsidR="00F31729" w:rsidRPr="00144025" w:rsidRDefault="00F31729" w:rsidP="006C2445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144025">
              <w:rPr>
                <w:b/>
                <w:bCs/>
                <w:sz w:val="22"/>
                <w:szCs w:val="22"/>
              </w:rPr>
              <w:t>Paweł Kaczan Zakład Handlu i Usług Kama</w:t>
            </w:r>
          </w:p>
          <w:p w14:paraId="76107DC8" w14:textId="71E9411E" w:rsidR="00F31729" w:rsidRPr="00144025" w:rsidRDefault="00F31729" w:rsidP="006C2445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>Łaszczyn 25a</w:t>
            </w:r>
          </w:p>
          <w:p w14:paraId="71B64BAD" w14:textId="528F5155" w:rsidR="00F31729" w:rsidRPr="00144025" w:rsidRDefault="00F31729" w:rsidP="006C2445">
            <w:pPr>
              <w:spacing w:after="40" w:line="276" w:lineRule="auto"/>
              <w:jc w:val="center"/>
              <w:rPr>
                <w:color w:val="000000"/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>63-900 Rawicz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B96E82" w14:textId="77777777" w:rsidR="00F31729" w:rsidRPr="00144025" w:rsidRDefault="00F31729" w:rsidP="006C2445">
            <w:pPr>
              <w:spacing w:before="40" w:after="40"/>
              <w:jc w:val="center"/>
              <w:rPr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>1 - Cena - 60.00</w:t>
            </w:r>
          </w:p>
          <w:p w14:paraId="306975BD" w14:textId="77777777" w:rsidR="00F31729" w:rsidRPr="00144025" w:rsidRDefault="00F31729" w:rsidP="006C2445">
            <w:pPr>
              <w:spacing w:before="40" w:after="40"/>
              <w:jc w:val="center"/>
              <w:rPr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>2 - Dostawy - 30.00</w:t>
            </w:r>
          </w:p>
          <w:p w14:paraId="79822CF2" w14:textId="58D6B3B8" w:rsidR="00F31729" w:rsidRPr="00144025" w:rsidRDefault="00F31729" w:rsidP="006C2445">
            <w:pPr>
              <w:spacing w:before="40" w:after="40"/>
              <w:jc w:val="center"/>
              <w:rPr>
                <w:color w:val="000000"/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>3 - Odbiór opakowań objętych kaucją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33EEC" w14:textId="7C350C2F" w:rsidR="00F31729" w:rsidRPr="00144025" w:rsidRDefault="00F31729" w:rsidP="006C2445">
            <w:pPr>
              <w:jc w:val="center"/>
              <w:rPr>
                <w:color w:val="000000"/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>90,00</w:t>
            </w:r>
          </w:p>
        </w:tc>
      </w:tr>
      <w:tr w:rsidR="006C2445" w:rsidRPr="00144025" w14:paraId="3AB857C9" w14:textId="77777777" w:rsidTr="00D21F42"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EA933B9" w14:textId="77777777" w:rsidR="006C2445" w:rsidRPr="00144025" w:rsidRDefault="006C2445" w:rsidP="006C2445">
            <w:pPr>
              <w:spacing w:before="40" w:after="40"/>
              <w:jc w:val="center"/>
              <w:rPr>
                <w:color w:val="000000"/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>2 - Nabiał</w:t>
            </w:r>
          </w:p>
          <w:p w14:paraId="5C289FEE" w14:textId="1531118E" w:rsidR="006C2445" w:rsidRPr="00144025" w:rsidRDefault="006C2445" w:rsidP="006C2445">
            <w:pPr>
              <w:spacing w:before="40" w:after="4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8C47D4" w14:textId="2B598203" w:rsidR="006C2445" w:rsidRPr="00144025" w:rsidRDefault="006C2445" w:rsidP="006C2445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144025">
              <w:rPr>
                <w:b/>
                <w:bCs/>
                <w:sz w:val="22"/>
                <w:szCs w:val="22"/>
              </w:rPr>
              <w:t>Spółdzielnia Mleczarska MLEKOVITA</w:t>
            </w:r>
          </w:p>
          <w:p w14:paraId="29AC45BE" w14:textId="70748C03" w:rsidR="006C2445" w:rsidRPr="00144025" w:rsidRDefault="006C2445" w:rsidP="006C2445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144025">
              <w:rPr>
                <w:sz w:val="22"/>
                <w:szCs w:val="22"/>
              </w:rPr>
              <w:t>Ludowa 122</w:t>
            </w:r>
          </w:p>
          <w:p w14:paraId="50FC4691" w14:textId="1A203456" w:rsidR="006C2445" w:rsidRPr="00144025" w:rsidRDefault="006C2445" w:rsidP="006C2445">
            <w:pPr>
              <w:spacing w:after="40" w:line="276" w:lineRule="auto"/>
              <w:jc w:val="center"/>
              <w:rPr>
                <w:color w:val="000000"/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>18-200 Wysokie Mazowieckie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86E497" w14:textId="77777777" w:rsidR="006C2445" w:rsidRPr="00144025" w:rsidRDefault="006C2445" w:rsidP="006C2445">
            <w:pPr>
              <w:spacing w:before="40" w:after="40"/>
              <w:jc w:val="center"/>
              <w:rPr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>1 - Cena - 60.00</w:t>
            </w:r>
          </w:p>
          <w:p w14:paraId="792BF985" w14:textId="5FFC5776" w:rsidR="006C2445" w:rsidRPr="00144025" w:rsidRDefault="006C2445" w:rsidP="006C2445">
            <w:pPr>
              <w:spacing w:before="40" w:after="40"/>
              <w:jc w:val="center"/>
              <w:rPr>
                <w:color w:val="000000"/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>2 - Dostawy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06325" w14:textId="1A2159B8" w:rsidR="006C2445" w:rsidRPr="00144025" w:rsidRDefault="006C2445" w:rsidP="006C2445">
            <w:pPr>
              <w:jc w:val="center"/>
              <w:rPr>
                <w:color w:val="000000"/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>100,00</w:t>
            </w:r>
          </w:p>
        </w:tc>
      </w:tr>
      <w:tr w:rsidR="006C2445" w:rsidRPr="00144025" w14:paraId="3DCE6586" w14:textId="77777777" w:rsidTr="00D21F42"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C7CF4" w14:textId="16928947" w:rsidR="006C2445" w:rsidRPr="00144025" w:rsidRDefault="006C2445" w:rsidP="00DA050D">
            <w:pPr>
              <w:spacing w:before="40" w:after="40"/>
              <w:rPr>
                <w:color w:val="000000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C259EE" w14:textId="73BE1E3F" w:rsidR="006C2445" w:rsidRPr="00144025" w:rsidRDefault="006C2445" w:rsidP="006C2445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144025">
              <w:rPr>
                <w:b/>
                <w:bCs/>
                <w:sz w:val="22"/>
                <w:szCs w:val="22"/>
              </w:rPr>
              <w:t>Paweł Kaczan Zakład Handlu i Usług Kama</w:t>
            </w:r>
          </w:p>
          <w:p w14:paraId="2600EFA1" w14:textId="23565EA4" w:rsidR="006C2445" w:rsidRPr="00144025" w:rsidRDefault="006C2445" w:rsidP="006C2445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>Łaszczyn 25a</w:t>
            </w:r>
          </w:p>
          <w:p w14:paraId="0CF5CA1C" w14:textId="4136FF29" w:rsidR="006C2445" w:rsidRPr="00144025" w:rsidRDefault="006C2445" w:rsidP="006C2445">
            <w:pPr>
              <w:spacing w:after="40" w:line="276" w:lineRule="auto"/>
              <w:jc w:val="center"/>
              <w:rPr>
                <w:color w:val="000000"/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>63-900 Rawicz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AA3511" w14:textId="77777777" w:rsidR="006C2445" w:rsidRPr="00144025" w:rsidRDefault="006C2445" w:rsidP="006C2445">
            <w:pPr>
              <w:spacing w:before="40" w:after="40"/>
              <w:jc w:val="center"/>
              <w:rPr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>1 - Cena - 46.39</w:t>
            </w:r>
          </w:p>
          <w:p w14:paraId="4C5746C0" w14:textId="57C2B639" w:rsidR="006C2445" w:rsidRPr="00144025" w:rsidRDefault="006C2445" w:rsidP="006C2445">
            <w:pPr>
              <w:spacing w:before="40" w:after="40"/>
              <w:jc w:val="center"/>
              <w:rPr>
                <w:color w:val="000000"/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>2 - Dostawy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1FE87" w14:textId="0C7B9807" w:rsidR="006C2445" w:rsidRPr="00144025" w:rsidRDefault="006C2445" w:rsidP="006C2445">
            <w:pPr>
              <w:jc w:val="center"/>
              <w:rPr>
                <w:color w:val="000000"/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>86,39</w:t>
            </w:r>
          </w:p>
        </w:tc>
      </w:tr>
      <w:tr w:rsidR="006C2445" w:rsidRPr="00144025" w14:paraId="0F8531BC" w14:textId="77777777" w:rsidTr="00D21F42"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1770F56" w14:textId="77777777" w:rsidR="006C2445" w:rsidRPr="00144025" w:rsidRDefault="006C2445" w:rsidP="006C2445">
            <w:pPr>
              <w:spacing w:before="40" w:after="40"/>
              <w:jc w:val="center"/>
              <w:rPr>
                <w:color w:val="000000"/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lastRenderedPageBreak/>
              <w:t>3 - Warzywa i owoce</w:t>
            </w:r>
          </w:p>
          <w:p w14:paraId="71D20B9E" w14:textId="249EF59F" w:rsidR="006C2445" w:rsidRPr="00144025" w:rsidRDefault="006C2445" w:rsidP="00DA050D">
            <w:pPr>
              <w:spacing w:before="40" w:after="40"/>
              <w:rPr>
                <w:color w:val="000000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991A18" w14:textId="3A2CAE3D" w:rsidR="006C2445" w:rsidRPr="00144025" w:rsidRDefault="006C2445" w:rsidP="006C2445">
            <w:pPr>
              <w:spacing w:before="60" w:line="276" w:lineRule="auto"/>
              <w:jc w:val="center"/>
              <w:rPr>
                <w:b/>
              </w:rPr>
            </w:pPr>
            <w:r w:rsidRPr="00144025">
              <w:rPr>
                <w:b/>
              </w:rPr>
              <w:t>E</w:t>
            </w:r>
            <w:r>
              <w:rPr>
                <w:b/>
              </w:rPr>
              <w:t xml:space="preserve">ugeniusz </w:t>
            </w:r>
            <w:proofErr w:type="spellStart"/>
            <w:r>
              <w:rPr>
                <w:b/>
              </w:rPr>
              <w:t>Mylka</w:t>
            </w:r>
            <w:proofErr w:type="spellEnd"/>
            <w:r>
              <w:rPr>
                <w:b/>
              </w:rPr>
              <w:br/>
              <w:t>,,Hurt</w:t>
            </w:r>
            <w:r w:rsidRPr="00144025">
              <w:rPr>
                <w:b/>
              </w:rPr>
              <w:t xml:space="preserve"> </w:t>
            </w:r>
            <w:r>
              <w:rPr>
                <w:b/>
              </w:rPr>
              <w:t>–</w:t>
            </w:r>
            <w:r w:rsidRPr="00144025">
              <w:rPr>
                <w:b/>
              </w:rPr>
              <w:t xml:space="preserve"> D</w:t>
            </w:r>
            <w:r>
              <w:rPr>
                <w:b/>
              </w:rPr>
              <w:t>etal</w:t>
            </w:r>
            <w:r w:rsidRPr="00144025">
              <w:rPr>
                <w:b/>
              </w:rPr>
              <w:t xml:space="preserve">" </w:t>
            </w:r>
            <w:r>
              <w:rPr>
                <w:b/>
              </w:rPr>
              <w:t>Art. Spożywczo-Rolne</w:t>
            </w:r>
            <w:r w:rsidRPr="00144025">
              <w:rPr>
                <w:b/>
              </w:rPr>
              <w:t xml:space="preserve"> Eugeniusz </w:t>
            </w:r>
            <w:proofErr w:type="spellStart"/>
            <w:r w:rsidRPr="00144025">
              <w:rPr>
                <w:b/>
              </w:rPr>
              <w:t>Mylka</w:t>
            </w:r>
            <w:proofErr w:type="spellEnd"/>
          </w:p>
          <w:p w14:paraId="0E484075" w14:textId="61DDFD7C" w:rsidR="006C2445" w:rsidRPr="00144025" w:rsidRDefault="006C2445" w:rsidP="006C2445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144025">
              <w:rPr>
                <w:sz w:val="22"/>
                <w:szCs w:val="22"/>
              </w:rPr>
              <w:t>R</w:t>
            </w:r>
            <w:r>
              <w:rPr>
                <w:sz w:val="22"/>
                <w:szCs w:val="22"/>
              </w:rPr>
              <w:t>ynek</w:t>
            </w:r>
            <w:r w:rsidRPr="00144025">
              <w:rPr>
                <w:sz w:val="22"/>
                <w:szCs w:val="22"/>
              </w:rPr>
              <w:t xml:space="preserve"> 1A</w:t>
            </w:r>
          </w:p>
          <w:p w14:paraId="04DD7CCF" w14:textId="4A4F5CBF" w:rsidR="006C2445" w:rsidRPr="00144025" w:rsidRDefault="006C2445" w:rsidP="006C2445">
            <w:pPr>
              <w:spacing w:after="40" w:line="276" w:lineRule="auto"/>
              <w:jc w:val="center"/>
              <w:rPr>
                <w:color w:val="000000"/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>63-940 B</w:t>
            </w:r>
            <w:r>
              <w:rPr>
                <w:sz w:val="22"/>
                <w:szCs w:val="22"/>
              </w:rPr>
              <w:t>ojanowo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5CD26D" w14:textId="77777777" w:rsidR="006C2445" w:rsidRPr="00144025" w:rsidRDefault="006C2445" w:rsidP="006C2445">
            <w:pPr>
              <w:spacing w:before="40" w:after="40"/>
              <w:jc w:val="center"/>
              <w:rPr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>1 - Cena - 60.00</w:t>
            </w:r>
          </w:p>
          <w:p w14:paraId="4009BC6F" w14:textId="3401A618" w:rsidR="006C2445" w:rsidRPr="00144025" w:rsidRDefault="006C2445" w:rsidP="006C2445">
            <w:pPr>
              <w:spacing w:before="40" w:after="40"/>
              <w:jc w:val="center"/>
              <w:rPr>
                <w:color w:val="000000"/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>2 - Dostawy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EC0BF" w14:textId="7C83F026" w:rsidR="006C2445" w:rsidRPr="00144025" w:rsidRDefault="006C2445" w:rsidP="006C2445">
            <w:pPr>
              <w:jc w:val="center"/>
              <w:rPr>
                <w:color w:val="000000"/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>100,00</w:t>
            </w:r>
          </w:p>
        </w:tc>
      </w:tr>
      <w:tr w:rsidR="006C2445" w:rsidRPr="00144025" w14:paraId="42D61182" w14:textId="77777777" w:rsidTr="00D21F42"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553D86" w14:textId="190F0D1F" w:rsidR="006C2445" w:rsidRPr="00144025" w:rsidRDefault="006C2445" w:rsidP="00DA050D">
            <w:pPr>
              <w:spacing w:before="40" w:after="40"/>
              <w:rPr>
                <w:color w:val="000000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263B43" w14:textId="11976CC9" w:rsidR="006C2445" w:rsidRPr="00144025" w:rsidRDefault="006C2445" w:rsidP="006C2445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144025">
              <w:rPr>
                <w:b/>
                <w:bCs/>
                <w:sz w:val="22"/>
                <w:szCs w:val="22"/>
              </w:rPr>
              <w:t xml:space="preserve">Andrzej </w:t>
            </w:r>
            <w:proofErr w:type="spellStart"/>
            <w:r w:rsidRPr="00144025">
              <w:rPr>
                <w:b/>
                <w:bCs/>
                <w:sz w:val="22"/>
                <w:szCs w:val="22"/>
              </w:rPr>
              <w:t>Kasprzak,,ARKA</w:t>
            </w:r>
            <w:proofErr w:type="spellEnd"/>
            <w:r w:rsidRPr="00144025">
              <w:rPr>
                <w:b/>
                <w:bCs/>
                <w:sz w:val="22"/>
                <w:szCs w:val="22"/>
              </w:rPr>
              <w:t>'' Hurtownia Spożywcza</w:t>
            </w:r>
          </w:p>
          <w:p w14:paraId="26BC3D4D" w14:textId="1E01174F" w:rsidR="006C2445" w:rsidRPr="00144025" w:rsidRDefault="006C2445" w:rsidP="006C2445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>Szymanowo 16</w:t>
            </w:r>
          </w:p>
          <w:p w14:paraId="1E888326" w14:textId="5F5FD1BF" w:rsidR="006C2445" w:rsidRPr="00144025" w:rsidRDefault="006C2445" w:rsidP="006C2445">
            <w:pPr>
              <w:spacing w:after="40" w:line="276" w:lineRule="auto"/>
              <w:jc w:val="center"/>
              <w:rPr>
                <w:color w:val="000000"/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>63-900 Rawicz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73F30D" w14:textId="77777777" w:rsidR="006C2445" w:rsidRPr="00144025" w:rsidRDefault="006C2445" w:rsidP="00DA050D">
            <w:pPr>
              <w:spacing w:before="40" w:after="40"/>
              <w:rPr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>1 - Cena - 54.73</w:t>
            </w:r>
          </w:p>
          <w:p w14:paraId="761C09EA" w14:textId="00400601" w:rsidR="006C2445" w:rsidRPr="00144025" w:rsidRDefault="006C2445" w:rsidP="00DA050D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>2 - Dostawy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5504B" w14:textId="473C5ABA" w:rsidR="006C2445" w:rsidRPr="00144025" w:rsidRDefault="006C2445" w:rsidP="00DA050D">
            <w:pPr>
              <w:jc w:val="center"/>
              <w:rPr>
                <w:color w:val="000000"/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 xml:space="preserve">  94,73</w:t>
            </w:r>
          </w:p>
        </w:tc>
      </w:tr>
      <w:tr w:rsidR="006C2445" w:rsidRPr="00144025" w14:paraId="6E9F9C55" w14:textId="77777777" w:rsidTr="00D21F42"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E64F2E2" w14:textId="77777777" w:rsidR="006C2445" w:rsidRPr="00144025" w:rsidRDefault="006C2445" w:rsidP="006C2445">
            <w:pPr>
              <w:spacing w:before="40" w:after="40"/>
              <w:jc w:val="center"/>
              <w:rPr>
                <w:color w:val="000000"/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>4 - Mięso i wędliny</w:t>
            </w:r>
          </w:p>
          <w:p w14:paraId="71717718" w14:textId="5E5629C3" w:rsidR="006C2445" w:rsidRPr="00144025" w:rsidRDefault="006C2445" w:rsidP="006C2445">
            <w:pPr>
              <w:spacing w:before="40" w:after="4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F2D8A5" w14:textId="206817F1" w:rsidR="006C2445" w:rsidRPr="00144025" w:rsidRDefault="006C2445" w:rsidP="006C2445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144025">
              <w:rPr>
                <w:b/>
                <w:bCs/>
                <w:sz w:val="22"/>
                <w:szCs w:val="22"/>
              </w:rPr>
              <w:t>PPHU "JOHN" Paweł John</w:t>
            </w:r>
          </w:p>
          <w:p w14:paraId="076DEE6A" w14:textId="204EAED1" w:rsidR="006C2445" w:rsidRPr="00144025" w:rsidRDefault="006C2445" w:rsidP="006C2445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144025">
              <w:rPr>
                <w:sz w:val="22"/>
                <w:szCs w:val="22"/>
              </w:rPr>
              <w:t>Źródlana 5</w:t>
            </w:r>
          </w:p>
          <w:p w14:paraId="1F5FFC07" w14:textId="6A57BBB3" w:rsidR="006C2445" w:rsidRPr="00144025" w:rsidRDefault="006C2445" w:rsidP="006C2445">
            <w:pPr>
              <w:spacing w:after="40" w:line="276" w:lineRule="auto"/>
              <w:jc w:val="center"/>
              <w:rPr>
                <w:color w:val="000000"/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>64-140 Włoszakowice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031798" w14:textId="77777777" w:rsidR="006C2445" w:rsidRPr="00144025" w:rsidRDefault="006C2445" w:rsidP="00DA050D">
            <w:pPr>
              <w:spacing w:before="40" w:after="40"/>
              <w:rPr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>1 - Cena - 60.00</w:t>
            </w:r>
          </w:p>
          <w:p w14:paraId="40544FC4" w14:textId="14AD135D" w:rsidR="006C2445" w:rsidRPr="00144025" w:rsidRDefault="006C2445" w:rsidP="00DA050D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>2 - Dostawy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4E705" w14:textId="19792BA6" w:rsidR="006C2445" w:rsidRPr="00144025" w:rsidRDefault="006C2445" w:rsidP="00DA050D">
            <w:pPr>
              <w:jc w:val="center"/>
              <w:rPr>
                <w:color w:val="000000"/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 xml:space="preserve">  100,00</w:t>
            </w:r>
          </w:p>
        </w:tc>
      </w:tr>
      <w:tr w:rsidR="006C2445" w:rsidRPr="00144025" w14:paraId="4328B7DA" w14:textId="77777777" w:rsidTr="00D21F42"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C4EF4" w14:textId="62B2549D" w:rsidR="006C2445" w:rsidRPr="00144025" w:rsidRDefault="006C2445" w:rsidP="00DA050D">
            <w:pPr>
              <w:spacing w:before="40" w:after="40"/>
              <w:rPr>
                <w:color w:val="000000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BDC3B4" w14:textId="2A4CC1C1" w:rsidR="006C2445" w:rsidRPr="00144025" w:rsidRDefault="006C2445" w:rsidP="006C2445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144025">
              <w:rPr>
                <w:b/>
                <w:bCs/>
                <w:sz w:val="22"/>
                <w:szCs w:val="22"/>
              </w:rPr>
              <w:t xml:space="preserve">Bruno </w:t>
            </w:r>
            <w:proofErr w:type="spellStart"/>
            <w:r w:rsidRPr="00144025">
              <w:rPr>
                <w:b/>
                <w:bCs/>
                <w:sz w:val="22"/>
                <w:szCs w:val="22"/>
              </w:rPr>
              <w:t>Tassi</w:t>
            </w:r>
            <w:proofErr w:type="spellEnd"/>
            <w:r w:rsidRPr="00144025">
              <w:rPr>
                <w:b/>
                <w:bCs/>
                <w:sz w:val="22"/>
                <w:szCs w:val="22"/>
              </w:rPr>
              <w:t xml:space="preserve"> Spółka z ograniczoną odpowiedzialnością</w:t>
            </w:r>
          </w:p>
          <w:p w14:paraId="20099ACC" w14:textId="3126CB59" w:rsidR="006C2445" w:rsidRPr="00144025" w:rsidRDefault="006C2445" w:rsidP="006C2445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144025">
              <w:rPr>
                <w:sz w:val="22"/>
                <w:szCs w:val="22"/>
              </w:rPr>
              <w:t>Staniewicka 12</w:t>
            </w:r>
          </w:p>
          <w:p w14:paraId="2B8445C0" w14:textId="3F3FE23D" w:rsidR="006C2445" w:rsidRPr="00144025" w:rsidRDefault="006C2445" w:rsidP="006C2445">
            <w:pPr>
              <w:spacing w:after="40" w:line="276" w:lineRule="auto"/>
              <w:jc w:val="center"/>
              <w:rPr>
                <w:color w:val="000000"/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>03-310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577772" w14:textId="77777777" w:rsidR="006C2445" w:rsidRPr="00144025" w:rsidRDefault="006C2445" w:rsidP="00DA050D">
            <w:pPr>
              <w:spacing w:before="40" w:after="40"/>
              <w:rPr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>1 - Cena - 54.37</w:t>
            </w:r>
          </w:p>
          <w:p w14:paraId="0C748EBA" w14:textId="038E1B59" w:rsidR="006C2445" w:rsidRPr="00144025" w:rsidRDefault="006C2445" w:rsidP="00DA050D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>2 - Dostawy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41CFB" w14:textId="286866AB" w:rsidR="006C2445" w:rsidRPr="00144025" w:rsidRDefault="006C2445" w:rsidP="00DA050D">
            <w:pPr>
              <w:jc w:val="center"/>
              <w:rPr>
                <w:color w:val="000000"/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 xml:space="preserve">  94,37</w:t>
            </w:r>
          </w:p>
        </w:tc>
      </w:tr>
      <w:tr w:rsidR="00F31729" w:rsidRPr="00144025" w14:paraId="64781C1D" w14:textId="77777777" w:rsidTr="00D21F4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77EAB" w14:textId="48AC53EB" w:rsidR="00F31729" w:rsidRPr="00144025" w:rsidRDefault="00F31729" w:rsidP="006C2445">
            <w:pPr>
              <w:spacing w:before="40" w:after="40"/>
              <w:jc w:val="center"/>
              <w:rPr>
                <w:color w:val="000000"/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>5 - Pieczywo i ciasto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034A14" w14:textId="55294FD4" w:rsidR="00F31729" w:rsidRPr="00144025" w:rsidRDefault="00F31729" w:rsidP="006C2445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proofErr w:type="gramStart"/>
            <w:r w:rsidRPr="00144025">
              <w:rPr>
                <w:b/>
                <w:bCs/>
                <w:sz w:val="22"/>
                <w:szCs w:val="22"/>
              </w:rPr>
              <w:t>P.W</w:t>
            </w:r>
            <w:proofErr w:type="gramEnd"/>
            <w:r w:rsidRPr="00144025">
              <w:rPr>
                <w:b/>
                <w:bCs/>
                <w:sz w:val="22"/>
                <w:szCs w:val="22"/>
              </w:rPr>
              <w:t xml:space="preserve"> SMAK - G. Dorosz i </w:t>
            </w:r>
            <w:proofErr w:type="spellStart"/>
            <w:proofErr w:type="gramStart"/>
            <w:r w:rsidRPr="00144025">
              <w:rPr>
                <w:b/>
                <w:bCs/>
                <w:sz w:val="22"/>
                <w:szCs w:val="22"/>
              </w:rPr>
              <w:t>B.Dorosz</w:t>
            </w:r>
            <w:proofErr w:type="spellEnd"/>
            <w:proofErr w:type="gramEnd"/>
            <w:r w:rsidRPr="00144025">
              <w:rPr>
                <w:b/>
                <w:bCs/>
                <w:sz w:val="22"/>
                <w:szCs w:val="22"/>
              </w:rPr>
              <w:t xml:space="preserve"> - Sp. j</w:t>
            </w:r>
          </w:p>
          <w:p w14:paraId="5D3DA094" w14:textId="1D116EDC" w:rsidR="00F31729" w:rsidRPr="00144025" w:rsidRDefault="006C2445" w:rsidP="006C2445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F31729" w:rsidRPr="00144025">
              <w:rPr>
                <w:sz w:val="22"/>
                <w:szCs w:val="22"/>
              </w:rPr>
              <w:t>Grunwaldzka 44</w:t>
            </w:r>
          </w:p>
          <w:p w14:paraId="20463A44" w14:textId="5DB58AD0" w:rsidR="00F31729" w:rsidRPr="00144025" w:rsidRDefault="00F31729" w:rsidP="006C2445">
            <w:pPr>
              <w:spacing w:after="40" w:line="276" w:lineRule="auto"/>
              <w:jc w:val="center"/>
              <w:rPr>
                <w:color w:val="000000"/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>56-330 Cieszków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CC9101" w14:textId="77777777" w:rsidR="00F31729" w:rsidRPr="00144025" w:rsidRDefault="00F31729" w:rsidP="00DA050D">
            <w:pPr>
              <w:spacing w:before="40" w:after="40"/>
              <w:rPr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>1 - Cena - 60.00</w:t>
            </w:r>
          </w:p>
          <w:p w14:paraId="4135F6C7" w14:textId="03E3A2CB" w:rsidR="00F31729" w:rsidRPr="00144025" w:rsidRDefault="00F31729" w:rsidP="00DA050D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>2 - Dostawy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91359" w14:textId="58076FE6" w:rsidR="00F31729" w:rsidRPr="00144025" w:rsidRDefault="00F31729" w:rsidP="00DA050D">
            <w:pPr>
              <w:jc w:val="center"/>
              <w:rPr>
                <w:color w:val="000000"/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 xml:space="preserve">  100,00</w:t>
            </w:r>
          </w:p>
        </w:tc>
      </w:tr>
      <w:tr w:rsidR="006C2445" w:rsidRPr="00144025" w14:paraId="3A511130" w14:textId="77777777" w:rsidTr="00D21F42"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C70D588" w14:textId="77777777" w:rsidR="006C2445" w:rsidRPr="00144025" w:rsidRDefault="006C2445" w:rsidP="006C2445">
            <w:pPr>
              <w:spacing w:before="40" w:after="40"/>
              <w:jc w:val="center"/>
              <w:rPr>
                <w:color w:val="000000"/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>6 - Drób</w:t>
            </w:r>
          </w:p>
          <w:p w14:paraId="305CB16F" w14:textId="2F1DCDAD" w:rsidR="006C2445" w:rsidRPr="00144025" w:rsidRDefault="006C2445" w:rsidP="006C2445">
            <w:pPr>
              <w:spacing w:before="40" w:after="4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0FB1DC" w14:textId="2A02B2B1" w:rsidR="006C2445" w:rsidRPr="00144025" w:rsidRDefault="006C2445" w:rsidP="006C2445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144025">
              <w:rPr>
                <w:b/>
                <w:bCs/>
                <w:sz w:val="22"/>
                <w:szCs w:val="22"/>
              </w:rPr>
              <w:t>Allfood</w:t>
            </w:r>
            <w:proofErr w:type="spellEnd"/>
            <w:r w:rsidRPr="00144025">
              <w:rPr>
                <w:b/>
                <w:bCs/>
                <w:sz w:val="22"/>
                <w:szCs w:val="22"/>
              </w:rPr>
              <w:t xml:space="preserve"> Sp. z </w:t>
            </w:r>
            <w:proofErr w:type="spellStart"/>
            <w:r w:rsidRPr="00144025">
              <w:rPr>
                <w:b/>
                <w:bCs/>
                <w:sz w:val="22"/>
                <w:szCs w:val="22"/>
              </w:rPr>
              <w:t>o.o</w:t>
            </w:r>
            <w:proofErr w:type="spellEnd"/>
          </w:p>
          <w:p w14:paraId="48272A26" w14:textId="32335B14" w:rsidR="006C2445" w:rsidRPr="00144025" w:rsidRDefault="006C2445" w:rsidP="006C2445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Bojowników o Wolność </w:t>
            </w:r>
            <w:r>
              <w:rPr>
                <w:sz w:val="22"/>
                <w:szCs w:val="22"/>
              </w:rPr>
              <w:br/>
              <w:t>i Demokrację 9k</w:t>
            </w:r>
          </w:p>
          <w:p w14:paraId="2188DCEE" w14:textId="12C4B268" w:rsidR="006C2445" w:rsidRPr="00144025" w:rsidRDefault="006C2445" w:rsidP="006C2445">
            <w:pPr>
              <w:spacing w:after="40" w:line="276" w:lineRule="auto"/>
              <w:jc w:val="center"/>
              <w:rPr>
                <w:color w:val="000000"/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>75-209 Koszalin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3D1604" w14:textId="77777777" w:rsidR="006C2445" w:rsidRPr="00144025" w:rsidRDefault="006C2445" w:rsidP="00DA050D">
            <w:pPr>
              <w:spacing w:before="40" w:after="40"/>
              <w:rPr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>1 - Cena - 35.83</w:t>
            </w:r>
          </w:p>
          <w:p w14:paraId="1A906A3C" w14:textId="76828153" w:rsidR="006C2445" w:rsidRPr="00144025" w:rsidRDefault="006C2445" w:rsidP="00DA050D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>2 - Dostawy - 8.00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8361F" w14:textId="5CB5645C" w:rsidR="006C2445" w:rsidRPr="00144025" w:rsidRDefault="006C2445" w:rsidP="00DA050D">
            <w:pPr>
              <w:jc w:val="center"/>
              <w:rPr>
                <w:color w:val="000000"/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 xml:space="preserve">  43,83</w:t>
            </w:r>
          </w:p>
        </w:tc>
      </w:tr>
      <w:tr w:rsidR="00D21F42" w:rsidRPr="00144025" w14:paraId="709085EC" w14:textId="77777777" w:rsidTr="00D21F42"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81575" w14:textId="77C14494" w:rsidR="00D21F42" w:rsidRPr="00144025" w:rsidRDefault="00D21F42" w:rsidP="006C2445">
            <w:pPr>
              <w:spacing w:before="40" w:after="4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BC02E5" w14:textId="5FA26EED" w:rsidR="00D21F42" w:rsidRPr="00144025" w:rsidRDefault="00D21F42" w:rsidP="006C2445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144025">
              <w:rPr>
                <w:b/>
                <w:bCs/>
                <w:sz w:val="22"/>
                <w:szCs w:val="22"/>
              </w:rPr>
              <w:t xml:space="preserve">Bruno </w:t>
            </w:r>
            <w:proofErr w:type="spellStart"/>
            <w:r w:rsidRPr="00144025">
              <w:rPr>
                <w:b/>
                <w:bCs/>
                <w:sz w:val="22"/>
                <w:szCs w:val="22"/>
              </w:rPr>
              <w:t>Tassi</w:t>
            </w:r>
            <w:proofErr w:type="spellEnd"/>
            <w:r w:rsidRPr="00144025">
              <w:rPr>
                <w:b/>
                <w:bCs/>
                <w:sz w:val="22"/>
                <w:szCs w:val="22"/>
              </w:rPr>
              <w:t xml:space="preserve"> Spółka z ograniczoną odpowiedzialnością</w:t>
            </w:r>
          </w:p>
          <w:p w14:paraId="70C7D96A" w14:textId="4712B84C" w:rsidR="00D21F42" w:rsidRPr="00144025" w:rsidRDefault="00D21F42" w:rsidP="006C2445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144025">
              <w:rPr>
                <w:sz w:val="22"/>
                <w:szCs w:val="22"/>
              </w:rPr>
              <w:t>Staniewicka 12</w:t>
            </w:r>
          </w:p>
          <w:p w14:paraId="3DECA9A0" w14:textId="7A67A633" w:rsidR="00D21F42" w:rsidRPr="00144025" w:rsidRDefault="00D21F42" w:rsidP="006C2445">
            <w:pPr>
              <w:spacing w:after="40" w:line="276" w:lineRule="auto"/>
              <w:jc w:val="center"/>
              <w:rPr>
                <w:color w:val="000000"/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>03-310 Warszawa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3F692D" w14:textId="77777777" w:rsidR="00D21F42" w:rsidRDefault="00D21F42" w:rsidP="00DA050D">
            <w:pPr>
              <w:jc w:val="center"/>
              <w:rPr>
                <w:sz w:val="22"/>
                <w:szCs w:val="22"/>
              </w:rPr>
            </w:pPr>
          </w:p>
          <w:p w14:paraId="5D0FFE25" w14:textId="77777777" w:rsidR="00D21F42" w:rsidRDefault="00D21F42" w:rsidP="00DA050D">
            <w:pPr>
              <w:jc w:val="center"/>
              <w:rPr>
                <w:sz w:val="22"/>
                <w:szCs w:val="22"/>
              </w:rPr>
            </w:pPr>
          </w:p>
          <w:p w14:paraId="5B694532" w14:textId="79B2D7DC" w:rsidR="00D21F42" w:rsidRPr="00144025" w:rsidRDefault="00D21F42" w:rsidP="00DA050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Wykonawca uchylił się od podpisania umowy</w:t>
            </w:r>
          </w:p>
        </w:tc>
      </w:tr>
      <w:tr w:rsidR="006C2445" w:rsidRPr="00144025" w14:paraId="342F8E6B" w14:textId="77777777" w:rsidTr="00D21F42"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FE30E26" w14:textId="77777777" w:rsidR="006C2445" w:rsidRPr="00144025" w:rsidRDefault="006C2445" w:rsidP="006C2445">
            <w:pPr>
              <w:spacing w:before="40" w:after="40"/>
              <w:jc w:val="center"/>
              <w:rPr>
                <w:color w:val="000000"/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>7 - Jajka</w:t>
            </w:r>
          </w:p>
          <w:p w14:paraId="6A8477C9" w14:textId="208DD9AB" w:rsidR="006C2445" w:rsidRPr="00144025" w:rsidRDefault="006C2445" w:rsidP="006C2445">
            <w:pPr>
              <w:spacing w:before="40" w:after="4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32D7EB" w14:textId="77777777" w:rsidR="006C2445" w:rsidRPr="00144025" w:rsidRDefault="006C2445" w:rsidP="006C2445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144025">
              <w:rPr>
                <w:b/>
                <w:bCs/>
                <w:sz w:val="22"/>
                <w:szCs w:val="22"/>
              </w:rPr>
              <w:t>Allfood</w:t>
            </w:r>
            <w:proofErr w:type="spellEnd"/>
            <w:r w:rsidRPr="00144025">
              <w:rPr>
                <w:b/>
                <w:bCs/>
                <w:sz w:val="22"/>
                <w:szCs w:val="22"/>
              </w:rPr>
              <w:t xml:space="preserve"> Sp. z </w:t>
            </w:r>
            <w:proofErr w:type="spellStart"/>
            <w:r w:rsidRPr="00144025">
              <w:rPr>
                <w:b/>
                <w:bCs/>
                <w:sz w:val="22"/>
                <w:szCs w:val="22"/>
              </w:rPr>
              <w:t>o.o</w:t>
            </w:r>
            <w:proofErr w:type="spellEnd"/>
          </w:p>
          <w:p w14:paraId="18924FCE" w14:textId="7739ECBF" w:rsidR="006C2445" w:rsidRPr="00144025" w:rsidRDefault="006C2445" w:rsidP="006C2445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Bojowników o Wolność </w:t>
            </w:r>
            <w:r>
              <w:rPr>
                <w:sz w:val="22"/>
                <w:szCs w:val="22"/>
              </w:rPr>
              <w:br/>
              <w:t>i Demokrację 9k</w:t>
            </w:r>
          </w:p>
          <w:p w14:paraId="64E2D955" w14:textId="400C4802" w:rsidR="006C2445" w:rsidRPr="00144025" w:rsidRDefault="006C2445" w:rsidP="006C2445">
            <w:pPr>
              <w:spacing w:after="40" w:line="276" w:lineRule="auto"/>
              <w:jc w:val="center"/>
              <w:rPr>
                <w:color w:val="000000"/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>75-209 Koszalin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C915FC" w14:textId="77777777" w:rsidR="006C2445" w:rsidRPr="00144025" w:rsidRDefault="006C2445" w:rsidP="00DA050D">
            <w:pPr>
              <w:spacing w:before="40" w:after="40"/>
              <w:rPr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>1 - Cena - 41.54</w:t>
            </w:r>
          </w:p>
          <w:p w14:paraId="6DB88C9C" w14:textId="265D5AEF" w:rsidR="006C2445" w:rsidRPr="00144025" w:rsidRDefault="006C2445" w:rsidP="00DA050D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>2 - Dostawy - 8.00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72ABD" w14:textId="65C237F2" w:rsidR="006C2445" w:rsidRPr="00144025" w:rsidRDefault="006C2445" w:rsidP="00DA050D">
            <w:pPr>
              <w:jc w:val="center"/>
              <w:rPr>
                <w:color w:val="000000"/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 xml:space="preserve">  49,54</w:t>
            </w:r>
          </w:p>
        </w:tc>
      </w:tr>
      <w:tr w:rsidR="006C2445" w:rsidRPr="00144025" w14:paraId="2850E426" w14:textId="77777777" w:rsidTr="00D21F42"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6E928C9" w14:textId="606AE514" w:rsidR="006C2445" w:rsidRPr="00144025" w:rsidRDefault="006C2445" w:rsidP="006C2445">
            <w:pPr>
              <w:spacing w:before="40" w:after="4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CE9A1D" w14:textId="267A5312" w:rsidR="006C2445" w:rsidRPr="00144025" w:rsidRDefault="006C2445" w:rsidP="006C2445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144025">
              <w:rPr>
                <w:b/>
                <w:bCs/>
                <w:sz w:val="22"/>
                <w:szCs w:val="22"/>
              </w:rPr>
              <w:t xml:space="preserve">Andrzej </w:t>
            </w:r>
            <w:proofErr w:type="spellStart"/>
            <w:r w:rsidRPr="00144025">
              <w:rPr>
                <w:b/>
                <w:bCs/>
                <w:sz w:val="22"/>
                <w:szCs w:val="22"/>
              </w:rPr>
              <w:t>Kasprzak,,ARKA</w:t>
            </w:r>
            <w:proofErr w:type="spellEnd"/>
            <w:r w:rsidRPr="00144025">
              <w:rPr>
                <w:b/>
                <w:bCs/>
                <w:sz w:val="22"/>
                <w:szCs w:val="22"/>
              </w:rPr>
              <w:t>'' Hurtownia Spożywcza</w:t>
            </w:r>
          </w:p>
          <w:p w14:paraId="25FAFE03" w14:textId="6905D260" w:rsidR="006C2445" w:rsidRPr="00144025" w:rsidRDefault="006C2445" w:rsidP="006C2445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>Szymanowo 16</w:t>
            </w:r>
          </w:p>
          <w:p w14:paraId="28EF8AC3" w14:textId="7424F272" w:rsidR="006C2445" w:rsidRPr="00144025" w:rsidRDefault="006C2445" w:rsidP="006C2445">
            <w:pPr>
              <w:spacing w:after="40" w:line="276" w:lineRule="auto"/>
              <w:jc w:val="center"/>
              <w:rPr>
                <w:color w:val="000000"/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>63-900 Rawicz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24468F" w14:textId="77777777" w:rsidR="006C2445" w:rsidRPr="00144025" w:rsidRDefault="006C2445" w:rsidP="00DA050D">
            <w:pPr>
              <w:spacing w:before="40" w:after="40"/>
              <w:rPr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>1 - Cena - 60.00</w:t>
            </w:r>
          </w:p>
          <w:p w14:paraId="08AB343C" w14:textId="5CB3CFDD" w:rsidR="006C2445" w:rsidRPr="00144025" w:rsidRDefault="006C2445" w:rsidP="00DA050D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>2 - Dostawy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FF89A9" w14:textId="47953C4C" w:rsidR="006C2445" w:rsidRPr="00144025" w:rsidRDefault="006C2445" w:rsidP="00DA050D">
            <w:pPr>
              <w:jc w:val="center"/>
              <w:rPr>
                <w:color w:val="000000"/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 xml:space="preserve">  100,00</w:t>
            </w:r>
          </w:p>
        </w:tc>
      </w:tr>
      <w:tr w:rsidR="006C2445" w:rsidRPr="00144025" w14:paraId="144C63DC" w14:textId="77777777" w:rsidTr="00D21F42"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70926" w14:textId="5E08F7BE" w:rsidR="006C2445" w:rsidRPr="00144025" w:rsidRDefault="006C2445" w:rsidP="006C2445">
            <w:pPr>
              <w:spacing w:before="40" w:after="4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6D2F8" w14:textId="1E042FD5" w:rsidR="006C2445" w:rsidRPr="00144025" w:rsidRDefault="006C2445" w:rsidP="006C2445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144025">
              <w:rPr>
                <w:b/>
                <w:bCs/>
                <w:sz w:val="22"/>
                <w:szCs w:val="22"/>
              </w:rPr>
              <w:t>Paweł Kaczan Zakład Handlu i Usług Kama</w:t>
            </w:r>
          </w:p>
          <w:p w14:paraId="50B8379A" w14:textId="51B1DDCB" w:rsidR="006C2445" w:rsidRPr="00144025" w:rsidRDefault="006C2445" w:rsidP="006C2445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>Łaszczyn 25a</w:t>
            </w:r>
          </w:p>
          <w:p w14:paraId="463A0209" w14:textId="286B1768" w:rsidR="006C2445" w:rsidRPr="00144025" w:rsidRDefault="006C2445" w:rsidP="006C2445">
            <w:pPr>
              <w:spacing w:after="40" w:line="276" w:lineRule="auto"/>
              <w:jc w:val="center"/>
              <w:rPr>
                <w:color w:val="000000"/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>63-900 Rawicz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3FEF75" w14:textId="77777777" w:rsidR="006C2445" w:rsidRPr="00144025" w:rsidRDefault="006C2445" w:rsidP="00DA050D">
            <w:pPr>
              <w:spacing w:before="40" w:after="40"/>
              <w:rPr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>1 - Cena - 56.84</w:t>
            </w:r>
          </w:p>
          <w:p w14:paraId="3A6CED1C" w14:textId="76D2587B" w:rsidR="006C2445" w:rsidRPr="00144025" w:rsidRDefault="006C2445" w:rsidP="00DA050D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>2 - Dostawy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11CD7" w14:textId="5DEA65C3" w:rsidR="006C2445" w:rsidRPr="00144025" w:rsidRDefault="006C2445" w:rsidP="00DA050D">
            <w:pPr>
              <w:jc w:val="center"/>
              <w:rPr>
                <w:color w:val="000000"/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 xml:space="preserve">  96,84</w:t>
            </w:r>
          </w:p>
        </w:tc>
      </w:tr>
      <w:tr w:rsidR="006C2445" w:rsidRPr="00144025" w14:paraId="5F0B888F" w14:textId="77777777" w:rsidTr="00D21F42"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1339421" w14:textId="77777777" w:rsidR="006C2445" w:rsidRPr="00144025" w:rsidRDefault="006C2445" w:rsidP="006C2445">
            <w:pPr>
              <w:spacing w:before="40" w:after="40"/>
              <w:jc w:val="center"/>
              <w:rPr>
                <w:color w:val="000000"/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>8 - Ryby</w:t>
            </w:r>
          </w:p>
          <w:p w14:paraId="044ED55E" w14:textId="05D008D0" w:rsidR="006C2445" w:rsidRPr="00144025" w:rsidRDefault="006C2445" w:rsidP="006C2445">
            <w:pPr>
              <w:spacing w:before="40" w:after="4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DA5E4C" w14:textId="77777777" w:rsidR="006C2445" w:rsidRPr="00144025" w:rsidRDefault="006C2445" w:rsidP="006C2445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144025">
              <w:rPr>
                <w:b/>
                <w:bCs/>
                <w:sz w:val="22"/>
                <w:szCs w:val="22"/>
              </w:rPr>
              <w:t>Allfood</w:t>
            </w:r>
            <w:proofErr w:type="spellEnd"/>
            <w:r w:rsidRPr="00144025">
              <w:rPr>
                <w:b/>
                <w:bCs/>
                <w:sz w:val="22"/>
                <w:szCs w:val="22"/>
              </w:rPr>
              <w:t xml:space="preserve"> Sp. z </w:t>
            </w:r>
            <w:proofErr w:type="spellStart"/>
            <w:r w:rsidRPr="00144025">
              <w:rPr>
                <w:b/>
                <w:bCs/>
                <w:sz w:val="22"/>
                <w:szCs w:val="22"/>
              </w:rPr>
              <w:t>o.o</w:t>
            </w:r>
            <w:proofErr w:type="spellEnd"/>
          </w:p>
          <w:p w14:paraId="466048B3" w14:textId="6A89DE33" w:rsidR="006C2445" w:rsidRPr="00144025" w:rsidRDefault="006C2445" w:rsidP="006C2445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Bojowników o Wolność </w:t>
            </w:r>
            <w:r>
              <w:rPr>
                <w:sz w:val="22"/>
                <w:szCs w:val="22"/>
              </w:rPr>
              <w:br/>
              <w:t>i Demokrację 9k</w:t>
            </w:r>
          </w:p>
          <w:p w14:paraId="6F5AEDD9" w14:textId="76D1D29E" w:rsidR="006C2445" w:rsidRPr="00144025" w:rsidRDefault="006C2445" w:rsidP="006C2445">
            <w:pPr>
              <w:spacing w:after="40" w:line="276" w:lineRule="auto"/>
              <w:jc w:val="center"/>
              <w:rPr>
                <w:color w:val="000000"/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lastRenderedPageBreak/>
              <w:t>75-209 Koszalin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1323A2" w14:textId="77777777" w:rsidR="006C2445" w:rsidRPr="00144025" w:rsidRDefault="006C2445" w:rsidP="00DA050D">
            <w:pPr>
              <w:spacing w:before="40" w:after="40"/>
              <w:rPr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lastRenderedPageBreak/>
              <w:t>1 - Cena - 35.64</w:t>
            </w:r>
          </w:p>
          <w:p w14:paraId="0E639CD7" w14:textId="5F4AAF74" w:rsidR="006C2445" w:rsidRPr="00144025" w:rsidRDefault="006C2445" w:rsidP="00DA050D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>2 - Dostawy - 8.00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849316" w14:textId="7930748F" w:rsidR="006C2445" w:rsidRPr="00144025" w:rsidRDefault="006C2445" w:rsidP="00DA050D">
            <w:pPr>
              <w:jc w:val="center"/>
              <w:rPr>
                <w:color w:val="000000"/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 xml:space="preserve">  43,64</w:t>
            </w:r>
          </w:p>
        </w:tc>
      </w:tr>
      <w:tr w:rsidR="006C2445" w:rsidRPr="00144025" w14:paraId="286C15B7" w14:textId="77777777" w:rsidTr="00D21F42"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47D2C" w14:textId="32102A4D" w:rsidR="006C2445" w:rsidRPr="00144025" w:rsidRDefault="006C2445" w:rsidP="006C2445">
            <w:pPr>
              <w:spacing w:before="40" w:after="4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2D821" w14:textId="3A327D80" w:rsidR="006C2445" w:rsidRPr="00144025" w:rsidRDefault="006C2445" w:rsidP="006C2445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144025">
              <w:rPr>
                <w:b/>
                <w:bCs/>
                <w:sz w:val="22"/>
                <w:szCs w:val="22"/>
              </w:rPr>
              <w:t>Paweł Kaczan Zakład Handlu i Usług Kama</w:t>
            </w:r>
          </w:p>
          <w:p w14:paraId="38DA26FB" w14:textId="12E9CC64" w:rsidR="006C2445" w:rsidRPr="00144025" w:rsidRDefault="006C2445" w:rsidP="006C2445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>Łaszczyn 25a</w:t>
            </w:r>
          </w:p>
          <w:p w14:paraId="24163F7B" w14:textId="08954E50" w:rsidR="006C2445" w:rsidRPr="00144025" w:rsidRDefault="006C2445" w:rsidP="006C2445">
            <w:pPr>
              <w:spacing w:after="40" w:line="276" w:lineRule="auto"/>
              <w:jc w:val="center"/>
              <w:rPr>
                <w:color w:val="000000"/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>63-900 Rawicz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338908" w14:textId="77777777" w:rsidR="006C2445" w:rsidRPr="00144025" w:rsidRDefault="006C2445" w:rsidP="00DA050D">
            <w:pPr>
              <w:spacing w:before="40" w:after="40"/>
              <w:rPr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>1 - Cena - 60.00</w:t>
            </w:r>
          </w:p>
          <w:p w14:paraId="048E126D" w14:textId="131CC576" w:rsidR="006C2445" w:rsidRPr="00144025" w:rsidRDefault="006C2445" w:rsidP="00DA050D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>2 - Dostawy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6590AD" w14:textId="31B468C5" w:rsidR="006C2445" w:rsidRPr="00144025" w:rsidRDefault="006C2445" w:rsidP="00DA050D">
            <w:pPr>
              <w:jc w:val="center"/>
              <w:rPr>
                <w:color w:val="000000"/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 xml:space="preserve">  100,00</w:t>
            </w:r>
          </w:p>
        </w:tc>
      </w:tr>
    </w:tbl>
    <w:p w14:paraId="0A95D3FB" w14:textId="77777777" w:rsidR="006C2445" w:rsidRPr="00144025" w:rsidRDefault="006C2445" w:rsidP="007D7932">
      <w:pPr>
        <w:spacing w:after="120" w:line="360" w:lineRule="auto"/>
        <w:jc w:val="both"/>
      </w:pPr>
    </w:p>
    <w:bookmarkEnd w:id="0"/>
    <w:p w14:paraId="4C836120" w14:textId="4CFA056E" w:rsidR="006C2445" w:rsidRDefault="00A72C59" w:rsidP="006C2445">
      <w:pPr>
        <w:ind w:left="3540"/>
        <w:jc w:val="center"/>
        <w:rPr>
          <w:sz w:val="18"/>
          <w:szCs w:val="18"/>
        </w:rPr>
      </w:pPr>
      <w:r>
        <w:rPr>
          <w:sz w:val="18"/>
          <w:szCs w:val="18"/>
        </w:rPr>
        <w:t>Główny Księgowy</w:t>
      </w:r>
    </w:p>
    <w:p w14:paraId="6731D81F" w14:textId="77777777" w:rsidR="006C2445" w:rsidRDefault="006C2445" w:rsidP="006C2445">
      <w:pPr>
        <w:ind w:left="3540"/>
        <w:jc w:val="center"/>
        <w:rPr>
          <w:sz w:val="18"/>
          <w:szCs w:val="18"/>
        </w:rPr>
      </w:pPr>
      <w:r>
        <w:rPr>
          <w:sz w:val="18"/>
          <w:szCs w:val="18"/>
        </w:rPr>
        <w:t>Powiatowego Centrum Usług</w:t>
      </w:r>
    </w:p>
    <w:p w14:paraId="7E3D12BF" w14:textId="77777777" w:rsidR="006C2445" w:rsidRDefault="006C2445" w:rsidP="006C2445">
      <w:pPr>
        <w:ind w:left="3540"/>
        <w:jc w:val="center"/>
        <w:rPr>
          <w:sz w:val="18"/>
          <w:szCs w:val="18"/>
        </w:rPr>
      </w:pPr>
      <w:r>
        <w:rPr>
          <w:sz w:val="18"/>
          <w:szCs w:val="18"/>
        </w:rPr>
        <w:t>Wspólnych w Rawiczu</w:t>
      </w:r>
    </w:p>
    <w:p w14:paraId="08052266" w14:textId="77777777" w:rsidR="006C2445" w:rsidRDefault="006C2445" w:rsidP="006C2445">
      <w:pPr>
        <w:ind w:left="3540"/>
        <w:jc w:val="center"/>
        <w:rPr>
          <w:sz w:val="18"/>
          <w:szCs w:val="18"/>
        </w:rPr>
      </w:pPr>
    </w:p>
    <w:p w14:paraId="48056404" w14:textId="5960798D" w:rsidR="006C2445" w:rsidRDefault="006C2445" w:rsidP="006C2445">
      <w:pPr>
        <w:ind w:left="3540"/>
        <w:jc w:val="center"/>
      </w:pPr>
      <w:r>
        <w:rPr>
          <w:sz w:val="18"/>
          <w:szCs w:val="18"/>
        </w:rPr>
        <w:t xml:space="preserve">(-) </w:t>
      </w:r>
      <w:r w:rsidR="00A72C59">
        <w:rPr>
          <w:sz w:val="18"/>
          <w:szCs w:val="18"/>
        </w:rPr>
        <w:t xml:space="preserve">Katarzyna </w:t>
      </w:r>
      <w:proofErr w:type="spellStart"/>
      <w:r w:rsidR="00A72C59">
        <w:rPr>
          <w:sz w:val="18"/>
          <w:szCs w:val="18"/>
        </w:rPr>
        <w:t>Fiebich</w:t>
      </w:r>
      <w:proofErr w:type="spellEnd"/>
    </w:p>
    <w:p w14:paraId="20EC1850" w14:textId="77777777" w:rsidR="00144025" w:rsidRPr="00144025" w:rsidRDefault="00144025">
      <w:pPr>
        <w:jc w:val="right"/>
        <w:rPr>
          <w:vertAlign w:val="superscript"/>
        </w:rPr>
      </w:pPr>
    </w:p>
    <w:sectPr w:rsidR="00144025" w:rsidRPr="00144025" w:rsidSect="0013621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849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EEE149" w14:textId="77777777" w:rsidR="002F16FC" w:rsidRDefault="002F16FC">
      <w:r>
        <w:separator/>
      </w:r>
    </w:p>
  </w:endnote>
  <w:endnote w:type="continuationSeparator" w:id="0">
    <w:p w14:paraId="3410957C" w14:textId="77777777" w:rsidR="002F16FC" w:rsidRDefault="002F16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11AF49" w14:textId="77777777" w:rsidR="00F31729" w:rsidRDefault="00F3172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A72B41" w14:textId="77777777" w:rsidR="0013621B" w:rsidRPr="004B39E0" w:rsidRDefault="0013621B" w:rsidP="0013621B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53331662" w14:textId="77777777" w:rsidR="0013621B" w:rsidRDefault="0013621B" w:rsidP="0013621B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69EE8929" w14:textId="77777777" w:rsidR="000C1E6F" w:rsidRDefault="000C1E6F" w:rsidP="0013621B">
    <w:pPr>
      <w:pStyle w:val="Stopka"/>
      <w:tabs>
        <w:tab w:val="clear" w:pos="4536"/>
      </w:tabs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50335B" w14:textId="77777777" w:rsidR="00F31729" w:rsidRDefault="00F3172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B1013D" w14:textId="77777777" w:rsidR="002F16FC" w:rsidRDefault="002F16FC">
      <w:r>
        <w:separator/>
      </w:r>
    </w:p>
  </w:footnote>
  <w:footnote w:type="continuationSeparator" w:id="0">
    <w:p w14:paraId="48EC9641" w14:textId="77777777" w:rsidR="002F16FC" w:rsidRDefault="002F16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F4A339" w14:textId="77777777" w:rsidR="00F31729" w:rsidRDefault="00F317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7F3EBD" w14:textId="77777777" w:rsidR="00F31729" w:rsidRDefault="00F3172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84CDE9" w14:textId="77777777" w:rsidR="00F31729" w:rsidRDefault="00F3172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2324146"/>
    <w:multiLevelType w:val="hybridMultilevel"/>
    <w:tmpl w:val="CA862F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96569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506"/>
    <w:rsid w:val="00022322"/>
    <w:rsid w:val="00042497"/>
    <w:rsid w:val="000C1E6F"/>
    <w:rsid w:val="000E4E56"/>
    <w:rsid w:val="0013621B"/>
    <w:rsid w:val="00144025"/>
    <w:rsid w:val="001A1468"/>
    <w:rsid w:val="001B7815"/>
    <w:rsid w:val="001C3F13"/>
    <w:rsid w:val="00211A34"/>
    <w:rsid w:val="002716A3"/>
    <w:rsid w:val="002B1E4F"/>
    <w:rsid w:val="002B6761"/>
    <w:rsid w:val="002B72D3"/>
    <w:rsid w:val="002F16FC"/>
    <w:rsid w:val="003445A0"/>
    <w:rsid w:val="00372506"/>
    <w:rsid w:val="00393B50"/>
    <w:rsid w:val="003A0AFC"/>
    <w:rsid w:val="003D611C"/>
    <w:rsid w:val="00431C0B"/>
    <w:rsid w:val="00437CAD"/>
    <w:rsid w:val="004561CC"/>
    <w:rsid w:val="004657DA"/>
    <w:rsid w:val="004B2665"/>
    <w:rsid w:val="004C3459"/>
    <w:rsid w:val="004E324A"/>
    <w:rsid w:val="004E7234"/>
    <w:rsid w:val="00512DF5"/>
    <w:rsid w:val="0054734E"/>
    <w:rsid w:val="00573DB7"/>
    <w:rsid w:val="00596EA3"/>
    <w:rsid w:val="00596FD7"/>
    <w:rsid w:val="005C35EA"/>
    <w:rsid w:val="005D506F"/>
    <w:rsid w:val="005E5BFF"/>
    <w:rsid w:val="005F2CB0"/>
    <w:rsid w:val="00607F9B"/>
    <w:rsid w:val="00644DCB"/>
    <w:rsid w:val="00652A05"/>
    <w:rsid w:val="00657C1E"/>
    <w:rsid w:val="006C2445"/>
    <w:rsid w:val="006E3089"/>
    <w:rsid w:val="00712C39"/>
    <w:rsid w:val="00734206"/>
    <w:rsid w:val="00754DDF"/>
    <w:rsid w:val="00756CDA"/>
    <w:rsid w:val="007C6731"/>
    <w:rsid w:val="007D7932"/>
    <w:rsid w:val="007E2ACC"/>
    <w:rsid w:val="007E68C5"/>
    <w:rsid w:val="008170BC"/>
    <w:rsid w:val="00824CE8"/>
    <w:rsid w:val="00832144"/>
    <w:rsid w:val="008567C7"/>
    <w:rsid w:val="008642B3"/>
    <w:rsid w:val="008A6C10"/>
    <w:rsid w:val="008E5102"/>
    <w:rsid w:val="00915B9E"/>
    <w:rsid w:val="00952256"/>
    <w:rsid w:val="009660F9"/>
    <w:rsid w:val="0097748A"/>
    <w:rsid w:val="009F0E5C"/>
    <w:rsid w:val="00A029B8"/>
    <w:rsid w:val="00A02E94"/>
    <w:rsid w:val="00A72C59"/>
    <w:rsid w:val="00A91321"/>
    <w:rsid w:val="00AA02AC"/>
    <w:rsid w:val="00AB5DB0"/>
    <w:rsid w:val="00B21F1C"/>
    <w:rsid w:val="00B32D12"/>
    <w:rsid w:val="00B464D3"/>
    <w:rsid w:val="00B8185B"/>
    <w:rsid w:val="00BC0E4A"/>
    <w:rsid w:val="00BC6F7F"/>
    <w:rsid w:val="00BD2174"/>
    <w:rsid w:val="00C21373"/>
    <w:rsid w:val="00C423DD"/>
    <w:rsid w:val="00C60D7B"/>
    <w:rsid w:val="00C65E53"/>
    <w:rsid w:val="00CA0B33"/>
    <w:rsid w:val="00CA3511"/>
    <w:rsid w:val="00D01E5B"/>
    <w:rsid w:val="00D04203"/>
    <w:rsid w:val="00D21F42"/>
    <w:rsid w:val="00D26ED6"/>
    <w:rsid w:val="00D30F1F"/>
    <w:rsid w:val="00D42C90"/>
    <w:rsid w:val="00D8427E"/>
    <w:rsid w:val="00E156A2"/>
    <w:rsid w:val="00E23743"/>
    <w:rsid w:val="00E30B2D"/>
    <w:rsid w:val="00E62859"/>
    <w:rsid w:val="00E85D70"/>
    <w:rsid w:val="00ED0580"/>
    <w:rsid w:val="00F245C5"/>
    <w:rsid w:val="00F31729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BA2B270"/>
  <w15:chartTrackingRefBased/>
  <w15:docId w15:val="{BBFBC9B6-E274-44F1-885C-DD0AA8C60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CEG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751</Words>
  <Characters>4512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Anita Ceglarek</dc:creator>
  <cp:keywords/>
  <dc:description/>
  <cp:lastModifiedBy>Anita Ceglarek</cp:lastModifiedBy>
  <cp:revision>3</cp:revision>
  <cp:lastPrinted>2026-08-27T10:10:00Z</cp:lastPrinted>
  <dcterms:created xsi:type="dcterms:W3CDTF">2026-08-26T08:39:00Z</dcterms:created>
  <dcterms:modified xsi:type="dcterms:W3CDTF">2026-08-27T10:10:00Z</dcterms:modified>
</cp:coreProperties>
</file>