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30A4" w14:textId="5335582E" w:rsidR="00FB7F50" w:rsidRPr="00EE2FCC" w:rsidRDefault="00DC022C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E2FCC">
        <w:rPr>
          <w:rFonts w:ascii="Verdana" w:hAnsi="Verdana"/>
          <w:sz w:val="18"/>
          <w:szCs w:val="18"/>
        </w:rPr>
        <w:t>Kraków</w:t>
      </w:r>
      <w:r w:rsidR="00FB7F50" w:rsidRPr="00EE2FCC">
        <w:rPr>
          <w:rFonts w:ascii="Verdana" w:hAnsi="Verdana"/>
          <w:sz w:val="18"/>
          <w:szCs w:val="18"/>
        </w:rPr>
        <w:t xml:space="preserve"> dnia: </w:t>
      </w:r>
      <w:r w:rsidRPr="00EE2FCC">
        <w:rPr>
          <w:rFonts w:ascii="Verdana" w:hAnsi="Verdana"/>
          <w:sz w:val="18"/>
          <w:szCs w:val="18"/>
        </w:rPr>
        <w:t>2026-08-27</w:t>
      </w:r>
    </w:p>
    <w:p w14:paraId="5AB8AAB0" w14:textId="77777777" w:rsidR="00FB7F50" w:rsidRPr="00EE2FC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D69C757" w14:textId="77777777" w:rsidR="00DC022C" w:rsidRPr="00EE2FCC" w:rsidRDefault="00DC022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E2FC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D423C2" w14:textId="77777777" w:rsidR="00DC022C" w:rsidRPr="00EE2FCC" w:rsidRDefault="00DC022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E2FC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9791B18" w14:textId="356C8113" w:rsidR="00FB7F50" w:rsidRPr="00EE2FCC" w:rsidRDefault="00DC022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E2FC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115CE8" w14:textId="6E5F32BF" w:rsidR="00FB7F50" w:rsidRPr="00EE2FCC" w:rsidRDefault="00DC022C" w:rsidP="00FB7F50">
      <w:pPr>
        <w:rPr>
          <w:rFonts w:ascii="Verdana" w:hAnsi="Verdana"/>
          <w:sz w:val="18"/>
          <w:szCs w:val="18"/>
        </w:rPr>
      </w:pPr>
      <w:r w:rsidRPr="00EE2FCC">
        <w:rPr>
          <w:rFonts w:ascii="Verdana" w:hAnsi="Verdana"/>
          <w:sz w:val="18"/>
          <w:szCs w:val="18"/>
        </w:rPr>
        <w:t>Al. Mickiewicza</w:t>
      </w:r>
      <w:r w:rsidR="00FB7F50" w:rsidRPr="00EE2FCC">
        <w:rPr>
          <w:rFonts w:ascii="Verdana" w:hAnsi="Verdana"/>
          <w:sz w:val="18"/>
          <w:szCs w:val="18"/>
        </w:rPr>
        <w:t xml:space="preserve"> </w:t>
      </w:r>
      <w:r w:rsidRPr="00EE2FCC">
        <w:rPr>
          <w:rFonts w:ascii="Verdana" w:hAnsi="Verdana"/>
          <w:sz w:val="18"/>
          <w:szCs w:val="18"/>
        </w:rPr>
        <w:t>30</w:t>
      </w:r>
    </w:p>
    <w:p w14:paraId="53260D6B" w14:textId="4BFD25F7" w:rsidR="00FB7F50" w:rsidRPr="00EE2FCC" w:rsidRDefault="00DC022C" w:rsidP="00FB7F50">
      <w:pPr>
        <w:rPr>
          <w:rFonts w:ascii="Verdana" w:hAnsi="Verdana"/>
          <w:sz w:val="18"/>
          <w:szCs w:val="18"/>
        </w:rPr>
      </w:pPr>
      <w:r w:rsidRPr="00EE2FCC">
        <w:rPr>
          <w:rFonts w:ascii="Verdana" w:hAnsi="Verdana"/>
          <w:sz w:val="18"/>
          <w:szCs w:val="18"/>
        </w:rPr>
        <w:t>30-059</w:t>
      </w:r>
      <w:r w:rsidR="00FB7F50" w:rsidRPr="00EE2FCC">
        <w:rPr>
          <w:rFonts w:ascii="Verdana" w:hAnsi="Verdana"/>
          <w:sz w:val="18"/>
          <w:szCs w:val="18"/>
        </w:rPr>
        <w:t xml:space="preserve"> </w:t>
      </w:r>
      <w:r w:rsidRPr="00EE2FCC">
        <w:rPr>
          <w:rFonts w:ascii="Verdana" w:hAnsi="Verdana"/>
          <w:sz w:val="18"/>
          <w:szCs w:val="18"/>
        </w:rPr>
        <w:t>Kraków</w:t>
      </w:r>
    </w:p>
    <w:p w14:paraId="75DD933E" w14:textId="77777777" w:rsidR="008642B3" w:rsidRPr="00EE2FC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E2FCC">
        <w:rPr>
          <w:rFonts w:ascii="Verdana" w:hAnsi="Verdana"/>
          <w:sz w:val="18"/>
          <w:szCs w:val="18"/>
        </w:rPr>
        <w:t>OGŁOSZENIE</w:t>
      </w:r>
    </w:p>
    <w:p w14:paraId="50669567" w14:textId="77777777" w:rsidR="008642B3" w:rsidRPr="00EE2FC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E2FCC">
        <w:rPr>
          <w:rFonts w:ascii="Verdana" w:hAnsi="Verdana"/>
          <w:b/>
          <w:sz w:val="18"/>
          <w:szCs w:val="18"/>
        </w:rPr>
        <w:t xml:space="preserve">o </w:t>
      </w:r>
      <w:r w:rsidR="0054734E" w:rsidRPr="00EE2FC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C022C" w:rsidRPr="00EE2FCC" w14:paraId="3E0308CD" w14:textId="77777777" w:rsidTr="00B921BF">
        <w:trPr>
          <w:trHeight w:val="638"/>
        </w:trPr>
        <w:tc>
          <w:tcPr>
            <w:tcW w:w="959" w:type="dxa"/>
          </w:tcPr>
          <w:p w14:paraId="65B9E2D0" w14:textId="77777777" w:rsidR="00DC022C" w:rsidRPr="00EE2FCC" w:rsidRDefault="00DC022C" w:rsidP="00B921B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E2FC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73F2F37" w14:textId="1D3A10A2" w:rsidR="00DC022C" w:rsidRPr="00EE2FCC" w:rsidRDefault="00DC022C" w:rsidP="00B921B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E2FC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E2FC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E2F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E2FCC">
              <w:rPr>
                <w:rFonts w:ascii="Verdana" w:hAnsi="Verdana"/>
                <w:sz w:val="18"/>
                <w:szCs w:val="18"/>
              </w:rPr>
              <w:t>pn.</w:t>
            </w:r>
            <w:r w:rsidRPr="00EE2F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E2FC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E2FCC">
              <w:rPr>
                <w:rFonts w:ascii="Verdana" w:hAnsi="Verdana"/>
                <w:b/>
                <w:bCs/>
                <w:sz w:val="18"/>
                <w:szCs w:val="18"/>
              </w:rPr>
              <w:t>Remont korytarza parteru w pawilonie B-2 AGH w Krakowie - KC-DE-zp.25.353.2026</w:t>
            </w:r>
            <w:r w:rsidRPr="00EE2FC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E2F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E2FC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E2FCC">
              <w:rPr>
                <w:rFonts w:ascii="Verdana" w:hAnsi="Verdana"/>
                <w:b/>
                <w:sz w:val="18"/>
                <w:szCs w:val="18"/>
              </w:rPr>
              <w:t xml:space="preserve"> KC-DE-zp.25.353.2026</w:t>
            </w:r>
            <w:r w:rsidRPr="00EE2F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3BB8C45" w14:textId="77777777" w:rsidR="008642B3" w:rsidRPr="00EE2FC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E2FCC">
        <w:rPr>
          <w:rFonts w:ascii="Verdana" w:hAnsi="Verdana"/>
          <w:sz w:val="18"/>
          <w:szCs w:val="18"/>
        </w:rPr>
        <w:t xml:space="preserve">Zamawiający, </w:t>
      </w:r>
      <w:r w:rsidR="00CC324B" w:rsidRPr="00EE2FC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E2FC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E2FCC">
        <w:rPr>
          <w:rFonts w:ascii="Verdana" w:hAnsi="Verdana"/>
          <w:sz w:val="18"/>
          <w:szCs w:val="18"/>
        </w:rPr>
        <w:t xml:space="preserve">ust. 1 pkt. 1 i </w:t>
      </w:r>
      <w:r w:rsidRPr="00EE2FCC">
        <w:rPr>
          <w:rFonts w:ascii="Verdana" w:hAnsi="Verdana"/>
          <w:sz w:val="18"/>
          <w:szCs w:val="18"/>
        </w:rPr>
        <w:t xml:space="preserve">ust. </w:t>
      </w:r>
      <w:r w:rsidR="00A17CDB" w:rsidRPr="00EE2FCC">
        <w:rPr>
          <w:rFonts w:ascii="Verdana" w:hAnsi="Verdana"/>
          <w:sz w:val="18"/>
          <w:szCs w:val="18"/>
        </w:rPr>
        <w:t>2</w:t>
      </w:r>
      <w:r w:rsidRPr="00EE2FC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E2FCC">
        <w:rPr>
          <w:rFonts w:ascii="Verdana" w:hAnsi="Verdana"/>
          <w:sz w:val="18"/>
          <w:szCs w:val="18"/>
        </w:rPr>
        <w:t xml:space="preserve"> </w:t>
      </w:r>
      <w:r w:rsidR="00CC1A8E" w:rsidRPr="00EE2FCC">
        <w:rPr>
          <w:rFonts w:ascii="Verdana" w:hAnsi="Verdana"/>
          <w:sz w:val="18"/>
          <w:szCs w:val="18"/>
        </w:rPr>
        <w:t>(</w:t>
      </w:r>
      <w:r w:rsidR="004D796A" w:rsidRPr="00EE2FCC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EE2FCC">
        <w:rPr>
          <w:rFonts w:ascii="Verdana" w:hAnsi="Verdana"/>
          <w:sz w:val="18"/>
          <w:szCs w:val="18"/>
        </w:rPr>
        <w:t>t.j</w:t>
      </w:r>
      <w:proofErr w:type="spellEnd"/>
      <w:r w:rsidR="00CC1A8E" w:rsidRPr="00EE2FCC">
        <w:rPr>
          <w:rFonts w:ascii="Verdana" w:hAnsi="Verdana"/>
          <w:sz w:val="18"/>
          <w:szCs w:val="18"/>
        </w:rPr>
        <w:t xml:space="preserve">. ze zm.) </w:t>
      </w:r>
      <w:r w:rsidRPr="00EE2FC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E2FCC">
        <w:rPr>
          <w:rFonts w:ascii="Verdana" w:hAnsi="Verdana"/>
          <w:sz w:val="18"/>
          <w:szCs w:val="18"/>
        </w:rPr>
        <w:t>Pzp</w:t>
      </w:r>
      <w:proofErr w:type="spellEnd"/>
      <w:r w:rsidRPr="00EE2FCC">
        <w:rPr>
          <w:rFonts w:ascii="Verdana" w:hAnsi="Verdana"/>
          <w:sz w:val="18"/>
          <w:szCs w:val="18"/>
        </w:rPr>
        <w:t>”</w:t>
      </w:r>
      <w:r w:rsidR="00D26ED6" w:rsidRPr="00EE2FCC">
        <w:rPr>
          <w:rFonts w:ascii="Verdana" w:hAnsi="Verdana"/>
          <w:sz w:val="18"/>
          <w:szCs w:val="18"/>
        </w:rPr>
        <w:t xml:space="preserve">, </w:t>
      </w:r>
      <w:r w:rsidRPr="00EE2FCC">
        <w:rPr>
          <w:rFonts w:ascii="Verdana" w:hAnsi="Verdana"/>
          <w:sz w:val="18"/>
          <w:szCs w:val="18"/>
        </w:rPr>
        <w:t>informuje</w:t>
      </w:r>
      <w:r w:rsidR="00D26ED6" w:rsidRPr="00EE2FC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E2FCC">
        <w:rPr>
          <w:rFonts w:ascii="Verdana" w:hAnsi="Verdana"/>
          <w:sz w:val="18"/>
          <w:szCs w:val="18"/>
        </w:rPr>
        <w:t>najkorzystniejsz</w:t>
      </w:r>
      <w:r w:rsidR="00D26ED6" w:rsidRPr="00EE2FCC">
        <w:rPr>
          <w:rFonts w:ascii="Verdana" w:hAnsi="Verdana"/>
          <w:sz w:val="18"/>
          <w:szCs w:val="18"/>
        </w:rPr>
        <w:t xml:space="preserve">a wybrana została </w:t>
      </w:r>
      <w:r w:rsidR="00756CDA" w:rsidRPr="00EE2FCC">
        <w:rPr>
          <w:rFonts w:ascii="Verdana" w:hAnsi="Verdana"/>
          <w:sz w:val="18"/>
          <w:szCs w:val="18"/>
        </w:rPr>
        <w:t>ofer</w:t>
      </w:r>
      <w:r w:rsidR="00D26ED6" w:rsidRPr="00EE2FCC">
        <w:rPr>
          <w:rFonts w:ascii="Verdana" w:hAnsi="Verdana"/>
          <w:sz w:val="18"/>
          <w:szCs w:val="18"/>
        </w:rPr>
        <w:t>t</w:t>
      </w:r>
      <w:r w:rsidR="009F0E5C" w:rsidRPr="00EE2FCC">
        <w:rPr>
          <w:rFonts w:ascii="Verdana" w:hAnsi="Verdana"/>
          <w:sz w:val="18"/>
          <w:szCs w:val="18"/>
        </w:rPr>
        <w:t>a</w:t>
      </w:r>
      <w:r w:rsidR="00D26ED6" w:rsidRPr="00EE2FC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C022C" w:rsidRPr="00EE2FCC" w14:paraId="6654D202" w14:textId="77777777" w:rsidTr="00B921BF">
        <w:trPr>
          <w:cantSplit/>
        </w:trPr>
        <w:tc>
          <w:tcPr>
            <w:tcW w:w="10150" w:type="dxa"/>
          </w:tcPr>
          <w:p w14:paraId="6A40DDF6" w14:textId="77777777" w:rsidR="00F952A3" w:rsidRPr="001E1FEE" w:rsidRDefault="00F952A3" w:rsidP="00F952A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E1FEE">
              <w:rPr>
                <w:rFonts w:ascii="Verdana" w:hAnsi="Verdana"/>
                <w:b/>
                <w:sz w:val="18"/>
                <w:szCs w:val="18"/>
              </w:rPr>
              <w:t>Konsorsjum</w:t>
            </w:r>
            <w:proofErr w:type="spellEnd"/>
            <w:r w:rsidRPr="001E1FEE">
              <w:rPr>
                <w:rFonts w:ascii="Verdana" w:hAnsi="Verdana"/>
                <w:b/>
                <w:sz w:val="18"/>
                <w:szCs w:val="18"/>
              </w:rPr>
              <w:t xml:space="preserve"> Firm:</w:t>
            </w:r>
          </w:p>
          <w:p w14:paraId="55901064" w14:textId="77777777" w:rsidR="00F952A3" w:rsidRPr="001E1FEE" w:rsidRDefault="00F952A3" w:rsidP="00F952A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E1FEE">
              <w:rPr>
                <w:rFonts w:ascii="Verdana" w:hAnsi="Verdana"/>
                <w:b/>
                <w:sz w:val="18"/>
                <w:szCs w:val="18"/>
              </w:rPr>
              <w:t xml:space="preserve">Lider: </w:t>
            </w:r>
            <w:proofErr w:type="spellStart"/>
            <w:r w:rsidRPr="001E1FEE">
              <w:rPr>
                <w:rFonts w:ascii="Verdana" w:hAnsi="Verdana"/>
                <w:b/>
                <w:sz w:val="18"/>
                <w:szCs w:val="18"/>
              </w:rPr>
              <w:t>Stambud</w:t>
            </w:r>
            <w:proofErr w:type="spellEnd"/>
            <w:r w:rsidRPr="001E1FEE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12D1A6FF" w14:textId="77777777" w:rsidR="00F952A3" w:rsidRPr="001E1FEE" w:rsidRDefault="00F952A3" w:rsidP="00F952A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E1FEE">
              <w:rPr>
                <w:rFonts w:ascii="Verdana" w:hAnsi="Verdana"/>
                <w:b/>
                <w:sz w:val="18"/>
                <w:szCs w:val="18"/>
              </w:rPr>
              <w:t>Partner: 2K-Budownictwo sp. z o.o.</w:t>
            </w:r>
          </w:p>
          <w:p w14:paraId="0496BB1C" w14:textId="252EBC39" w:rsidR="00DC022C" w:rsidRPr="00EE2FCC" w:rsidRDefault="00DC022C" w:rsidP="00B921B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E2FCC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2594D540" w14:textId="156A1595" w:rsidR="00DC022C" w:rsidRPr="00EE2FCC" w:rsidRDefault="00DC022C" w:rsidP="00B921B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E2FCC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  <w:p w14:paraId="10BB6057" w14:textId="381CBCE9" w:rsidR="00DC022C" w:rsidRPr="00EE2FCC" w:rsidRDefault="00DC022C" w:rsidP="00F952A3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E2FCC">
              <w:rPr>
                <w:rFonts w:ascii="Verdana" w:hAnsi="Verdana"/>
                <w:sz w:val="18"/>
                <w:szCs w:val="18"/>
              </w:rPr>
              <w:t>na:</w:t>
            </w:r>
            <w:r w:rsidR="00F952A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E2FCC">
              <w:rPr>
                <w:rFonts w:ascii="Verdana" w:hAnsi="Verdana"/>
                <w:sz w:val="18"/>
                <w:szCs w:val="18"/>
              </w:rPr>
              <w:t xml:space="preserve">Remont korytarza parteru w pawilonie B-2 AGH w Krakowie - KC-DE-zp.25.353.2026 </w:t>
            </w:r>
          </w:p>
          <w:p w14:paraId="7F6B9476" w14:textId="1C6E1759" w:rsidR="00DC022C" w:rsidRPr="00EE2FCC" w:rsidRDefault="00DC022C" w:rsidP="00B921B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E2FC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EE2FCC">
              <w:rPr>
                <w:rFonts w:ascii="Verdana" w:hAnsi="Verdana"/>
                <w:b/>
                <w:sz w:val="18"/>
                <w:szCs w:val="18"/>
              </w:rPr>
              <w:t>195 766.97 zł</w:t>
            </w:r>
            <w:r w:rsidRPr="00EE2F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D2B6F2C" w14:textId="77777777" w:rsidR="00DC022C" w:rsidRPr="00EE2FCC" w:rsidRDefault="00DC022C" w:rsidP="00B921B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E2FC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E2FC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E2FC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E2FC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B3139A1" w14:textId="77777777" w:rsidR="003A0AFC" w:rsidRPr="00EE2FC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E2FC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560"/>
        <w:gridCol w:w="2126"/>
        <w:gridCol w:w="1701"/>
      </w:tblGrid>
      <w:tr w:rsidR="001C0D71" w:rsidRPr="00EE2FCC" w14:paraId="29CDFCD4" w14:textId="77777777" w:rsidTr="00711FA2">
        <w:trPr>
          <w:trHeight w:val="510"/>
        </w:trPr>
        <w:tc>
          <w:tcPr>
            <w:tcW w:w="851" w:type="dxa"/>
            <w:vAlign w:val="center"/>
          </w:tcPr>
          <w:p w14:paraId="5A7CBB8A" w14:textId="77777777" w:rsidR="001C0D71" w:rsidRPr="00EE2FCC" w:rsidRDefault="001C0D7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E2FC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827" w:type="dxa"/>
            <w:vAlign w:val="center"/>
          </w:tcPr>
          <w:p w14:paraId="7E338641" w14:textId="77777777" w:rsidR="001C0D71" w:rsidRPr="00EE2FCC" w:rsidRDefault="001C0D7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19B265C0" w14:textId="0AE1F712" w:rsidR="001C0D71" w:rsidRPr="00EE2FCC" w:rsidRDefault="001C0D7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6BF62D38" w14:textId="600E0DF1" w:rsidR="001C0D71" w:rsidRPr="00EE2FCC" w:rsidRDefault="001C0D7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5B42B95D" w14:textId="77777777" w:rsidR="001C0D71" w:rsidRPr="00EE2FCC" w:rsidRDefault="001C0D7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C0D71" w:rsidRPr="00EE2FCC" w14:paraId="18C79C0A" w14:textId="77777777" w:rsidTr="00711FA2">
        <w:tc>
          <w:tcPr>
            <w:tcW w:w="851" w:type="dxa"/>
            <w:vAlign w:val="center"/>
          </w:tcPr>
          <w:p w14:paraId="5850F72C" w14:textId="422401AC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vAlign w:val="center"/>
          </w:tcPr>
          <w:p w14:paraId="00FEE833" w14:textId="77777777" w:rsidR="001C0D71" w:rsidRPr="00711FA2" w:rsidRDefault="001C0D71" w:rsidP="00B921BF">
            <w:pPr>
              <w:pStyle w:val="Zwykytekst"/>
              <w:spacing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11FA2">
              <w:rPr>
                <w:rFonts w:ascii="Verdana" w:hAnsi="Verdana" w:cs="Times New Roman"/>
                <w:b/>
                <w:sz w:val="18"/>
                <w:szCs w:val="18"/>
              </w:rPr>
              <w:t>Konsorcjum Firm:</w:t>
            </w:r>
          </w:p>
          <w:p w14:paraId="2FB6B798" w14:textId="77777777" w:rsidR="00711FA2" w:rsidRPr="001E1FEE" w:rsidRDefault="00711FA2" w:rsidP="00711FA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1FEE">
              <w:rPr>
                <w:rFonts w:ascii="Verdana" w:hAnsi="Verdana" w:cs="Times New Roman"/>
                <w:b/>
                <w:sz w:val="18"/>
                <w:szCs w:val="18"/>
              </w:rPr>
              <w:t xml:space="preserve">Lider: </w:t>
            </w:r>
            <w:proofErr w:type="spellStart"/>
            <w:r w:rsidRPr="001E1FEE">
              <w:rPr>
                <w:rFonts w:ascii="Verdana" w:hAnsi="Verdana" w:cs="Times New Roman"/>
                <w:b/>
                <w:sz w:val="18"/>
                <w:szCs w:val="18"/>
              </w:rPr>
              <w:t>Stambud</w:t>
            </w:r>
            <w:proofErr w:type="spellEnd"/>
            <w:r w:rsidRPr="001E1FEE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0FAE00B6" w14:textId="77777777" w:rsidR="00711FA2" w:rsidRPr="001E1FEE" w:rsidRDefault="00711FA2" w:rsidP="00711FA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1FEE">
              <w:rPr>
                <w:rFonts w:ascii="Verdana" w:hAnsi="Verdana" w:cs="Times New Roman"/>
                <w:b/>
                <w:sz w:val="18"/>
                <w:szCs w:val="18"/>
              </w:rPr>
              <w:t>Partner: 2K-Bodownictwo Sp. z o.o.</w:t>
            </w:r>
          </w:p>
          <w:p w14:paraId="215E0C54" w14:textId="77777777" w:rsidR="00711FA2" w:rsidRPr="001E1FEE" w:rsidRDefault="00711FA2" w:rsidP="00711FA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1FEE">
              <w:rPr>
                <w:rFonts w:ascii="Verdana" w:hAnsi="Verdana" w:cs="Times New Roman"/>
                <w:bCs/>
                <w:sz w:val="18"/>
                <w:szCs w:val="18"/>
              </w:rPr>
              <w:t xml:space="preserve">Św. Wojciecha 89 </w:t>
            </w:r>
          </w:p>
          <w:p w14:paraId="390B24E9" w14:textId="300BAD8F" w:rsidR="001C0D71" w:rsidRPr="00EE2FCC" w:rsidRDefault="00711FA2" w:rsidP="00711FA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1FEE">
              <w:rPr>
                <w:rFonts w:ascii="Verdana" w:hAnsi="Verdana" w:cs="Times New Roman"/>
                <w:bCs/>
                <w:sz w:val="18"/>
                <w:szCs w:val="18"/>
              </w:rPr>
              <w:t>32-085 Modlnica</w:t>
            </w:r>
          </w:p>
        </w:tc>
        <w:tc>
          <w:tcPr>
            <w:tcW w:w="1560" w:type="dxa"/>
            <w:vAlign w:val="center"/>
          </w:tcPr>
          <w:p w14:paraId="7B93CDB1" w14:textId="31DBDC65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7046F157" w14:textId="33588244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8BC3EF1" w14:textId="46F40529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C0D71" w:rsidRPr="00EE2FCC" w14:paraId="76F9C54B" w14:textId="77777777" w:rsidTr="00711FA2">
        <w:tc>
          <w:tcPr>
            <w:tcW w:w="851" w:type="dxa"/>
            <w:vAlign w:val="center"/>
          </w:tcPr>
          <w:p w14:paraId="1A76C1A6" w14:textId="53EC2D1D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58EFC948" w14:textId="517A5E8A" w:rsidR="001C0D71" w:rsidRPr="00EE2FCC" w:rsidRDefault="001C0D71" w:rsidP="00B921B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b/>
                <w:sz w:val="18"/>
                <w:szCs w:val="18"/>
              </w:rPr>
              <w:t>KARTO SP. Z O.O.</w:t>
            </w:r>
          </w:p>
          <w:p w14:paraId="0209B00B" w14:textId="5BADD77E" w:rsidR="001C0D71" w:rsidRPr="00EE2FCC" w:rsidRDefault="001C0D71" w:rsidP="00B921B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EE2FCC">
              <w:rPr>
                <w:rFonts w:ascii="Verdana" w:hAnsi="Verdana" w:cs="Times New Roman"/>
                <w:bCs/>
                <w:sz w:val="18"/>
                <w:szCs w:val="18"/>
              </w:rPr>
              <w:t>Jugowicka</w:t>
            </w:r>
            <w:proofErr w:type="spellEnd"/>
            <w:r w:rsidRPr="00EE2FCC">
              <w:rPr>
                <w:rFonts w:ascii="Verdana" w:hAnsi="Verdana" w:cs="Times New Roman"/>
                <w:bCs/>
                <w:sz w:val="18"/>
                <w:szCs w:val="18"/>
              </w:rPr>
              <w:t xml:space="preserve"> 17A </w:t>
            </w:r>
          </w:p>
          <w:p w14:paraId="48B34427" w14:textId="7E1F07B0" w:rsidR="001C0D71" w:rsidRPr="00EE2FCC" w:rsidRDefault="001C0D71" w:rsidP="00B921B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bCs/>
                <w:sz w:val="18"/>
                <w:szCs w:val="18"/>
              </w:rPr>
              <w:t>30-443 Kraków</w:t>
            </w:r>
          </w:p>
        </w:tc>
        <w:tc>
          <w:tcPr>
            <w:tcW w:w="1560" w:type="dxa"/>
            <w:vAlign w:val="center"/>
          </w:tcPr>
          <w:p w14:paraId="204A61D1" w14:textId="75533669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51,78</w:t>
            </w:r>
          </w:p>
        </w:tc>
        <w:tc>
          <w:tcPr>
            <w:tcW w:w="2126" w:type="dxa"/>
            <w:vAlign w:val="center"/>
          </w:tcPr>
          <w:p w14:paraId="60974AA4" w14:textId="11076A40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31AD212" w14:textId="2A81A38F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91,78</w:t>
            </w:r>
          </w:p>
        </w:tc>
      </w:tr>
      <w:tr w:rsidR="001C0D71" w:rsidRPr="00EE2FCC" w14:paraId="0750E3F7" w14:textId="77777777" w:rsidTr="00711FA2">
        <w:tc>
          <w:tcPr>
            <w:tcW w:w="851" w:type="dxa"/>
            <w:vAlign w:val="center"/>
          </w:tcPr>
          <w:p w14:paraId="4A6C7173" w14:textId="334477F3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827" w:type="dxa"/>
            <w:vAlign w:val="center"/>
          </w:tcPr>
          <w:p w14:paraId="3D493413" w14:textId="5F586E57" w:rsidR="001C0D71" w:rsidRPr="00EE2FCC" w:rsidRDefault="001C0D71" w:rsidP="00B921B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E2FCC">
              <w:rPr>
                <w:rFonts w:ascii="Verdana" w:hAnsi="Verdana" w:cs="Times New Roman"/>
                <w:b/>
                <w:sz w:val="18"/>
                <w:szCs w:val="18"/>
              </w:rPr>
              <w:t>Tresmet</w:t>
            </w:r>
            <w:proofErr w:type="spellEnd"/>
            <w:r w:rsidRPr="00EE2FCC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E2FCC">
              <w:rPr>
                <w:rFonts w:ascii="Verdana" w:hAnsi="Verdana" w:cs="Times New Roman"/>
                <w:b/>
                <w:sz w:val="18"/>
                <w:szCs w:val="18"/>
              </w:rPr>
              <w:t>sp</w:t>
            </w:r>
            <w:proofErr w:type="spellEnd"/>
            <w:r w:rsidRPr="00EE2FCC">
              <w:rPr>
                <w:rFonts w:ascii="Verdana" w:hAnsi="Verdana" w:cs="Times New Roman"/>
                <w:b/>
                <w:sz w:val="18"/>
                <w:szCs w:val="18"/>
              </w:rPr>
              <w:t xml:space="preserve"> z o.o.</w:t>
            </w:r>
          </w:p>
          <w:p w14:paraId="3C5F9AF0" w14:textId="55CA09C9" w:rsidR="001C0D71" w:rsidRPr="00EE2FCC" w:rsidRDefault="001C0D71" w:rsidP="00B921B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bCs/>
                <w:sz w:val="18"/>
                <w:szCs w:val="18"/>
              </w:rPr>
              <w:t>św. Jana 11 /4</w:t>
            </w:r>
          </w:p>
          <w:p w14:paraId="3AC7C174" w14:textId="00EC5C38" w:rsidR="001C0D71" w:rsidRPr="00EE2FCC" w:rsidRDefault="001C0D71" w:rsidP="00B921B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bCs/>
                <w:sz w:val="18"/>
                <w:szCs w:val="18"/>
              </w:rPr>
              <w:t>40-012 Katowice</w:t>
            </w:r>
          </w:p>
        </w:tc>
        <w:tc>
          <w:tcPr>
            <w:tcW w:w="1560" w:type="dxa"/>
            <w:vAlign w:val="center"/>
          </w:tcPr>
          <w:p w14:paraId="1C5557EF" w14:textId="70BA2138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38,64</w:t>
            </w:r>
          </w:p>
        </w:tc>
        <w:tc>
          <w:tcPr>
            <w:tcW w:w="2126" w:type="dxa"/>
            <w:vAlign w:val="center"/>
          </w:tcPr>
          <w:p w14:paraId="111B28AB" w14:textId="27644C8E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BBC0677" w14:textId="6E643A5A" w:rsidR="001C0D71" w:rsidRPr="00EE2FCC" w:rsidRDefault="001C0D71" w:rsidP="00B921B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E2FCC">
              <w:rPr>
                <w:rFonts w:ascii="Verdana" w:hAnsi="Verdana" w:cs="Times New Roman"/>
                <w:sz w:val="18"/>
                <w:szCs w:val="18"/>
              </w:rPr>
              <w:t xml:space="preserve">  78,64</w:t>
            </w:r>
          </w:p>
        </w:tc>
      </w:tr>
    </w:tbl>
    <w:p w14:paraId="23D56883" w14:textId="77777777" w:rsidR="00E85D70" w:rsidRPr="00EE2FC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D172190" w14:textId="77777777" w:rsidR="00F960D7" w:rsidRPr="00EE2FC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B6F5F17" w14:textId="77777777" w:rsidR="00F960D7" w:rsidRPr="00EE2FC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E2FC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C878D" w14:textId="77777777" w:rsidR="00B63D39" w:rsidRDefault="00B63D39">
      <w:r>
        <w:separator/>
      </w:r>
    </w:p>
  </w:endnote>
  <w:endnote w:type="continuationSeparator" w:id="0">
    <w:p w14:paraId="502CFAA3" w14:textId="77777777" w:rsidR="00B63D39" w:rsidRDefault="00B6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5CB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ADE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30B13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0A49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893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78304" w14:textId="77777777" w:rsidR="00B63D39" w:rsidRDefault="00B63D39">
      <w:r>
        <w:separator/>
      </w:r>
    </w:p>
  </w:footnote>
  <w:footnote w:type="continuationSeparator" w:id="0">
    <w:p w14:paraId="2B318189" w14:textId="77777777" w:rsidR="00B63D39" w:rsidRDefault="00B63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A59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1B0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372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940"/>
    <w:rsid w:val="00005838"/>
    <w:rsid w:val="00022322"/>
    <w:rsid w:val="00027F50"/>
    <w:rsid w:val="00042497"/>
    <w:rsid w:val="000B1081"/>
    <w:rsid w:val="000C1E6F"/>
    <w:rsid w:val="000E4E56"/>
    <w:rsid w:val="001A1468"/>
    <w:rsid w:val="001B7815"/>
    <w:rsid w:val="001C0D71"/>
    <w:rsid w:val="001C31ED"/>
    <w:rsid w:val="002B1E4F"/>
    <w:rsid w:val="002B6761"/>
    <w:rsid w:val="003445A0"/>
    <w:rsid w:val="003A0AFC"/>
    <w:rsid w:val="003B6780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1FA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63D39"/>
    <w:rsid w:val="00B8185B"/>
    <w:rsid w:val="00BD2174"/>
    <w:rsid w:val="00C229F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16940"/>
    <w:rsid w:val="00D26ED6"/>
    <w:rsid w:val="00D42C90"/>
    <w:rsid w:val="00D8427E"/>
    <w:rsid w:val="00DC022C"/>
    <w:rsid w:val="00DE4BF6"/>
    <w:rsid w:val="00E30B2D"/>
    <w:rsid w:val="00E62859"/>
    <w:rsid w:val="00E85D70"/>
    <w:rsid w:val="00EE2FCC"/>
    <w:rsid w:val="00F33C66"/>
    <w:rsid w:val="00F952A3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1ECAC5"/>
  <w15:chartTrackingRefBased/>
  <w15:docId w15:val="{AE0AED08-F37C-433B-B1EF-CD3691B09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C0D7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6</cp:revision>
  <cp:lastPrinted>1899-12-31T23:00:00Z</cp:lastPrinted>
  <dcterms:created xsi:type="dcterms:W3CDTF">2026-08-27T09:31:00Z</dcterms:created>
  <dcterms:modified xsi:type="dcterms:W3CDTF">2026-08-27T09:37:00Z</dcterms:modified>
</cp:coreProperties>
</file>