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8D998" w14:textId="16EBD14E" w:rsidR="00D665F5" w:rsidRDefault="00A020D0" w:rsidP="00D665F5">
      <w:pPr>
        <w:spacing w:after="240"/>
        <w:jc w:val="right"/>
        <w:rPr>
          <w:sz w:val="22"/>
          <w:szCs w:val="22"/>
        </w:rPr>
      </w:pPr>
      <w:r w:rsidRPr="00A020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20D0">
        <w:rPr>
          <w:sz w:val="22"/>
          <w:szCs w:val="22"/>
        </w:rPr>
        <w:t>2026-08-27</w:t>
      </w:r>
    </w:p>
    <w:p w14:paraId="13404E8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6722547" w14:textId="77777777" w:rsidR="00A020D0" w:rsidRPr="00A020D0" w:rsidRDefault="00A020D0" w:rsidP="00577BC6">
      <w:pPr>
        <w:spacing w:after="40"/>
        <w:rPr>
          <w:b/>
          <w:bCs/>
          <w:sz w:val="22"/>
          <w:szCs w:val="22"/>
        </w:rPr>
      </w:pPr>
      <w:r w:rsidRPr="00A020D0">
        <w:rPr>
          <w:b/>
          <w:bCs/>
          <w:sz w:val="22"/>
          <w:szCs w:val="22"/>
        </w:rPr>
        <w:t>Akademia Górniczo - Hutnicza</w:t>
      </w:r>
    </w:p>
    <w:p w14:paraId="7B575A9F" w14:textId="77777777" w:rsidR="00A020D0" w:rsidRPr="00A020D0" w:rsidRDefault="00A020D0" w:rsidP="00577BC6">
      <w:pPr>
        <w:spacing w:after="40"/>
        <w:rPr>
          <w:b/>
          <w:bCs/>
          <w:sz w:val="22"/>
          <w:szCs w:val="22"/>
        </w:rPr>
      </w:pPr>
      <w:r w:rsidRPr="00A020D0">
        <w:rPr>
          <w:b/>
          <w:bCs/>
          <w:sz w:val="22"/>
          <w:szCs w:val="22"/>
        </w:rPr>
        <w:t>im. Stanisława Staszica w Krakowie</w:t>
      </w:r>
    </w:p>
    <w:p w14:paraId="2511A358" w14:textId="613C775A" w:rsidR="00D665F5" w:rsidRPr="00D91931" w:rsidRDefault="00A020D0" w:rsidP="00577BC6">
      <w:pPr>
        <w:spacing w:after="40"/>
        <w:rPr>
          <w:b/>
          <w:bCs/>
          <w:sz w:val="22"/>
          <w:szCs w:val="22"/>
        </w:rPr>
      </w:pPr>
      <w:r w:rsidRPr="00A020D0">
        <w:rPr>
          <w:b/>
          <w:bCs/>
          <w:sz w:val="22"/>
          <w:szCs w:val="22"/>
        </w:rPr>
        <w:t>Dział Zamówień Publicznych</w:t>
      </w:r>
    </w:p>
    <w:p w14:paraId="30B42054" w14:textId="73C267EA" w:rsidR="00D665F5" w:rsidRPr="00BD5546" w:rsidRDefault="00A020D0" w:rsidP="00D665F5">
      <w:pPr>
        <w:rPr>
          <w:sz w:val="22"/>
          <w:szCs w:val="22"/>
        </w:rPr>
      </w:pPr>
      <w:r w:rsidRPr="00A020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20D0">
        <w:rPr>
          <w:sz w:val="22"/>
          <w:szCs w:val="22"/>
        </w:rPr>
        <w:t>30</w:t>
      </w:r>
    </w:p>
    <w:p w14:paraId="0948FEF0" w14:textId="730BF1A5" w:rsidR="00D665F5" w:rsidRPr="00BD5546" w:rsidRDefault="00A020D0" w:rsidP="00D665F5">
      <w:pPr>
        <w:rPr>
          <w:sz w:val="22"/>
          <w:szCs w:val="22"/>
        </w:rPr>
      </w:pPr>
      <w:r w:rsidRPr="00A020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20D0">
        <w:rPr>
          <w:sz w:val="22"/>
          <w:szCs w:val="22"/>
        </w:rPr>
        <w:t>Kraków</w:t>
      </w:r>
    </w:p>
    <w:p w14:paraId="5068F2CC" w14:textId="0265EE2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20D0" w:rsidRPr="00A020D0">
        <w:rPr>
          <w:b/>
          <w:sz w:val="22"/>
          <w:szCs w:val="22"/>
        </w:rPr>
        <w:t>KC-DE-zp.25.342.2026</w:t>
      </w:r>
      <w:r w:rsidR="00A80738">
        <w:rPr>
          <w:sz w:val="24"/>
        </w:rPr>
        <w:tab/>
        <w:t xml:space="preserve"> </w:t>
      </w:r>
    </w:p>
    <w:p w14:paraId="653767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93CE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5D1C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205E7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DD4355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0E78F0" w14:textId="7EBA841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20D0" w:rsidRPr="00A020D0">
        <w:rPr>
          <w:sz w:val="22"/>
          <w:szCs w:val="22"/>
        </w:rPr>
        <w:t>przetarg</w:t>
      </w:r>
      <w:r w:rsidR="004D1BB0">
        <w:rPr>
          <w:sz w:val="22"/>
          <w:szCs w:val="22"/>
        </w:rPr>
        <w:t xml:space="preserve">u </w:t>
      </w:r>
      <w:r w:rsidR="00A020D0" w:rsidRPr="00A020D0">
        <w:rPr>
          <w:sz w:val="22"/>
          <w:szCs w:val="22"/>
        </w:rPr>
        <w:t>nieograniczon</w:t>
      </w:r>
      <w:r w:rsidR="004D1BB0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3424344" w14:textId="70C18FB1" w:rsidR="00A80738" w:rsidRPr="00577BC6" w:rsidRDefault="00A020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20D0">
        <w:rPr>
          <w:b/>
          <w:sz w:val="22"/>
          <w:szCs w:val="22"/>
        </w:rPr>
        <w:t>Dostawa 7 szt. komputerów przenośnych (laptopów) do obsługi skanerów 3D oraz przetwarzania danych pomiarowych na potrzeby działalności dydaktycznej Katedry Systemów Wytwarzania AGH</w:t>
      </w:r>
    </w:p>
    <w:p w14:paraId="401B446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11BC0F9" w14:textId="2808B57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20D0" w:rsidRPr="00A020D0">
        <w:rPr>
          <w:sz w:val="22"/>
          <w:szCs w:val="22"/>
        </w:rPr>
        <w:t>27/08/2026</w:t>
      </w:r>
      <w:r w:rsidR="00FF4AB1" w:rsidRPr="00577BC6">
        <w:rPr>
          <w:sz w:val="22"/>
          <w:szCs w:val="22"/>
        </w:rPr>
        <w:t xml:space="preserve"> o godz. </w:t>
      </w:r>
      <w:r w:rsidR="00A020D0" w:rsidRPr="00A020D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184F754" w14:textId="77777777" w:rsidTr="003F57CD">
        <w:tc>
          <w:tcPr>
            <w:tcW w:w="993" w:type="dxa"/>
            <w:vAlign w:val="center"/>
          </w:tcPr>
          <w:p w14:paraId="50C716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0BFCA9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8CBE7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020D0" w:rsidRPr="00493F8C" w14:paraId="2DBB9C29" w14:textId="77777777" w:rsidTr="0081159B">
        <w:tc>
          <w:tcPr>
            <w:tcW w:w="993" w:type="dxa"/>
            <w:vAlign w:val="center"/>
          </w:tcPr>
          <w:p w14:paraId="63E7C80A" w14:textId="10C12588" w:rsidR="00A020D0" w:rsidRPr="00490DC0" w:rsidRDefault="00A020D0" w:rsidP="0081159B">
            <w:pPr>
              <w:spacing w:before="120" w:after="120"/>
              <w:jc w:val="center"/>
            </w:pPr>
            <w:r w:rsidRPr="00A020D0">
              <w:t>1</w:t>
            </w:r>
          </w:p>
        </w:tc>
        <w:tc>
          <w:tcPr>
            <w:tcW w:w="5244" w:type="dxa"/>
          </w:tcPr>
          <w:p w14:paraId="4DF2151A" w14:textId="3D9FF88E" w:rsidR="00A020D0" w:rsidRPr="00490DC0" w:rsidRDefault="00A020D0" w:rsidP="0081159B">
            <w:pPr>
              <w:spacing w:before="40"/>
            </w:pPr>
            <w:r w:rsidRPr="00A020D0">
              <w:t>PIXEL Centrum Komputerowe Tomasz Dziedzic</w:t>
            </w:r>
          </w:p>
          <w:p w14:paraId="5B206EBF" w14:textId="18162723" w:rsidR="00A020D0" w:rsidRPr="00490DC0" w:rsidRDefault="00A020D0" w:rsidP="0081159B">
            <w:r w:rsidRPr="00A020D0">
              <w:t>Wilkowa</w:t>
            </w:r>
            <w:r w:rsidRPr="00490DC0">
              <w:t xml:space="preserve"> </w:t>
            </w:r>
            <w:r w:rsidRPr="00A020D0">
              <w:t>3A</w:t>
            </w:r>
            <w:r w:rsidRPr="00490DC0">
              <w:t xml:space="preserve"> </w:t>
            </w:r>
          </w:p>
          <w:p w14:paraId="0645693C" w14:textId="303E4C08" w:rsidR="00A020D0" w:rsidRPr="00490DC0" w:rsidRDefault="00A020D0" w:rsidP="0081159B">
            <w:pPr>
              <w:spacing w:after="40"/>
              <w:jc w:val="both"/>
            </w:pPr>
            <w:r w:rsidRPr="00A020D0">
              <w:t>28-232</w:t>
            </w:r>
            <w:r w:rsidRPr="00490DC0">
              <w:t xml:space="preserve"> </w:t>
            </w:r>
            <w:r w:rsidRPr="00A020D0">
              <w:t>Łubnice</w:t>
            </w:r>
          </w:p>
        </w:tc>
        <w:tc>
          <w:tcPr>
            <w:tcW w:w="2835" w:type="dxa"/>
            <w:vAlign w:val="center"/>
          </w:tcPr>
          <w:p w14:paraId="2FE2E017" w14:textId="16093078" w:rsidR="00A020D0" w:rsidRPr="00490DC0" w:rsidRDefault="00A020D0" w:rsidP="0081159B">
            <w:pPr>
              <w:spacing w:before="120" w:after="120"/>
              <w:jc w:val="both"/>
            </w:pPr>
            <w:r w:rsidRPr="00A020D0">
              <w:t>44 694.51 zł</w:t>
            </w:r>
          </w:p>
        </w:tc>
      </w:tr>
      <w:tr w:rsidR="00A020D0" w:rsidRPr="00493F8C" w14:paraId="11516D17" w14:textId="77777777" w:rsidTr="0081159B">
        <w:tc>
          <w:tcPr>
            <w:tcW w:w="993" w:type="dxa"/>
            <w:vAlign w:val="center"/>
          </w:tcPr>
          <w:p w14:paraId="79952FA0" w14:textId="61C42275" w:rsidR="00A020D0" w:rsidRPr="00490DC0" w:rsidRDefault="00A020D0" w:rsidP="0081159B">
            <w:pPr>
              <w:spacing w:before="120" w:after="120"/>
              <w:jc w:val="center"/>
            </w:pPr>
            <w:r w:rsidRPr="00A020D0">
              <w:t>2</w:t>
            </w:r>
          </w:p>
        </w:tc>
        <w:tc>
          <w:tcPr>
            <w:tcW w:w="5244" w:type="dxa"/>
          </w:tcPr>
          <w:p w14:paraId="6B510AA1" w14:textId="6B151099" w:rsidR="00A020D0" w:rsidRPr="00490DC0" w:rsidRDefault="00A020D0" w:rsidP="0081159B">
            <w:pPr>
              <w:spacing w:before="40"/>
            </w:pPr>
            <w:r w:rsidRPr="00A020D0">
              <w:t>PROGRESS Systemy Komputerowe Sp. z o.o.</w:t>
            </w:r>
          </w:p>
          <w:p w14:paraId="1F11A5EC" w14:textId="751EB833" w:rsidR="00A020D0" w:rsidRPr="00490DC0" w:rsidRDefault="00A020D0" w:rsidP="0081159B">
            <w:r w:rsidRPr="00A020D0">
              <w:t>Al. Mickiewicza</w:t>
            </w:r>
            <w:r w:rsidRPr="00490DC0">
              <w:t xml:space="preserve"> </w:t>
            </w:r>
            <w:r w:rsidRPr="00A020D0">
              <w:t>27</w:t>
            </w:r>
            <w:r w:rsidRPr="00490DC0">
              <w:t xml:space="preserve"> </w:t>
            </w:r>
          </w:p>
          <w:p w14:paraId="031703B6" w14:textId="74BB201F" w:rsidR="00A020D0" w:rsidRPr="00490DC0" w:rsidRDefault="00A020D0" w:rsidP="0081159B">
            <w:pPr>
              <w:spacing w:after="40"/>
              <w:jc w:val="both"/>
            </w:pPr>
            <w:r w:rsidRPr="00A020D0">
              <w:t>31-120</w:t>
            </w:r>
            <w:r w:rsidRPr="00490DC0">
              <w:t xml:space="preserve"> </w:t>
            </w:r>
            <w:r w:rsidRPr="00A020D0">
              <w:t>Kraków</w:t>
            </w:r>
          </w:p>
        </w:tc>
        <w:tc>
          <w:tcPr>
            <w:tcW w:w="2835" w:type="dxa"/>
            <w:vAlign w:val="center"/>
          </w:tcPr>
          <w:p w14:paraId="24F620B4" w14:textId="3AFC6A4A" w:rsidR="00A020D0" w:rsidRPr="00490DC0" w:rsidRDefault="00A020D0" w:rsidP="0081159B">
            <w:pPr>
              <w:spacing w:before="120" w:after="120"/>
              <w:jc w:val="both"/>
            </w:pPr>
            <w:r w:rsidRPr="00A020D0">
              <w:t>44 772.00 zł</w:t>
            </w:r>
          </w:p>
        </w:tc>
      </w:tr>
      <w:tr w:rsidR="00A020D0" w:rsidRPr="00493F8C" w14:paraId="423E3B98" w14:textId="77777777" w:rsidTr="0081159B">
        <w:tc>
          <w:tcPr>
            <w:tcW w:w="993" w:type="dxa"/>
            <w:vAlign w:val="center"/>
          </w:tcPr>
          <w:p w14:paraId="00865F78" w14:textId="39B3C83C" w:rsidR="00A020D0" w:rsidRPr="00490DC0" w:rsidRDefault="00A020D0" w:rsidP="0081159B">
            <w:pPr>
              <w:spacing w:before="120" w:after="120"/>
              <w:jc w:val="center"/>
            </w:pPr>
            <w:r w:rsidRPr="00A020D0">
              <w:t>3</w:t>
            </w:r>
          </w:p>
        </w:tc>
        <w:tc>
          <w:tcPr>
            <w:tcW w:w="5244" w:type="dxa"/>
          </w:tcPr>
          <w:p w14:paraId="3E09361E" w14:textId="703608BD" w:rsidR="00A020D0" w:rsidRPr="00490DC0" w:rsidRDefault="00A020D0" w:rsidP="0081159B">
            <w:pPr>
              <w:spacing w:before="40"/>
            </w:pPr>
            <w:r w:rsidRPr="00A020D0">
              <w:t>AJP Technology sp. z o.o.</w:t>
            </w:r>
          </w:p>
          <w:p w14:paraId="026DE73C" w14:textId="0E9CF8DE" w:rsidR="00A020D0" w:rsidRPr="00490DC0" w:rsidRDefault="00A020D0" w:rsidP="0081159B">
            <w:r w:rsidRPr="00A020D0">
              <w:t>Leopolda Staffa</w:t>
            </w:r>
            <w:r w:rsidRPr="00490DC0">
              <w:t xml:space="preserve"> </w:t>
            </w:r>
            <w:r w:rsidRPr="00A020D0">
              <w:t>1/11</w:t>
            </w:r>
            <w:r w:rsidRPr="00490DC0">
              <w:t xml:space="preserve"> </w:t>
            </w:r>
          </w:p>
          <w:p w14:paraId="4D4C8891" w14:textId="4E261A11" w:rsidR="00A020D0" w:rsidRPr="00490DC0" w:rsidRDefault="00A020D0" w:rsidP="0081159B">
            <w:pPr>
              <w:spacing w:after="40"/>
              <w:jc w:val="both"/>
            </w:pPr>
            <w:r w:rsidRPr="00A020D0">
              <w:t>30-069</w:t>
            </w:r>
            <w:r w:rsidRPr="00490DC0">
              <w:t xml:space="preserve"> </w:t>
            </w:r>
            <w:r w:rsidRPr="00A020D0">
              <w:t>Kraków</w:t>
            </w:r>
          </w:p>
        </w:tc>
        <w:tc>
          <w:tcPr>
            <w:tcW w:w="2835" w:type="dxa"/>
            <w:vAlign w:val="center"/>
          </w:tcPr>
          <w:p w14:paraId="0C1FFD1F" w14:textId="1F8C1919" w:rsidR="00A020D0" w:rsidRPr="00490DC0" w:rsidRDefault="00A020D0" w:rsidP="0081159B">
            <w:pPr>
              <w:spacing w:before="120" w:after="120"/>
              <w:jc w:val="both"/>
            </w:pPr>
            <w:r w:rsidRPr="00A020D0">
              <w:t>43 394.40 zł</w:t>
            </w:r>
          </w:p>
        </w:tc>
      </w:tr>
    </w:tbl>
    <w:p w14:paraId="0EAA466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2D9EF" w14:textId="77777777" w:rsidR="00973FEE" w:rsidRDefault="00973FEE">
      <w:r>
        <w:separator/>
      </w:r>
    </w:p>
  </w:endnote>
  <w:endnote w:type="continuationSeparator" w:id="0">
    <w:p w14:paraId="07D7A64D" w14:textId="77777777" w:rsidR="00973FEE" w:rsidRDefault="0097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E84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E87C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E48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AA8700">
        <v:line id="_x0000_s1025" style="position:absolute;left:0;text-align:left;z-index:251657728" from="-3.85pt,8.7pt" to="455.15pt,8.7pt"/>
      </w:pict>
    </w:r>
  </w:p>
  <w:p w14:paraId="6E190F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75E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25C656" w14:textId="77777777" w:rsidR="009F189D" w:rsidRDefault="009F189D">
    <w:pPr>
      <w:pStyle w:val="Stopka"/>
      <w:tabs>
        <w:tab w:val="clear" w:pos="4536"/>
      </w:tabs>
      <w:jc w:val="center"/>
    </w:pPr>
  </w:p>
  <w:p w14:paraId="0A36C3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9FB5A" w14:textId="77777777" w:rsidR="00973FEE" w:rsidRDefault="00973FEE">
      <w:r>
        <w:separator/>
      </w:r>
    </w:p>
  </w:footnote>
  <w:footnote w:type="continuationSeparator" w:id="0">
    <w:p w14:paraId="04EA2F28" w14:textId="77777777" w:rsidR="00973FEE" w:rsidRDefault="00973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0B909" w14:textId="77777777" w:rsidR="00A020D0" w:rsidRDefault="00A020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D3AD9" w14:textId="77777777" w:rsidR="00A020D0" w:rsidRDefault="00A020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BE8CD" w14:textId="77777777" w:rsidR="00A020D0" w:rsidRDefault="00A020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20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D1BB0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5120F"/>
    <w:rsid w:val="00861E75"/>
    <w:rsid w:val="00973FEE"/>
    <w:rsid w:val="009C20BC"/>
    <w:rsid w:val="009D19BD"/>
    <w:rsid w:val="009F189D"/>
    <w:rsid w:val="00A020D0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C2A638"/>
  <w15:chartTrackingRefBased/>
  <w15:docId w15:val="{0EC72423-8143-49F9-82AC-E9875AF60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2026-08-27T09:12:00Z</cp:lastPrinted>
  <dcterms:created xsi:type="dcterms:W3CDTF">2026-08-27T09:12:00Z</dcterms:created>
  <dcterms:modified xsi:type="dcterms:W3CDTF">2026-08-27T09:13:00Z</dcterms:modified>
</cp:coreProperties>
</file>