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74B6C" w14:textId="6C25027A" w:rsidR="00FB7F50" w:rsidRPr="002245BE" w:rsidRDefault="00C6533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6533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65332">
        <w:rPr>
          <w:sz w:val="22"/>
          <w:szCs w:val="22"/>
        </w:rPr>
        <w:t>2026-08-27</w:t>
      </w:r>
    </w:p>
    <w:p w14:paraId="35E5597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4AF9BE1" w14:textId="77777777" w:rsidR="00C65332" w:rsidRPr="00C65332" w:rsidRDefault="00C65332" w:rsidP="00FB7F50">
      <w:pPr>
        <w:spacing w:after="40"/>
        <w:rPr>
          <w:b/>
          <w:bCs/>
          <w:sz w:val="22"/>
          <w:szCs w:val="22"/>
        </w:rPr>
      </w:pPr>
      <w:r w:rsidRPr="00C65332">
        <w:rPr>
          <w:b/>
          <w:bCs/>
          <w:sz w:val="22"/>
          <w:szCs w:val="22"/>
        </w:rPr>
        <w:t>Akademia Górniczo - Hutnicza</w:t>
      </w:r>
    </w:p>
    <w:p w14:paraId="09F24153" w14:textId="77777777" w:rsidR="00C65332" w:rsidRPr="00C65332" w:rsidRDefault="00C65332" w:rsidP="00FB7F50">
      <w:pPr>
        <w:spacing w:after="40"/>
        <w:rPr>
          <w:b/>
          <w:bCs/>
          <w:sz w:val="22"/>
          <w:szCs w:val="22"/>
        </w:rPr>
      </w:pPr>
      <w:r w:rsidRPr="00C65332">
        <w:rPr>
          <w:b/>
          <w:bCs/>
          <w:sz w:val="22"/>
          <w:szCs w:val="22"/>
        </w:rPr>
        <w:t>im. Stanisława Staszica w Krakowie</w:t>
      </w:r>
    </w:p>
    <w:p w14:paraId="3AA5B492" w14:textId="2DC0C5BA" w:rsidR="00FB7F50" w:rsidRPr="002245BE" w:rsidRDefault="00C65332" w:rsidP="00FB7F50">
      <w:pPr>
        <w:spacing w:after="40"/>
        <w:rPr>
          <w:b/>
          <w:bCs/>
          <w:sz w:val="22"/>
          <w:szCs w:val="22"/>
        </w:rPr>
      </w:pPr>
      <w:r w:rsidRPr="00C65332">
        <w:rPr>
          <w:b/>
          <w:bCs/>
          <w:sz w:val="22"/>
          <w:szCs w:val="22"/>
        </w:rPr>
        <w:t>Dział Zamówień Publicznych</w:t>
      </w:r>
    </w:p>
    <w:p w14:paraId="020D216E" w14:textId="4FDC4BB2" w:rsidR="00FB7F50" w:rsidRPr="002245BE" w:rsidRDefault="00C65332" w:rsidP="00FB7F50">
      <w:pPr>
        <w:rPr>
          <w:sz w:val="22"/>
          <w:szCs w:val="22"/>
        </w:rPr>
      </w:pPr>
      <w:r w:rsidRPr="00C6533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65332">
        <w:rPr>
          <w:sz w:val="22"/>
          <w:szCs w:val="22"/>
        </w:rPr>
        <w:t>30</w:t>
      </w:r>
    </w:p>
    <w:p w14:paraId="4CC82B03" w14:textId="0B2D79DF" w:rsidR="00FB7F50" w:rsidRPr="002245BE" w:rsidRDefault="00C65332" w:rsidP="00FB7F50">
      <w:pPr>
        <w:rPr>
          <w:sz w:val="22"/>
          <w:szCs w:val="22"/>
        </w:rPr>
      </w:pPr>
      <w:r w:rsidRPr="00C6533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65332">
        <w:rPr>
          <w:sz w:val="22"/>
          <w:szCs w:val="22"/>
        </w:rPr>
        <w:t>Kraków</w:t>
      </w:r>
    </w:p>
    <w:p w14:paraId="3626F8D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0245BE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65332" w:rsidRPr="00607F9B" w14:paraId="0BC0598F" w14:textId="77777777" w:rsidTr="00933551">
        <w:trPr>
          <w:trHeight w:val="638"/>
        </w:trPr>
        <w:tc>
          <w:tcPr>
            <w:tcW w:w="959" w:type="dxa"/>
          </w:tcPr>
          <w:p w14:paraId="32CFD420" w14:textId="77777777" w:rsidR="00C65332" w:rsidRPr="00607F9B" w:rsidRDefault="00C65332" w:rsidP="009335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A098F03" w14:textId="0855282B" w:rsidR="00C65332" w:rsidRPr="00607F9B" w:rsidRDefault="00C65332" w:rsidP="009335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65332">
              <w:rPr>
                <w:sz w:val="22"/>
                <w:szCs w:val="22"/>
              </w:rPr>
              <w:t>przetarg</w:t>
            </w:r>
            <w:r w:rsidR="00CD1DC5">
              <w:rPr>
                <w:sz w:val="22"/>
                <w:szCs w:val="22"/>
              </w:rPr>
              <w:t>u</w:t>
            </w:r>
            <w:r w:rsidRPr="00C65332">
              <w:rPr>
                <w:sz w:val="22"/>
                <w:szCs w:val="22"/>
              </w:rPr>
              <w:t xml:space="preserve"> nieograniczon</w:t>
            </w:r>
            <w:r w:rsidR="00CD1DC5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5332">
              <w:rPr>
                <w:b/>
                <w:bCs/>
                <w:sz w:val="22"/>
                <w:szCs w:val="22"/>
              </w:rPr>
              <w:t xml:space="preserve">Dostawa 1 szt. serwera (jednostki centralnej komputera) na potrzeby </w:t>
            </w:r>
            <w:proofErr w:type="spellStart"/>
            <w:r w:rsidRPr="00C65332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5332">
              <w:rPr>
                <w:b/>
                <w:sz w:val="22"/>
                <w:szCs w:val="22"/>
              </w:rPr>
              <w:t>KC-DE-zp.25.253.2026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026287" w14:textId="6E59C0E0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r w:rsidR="00CC1A8E">
        <w:rPr>
          <w:sz w:val="22"/>
        </w:rPr>
        <w:t>j.</w:t>
      </w:r>
      <w:r w:rsidR="00CD1DC5">
        <w:rPr>
          <w:sz w:val="22"/>
        </w:rPr>
        <w:t>t.</w:t>
      </w:r>
      <w:r w:rsidR="00CC1A8E">
        <w:rPr>
          <w:sz w:val="22"/>
        </w:rPr>
        <w:t xml:space="preserve">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65332" w14:paraId="3C7273DC" w14:textId="77777777" w:rsidTr="009335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478C8E3" w14:textId="062E69D5" w:rsidR="00C65332" w:rsidRPr="00D26ED6" w:rsidRDefault="00C65332" w:rsidP="0093355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65332">
              <w:rPr>
                <w:b/>
                <w:sz w:val="22"/>
                <w:szCs w:val="22"/>
              </w:rPr>
              <w:t>Gigaserwer</w:t>
            </w:r>
            <w:proofErr w:type="spellEnd"/>
            <w:r w:rsidRPr="00C65332">
              <w:rPr>
                <w:b/>
                <w:sz w:val="22"/>
                <w:szCs w:val="22"/>
              </w:rPr>
              <w:t xml:space="preserve"> sp. z o.o.</w:t>
            </w:r>
          </w:p>
          <w:p w14:paraId="78BF5898" w14:textId="0A46347D" w:rsidR="00C65332" w:rsidRPr="009F0E5C" w:rsidRDefault="00C65332" w:rsidP="00933551">
            <w:pPr>
              <w:jc w:val="both"/>
              <w:rPr>
                <w:bCs/>
                <w:sz w:val="22"/>
                <w:szCs w:val="22"/>
              </w:rPr>
            </w:pPr>
            <w:r w:rsidRPr="00C65332">
              <w:rPr>
                <w:bCs/>
                <w:sz w:val="22"/>
                <w:szCs w:val="22"/>
              </w:rPr>
              <w:t>Myślenicka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5332">
              <w:rPr>
                <w:bCs/>
                <w:sz w:val="22"/>
                <w:szCs w:val="22"/>
              </w:rPr>
              <w:t>95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B6BEE5" w14:textId="7ECA58E3" w:rsidR="00C65332" w:rsidRPr="009F0E5C" w:rsidRDefault="00C65332" w:rsidP="00933551">
            <w:pPr>
              <w:jc w:val="both"/>
              <w:rPr>
                <w:bCs/>
                <w:sz w:val="22"/>
                <w:szCs w:val="22"/>
              </w:rPr>
            </w:pPr>
            <w:r w:rsidRPr="00C65332">
              <w:rPr>
                <w:bCs/>
                <w:sz w:val="22"/>
                <w:szCs w:val="22"/>
              </w:rPr>
              <w:t>30-698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65332">
              <w:rPr>
                <w:bCs/>
                <w:sz w:val="22"/>
                <w:szCs w:val="22"/>
              </w:rPr>
              <w:t>Kraków</w:t>
            </w:r>
          </w:p>
          <w:p w14:paraId="00C644D1" w14:textId="77777777" w:rsidR="00C65332" w:rsidRPr="00D26ED6" w:rsidRDefault="00C65332" w:rsidP="0093355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4AAF6F" w14:textId="0BDB9341" w:rsidR="00C65332" w:rsidRDefault="00C65332" w:rsidP="0093355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65332">
              <w:rPr>
                <w:sz w:val="22"/>
                <w:szCs w:val="22"/>
              </w:rPr>
              <w:t>Dostaw</w:t>
            </w:r>
            <w:r w:rsidR="00CD1DC5">
              <w:rPr>
                <w:sz w:val="22"/>
                <w:szCs w:val="22"/>
              </w:rPr>
              <w:t>ę</w:t>
            </w:r>
            <w:r w:rsidRPr="00C65332">
              <w:rPr>
                <w:sz w:val="22"/>
                <w:szCs w:val="22"/>
              </w:rPr>
              <w:t xml:space="preserve"> 1 szt. serwera (jednostki centralnej komputera) na potrzeby </w:t>
            </w:r>
            <w:proofErr w:type="spellStart"/>
            <w:r w:rsidRPr="00C65332">
              <w:rPr>
                <w:sz w:val="22"/>
                <w:szCs w:val="22"/>
              </w:rPr>
              <w:t>WEAIiIB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3939274B" w14:textId="6BF1AE73" w:rsidR="00C65332" w:rsidRPr="00D26ED6" w:rsidRDefault="00C65332" w:rsidP="0093355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65332">
              <w:rPr>
                <w:b/>
                <w:sz w:val="22"/>
                <w:szCs w:val="22"/>
              </w:rPr>
              <w:t>192 315.42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0A531C0" w14:textId="77777777" w:rsidR="00C65332" w:rsidRDefault="00C65332" w:rsidP="0093355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048D50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624FDC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5205D2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5A2A09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AF8CC7A" w14:textId="72076378" w:rsidR="002B6761" w:rsidRPr="008567C7" w:rsidRDefault="00C6533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5C9408E" w14:textId="6641FD0F" w:rsidR="002B6761" w:rsidRPr="008567C7" w:rsidRDefault="00C6533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44BE786E" w14:textId="0C962595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A1EDCB7" w14:textId="772C85A4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D0640A1" w14:textId="020FCD7B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3EA4CC3" w14:textId="334AA68D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E8F9A7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65332" w:rsidRPr="008567C7" w14:paraId="54EABC01" w14:textId="77777777" w:rsidTr="00933551">
        <w:tc>
          <w:tcPr>
            <w:tcW w:w="709" w:type="dxa"/>
            <w:vAlign w:val="center"/>
          </w:tcPr>
          <w:p w14:paraId="4D039651" w14:textId="1DC12C35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DAA7FFD" w14:textId="50F9CE2A" w:rsidR="00C65332" w:rsidRPr="002B6761" w:rsidRDefault="00C65332" w:rsidP="0093355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65332">
              <w:rPr>
                <w:rFonts w:ascii="Times New Roman" w:hAnsi="Times New Roman" w:cs="Times New Roman"/>
                <w:b/>
                <w:sz w:val="18"/>
                <w:szCs w:val="18"/>
              </w:rPr>
              <w:t>Gigaserwer</w:t>
            </w:r>
            <w:proofErr w:type="spellEnd"/>
            <w:r w:rsidRPr="00C6533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30FCC93B" w14:textId="562D75C8" w:rsidR="00C65332" w:rsidRPr="008567C7" w:rsidRDefault="00C65332" w:rsidP="0093355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bCs/>
                <w:sz w:val="18"/>
                <w:szCs w:val="18"/>
              </w:rPr>
              <w:t>Myślenicka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5332">
              <w:rPr>
                <w:rFonts w:ascii="Times New Roman" w:hAnsi="Times New Roman" w:cs="Times New Roman"/>
                <w:bCs/>
                <w:sz w:val="18"/>
                <w:szCs w:val="18"/>
              </w:rPr>
              <w:t>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CC09860" w14:textId="629419FB" w:rsidR="00C65332" w:rsidRPr="001B7815" w:rsidRDefault="00C65332" w:rsidP="0093355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bCs/>
                <w:sz w:val="18"/>
                <w:szCs w:val="18"/>
              </w:rPr>
              <w:t>30-698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533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3A280B4" w14:textId="631C168D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C304D88" w14:textId="795C27D3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641B59EF" w14:textId="5F70CE80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5605A9" w14:textId="05AEE04B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723E415" w14:textId="20DF3DEB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6F1E29A" w14:textId="2F571B57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88F1A24" w14:textId="6A42B451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65332" w:rsidRPr="008567C7" w14:paraId="2C2BF40E" w14:textId="77777777" w:rsidTr="00933551">
        <w:tc>
          <w:tcPr>
            <w:tcW w:w="709" w:type="dxa"/>
            <w:vAlign w:val="center"/>
          </w:tcPr>
          <w:p w14:paraId="1C0C7B1E" w14:textId="553C5340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25DBF2C2" w14:textId="2CD7970B" w:rsidR="00C65332" w:rsidRPr="002B6761" w:rsidRDefault="00C65332" w:rsidP="0093355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01FCD38C" w14:textId="3E983EAB" w:rsidR="00C65332" w:rsidRPr="008567C7" w:rsidRDefault="00C65332" w:rsidP="0093355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5332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B4C57E2" w14:textId="6839010B" w:rsidR="00C65332" w:rsidRPr="001B7815" w:rsidRDefault="00C65332" w:rsidP="0093355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533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AD45186" w14:textId="43C64181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sz w:val="18"/>
                <w:szCs w:val="18"/>
              </w:rPr>
              <w:t xml:space="preserve">  58,13</w:t>
            </w:r>
          </w:p>
        </w:tc>
        <w:tc>
          <w:tcPr>
            <w:tcW w:w="1134" w:type="dxa"/>
            <w:vAlign w:val="center"/>
          </w:tcPr>
          <w:p w14:paraId="5E4832AE" w14:textId="4F7DD3A2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2CD3579" w14:textId="292CC54B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5892AE3" w14:textId="3599A71D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A3F2EB0" w14:textId="62ACC758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4EF092D" w14:textId="19686392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13FEB20" w14:textId="7CFC72DC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sz w:val="18"/>
                <w:szCs w:val="18"/>
              </w:rPr>
              <w:t xml:space="preserve">  98,13</w:t>
            </w:r>
          </w:p>
        </w:tc>
      </w:tr>
      <w:tr w:rsidR="00C65332" w:rsidRPr="008567C7" w14:paraId="380167FC" w14:textId="77777777" w:rsidTr="00933551">
        <w:tc>
          <w:tcPr>
            <w:tcW w:w="709" w:type="dxa"/>
            <w:vAlign w:val="center"/>
          </w:tcPr>
          <w:p w14:paraId="7BCF5396" w14:textId="5796164E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BC69076" w14:textId="152D10E9" w:rsidR="00C65332" w:rsidRPr="002B6761" w:rsidRDefault="00C65332" w:rsidP="0093355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6BA0D927" w14:textId="46B39707" w:rsidR="00C65332" w:rsidRPr="008567C7" w:rsidRDefault="00C65332" w:rsidP="0093355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533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4B7A8A7" w14:textId="18A79BA9" w:rsidR="00C65332" w:rsidRPr="001B7815" w:rsidRDefault="00C65332" w:rsidP="0093355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6533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4CDCF54" w14:textId="5B4070CE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sz w:val="18"/>
                <w:szCs w:val="18"/>
              </w:rPr>
              <w:t xml:space="preserve">  16,75</w:t>
            </w:r>
          </w:p>
        </w:tc>
        <w:tc>
          <w:tcPr>
            <w:tcW w:w="1134" w:type="dxa"/>
            <w:vAlign w:val="center"/>
          </w:tcPr>
          <w:p w14:paraId="4697C05A" w14:textId="42AE6358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6BB19AE" w14:textId="3725F7F8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2D51203" w14:textId="46A6A622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320C2DA" w14:textId="0240334F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ADFDCCA" w14:textId="73FCFFB7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926290C" w14:textId="10B1F8B0" w:rsidR="00C65332" w:rsidRPr="008567C7" w:rsidRDefault="00C65332" w:rsidP="009335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5332">
              <w:rPr>
                <w:rFonts w:ascii="Times New Roman" w:hAnsi="Times New Roman" w:cs="Times New Roman"/>
                <w:sz w:val="18"/>
                <w:szCs w:val="18"/>
              </w:rPr>
              <w:t xml:space="preserve">  56,75</w:t>
            </w:r>
          </w:p>
        </w:tc>
      </w:tr>
      <w:bookmarkEnd w:id="0"/>
    </w:tbl>
    <w:p w14:paraId="4E40EC4D" w14:textId="77777777" w:rsidR="00F960D7" w:rsidRDefault="00F960D7" w:rsidP="00CD1DC5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460FC" w14:textId="77777777" w:rsidR="007930D2" w:rsidRDefault="007930D2">
      <w:r>
        <w:separator/>
      </w:r>
    </w:p>
  </w:endnote>
  <w:endnote w:type="continuationSeparator" w:id="0">
    <w:p w14:paraId="76CB28BA" w14:textId="77777777" w:rsidR="007930D2" w:rsidRDefault="00793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42A9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4F6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E62678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02A625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9F3F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CA9DD" w14:textId="77777777" w:rsidR="007930D2" w:rsidRDefault="007930D2">
      <w:r>
        <w:separator/>
      </w:r>
    </w:p>
  </w:footnote>
  <w:footnote w:type="continuationSeparator" w:id="0">
    <w:p w14:paraId="730AD845" w14:textId="77777777" w:rsidR="007930D2" w:rsidRDefault="00793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F657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16D0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BD66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C8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B3C8E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930D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332"/>
    <w:rsid w:val="00C65E53"/>
    <w:rsid w:val="00CA0B33"/>
    <w:rsid w:val="00CA3511"/>
    <w:rsid w:val="00CC1A8E"/>
    <w:rsid w:val="00CC324B"/>
    <w:rsid w:val="00CD1DC5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AA955"/>
  <w15:chartTrackingRefBased/>
  <w15:docId w15:val="{7F52325F-2361-4234-AC9A-6C37621D3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2026-08-27T08:09:00Z</cp:lastPrinted>
  <dcterms:created xsi:type="dcterms:W3CDTF">2026-08-27T08:10:00Z</dcterms:created>
  <dcterms:modified xsi:type="dcterms:W3CDTF">2026-08-27T08:10:00Z</dcterms:modified>
</cp:coreProperties>
</file>