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0659C" w14:textId="77777777" w:rsidR="00680A13" w:rsidRPr="00515AFA" w:rsidRDefault="00680A13" w:rsidP="00680A13">
      <w:pPr>
        <w:jc w:val="right"/>
        <w:rPr>
          <w:b/>
          <w:sz w:val="22"/>
          <w:szCs w:val="22"/>
          <w:lang w:val="pl-PL"/>
        </w:rPr>
      </w:pPr>
      <w:r w:rsidRPr="00515AFA">
        <w:rPr>
          <w:b/>
          <w:sz w:val="22"/>
          <w:szCs w:val="22"/>
          <w:lang w:val="pl-PL"/>
        </w:rPr>
        <w:t>Załącznik nr 3</w:t>
      </w:r>
    </w:p>
    <w:p w14:paraId="0A86E7C5" w14:textId="77777777" w:rsidR="00680A13" w:rsidRPr="00515AFA" w:rsidRDefault="00680A13" w:rsidP="00680A13">
      <w:pPr>
        <w:jc w:val="right"/>
        <w:rPr>
          <w:b/>
          <w:sz w:val="22"/>
          <w:szCs w:val="22"/>
          <w:lang w:val="pl-PL"/>
        </w:rPr>
      </w:pPr>
    </w:p>
    <w:p w14:paraId="747618BA" w14:textId="77777777" w:rsidR="00680A13" w:rsidRPr="00515AFA" w:rsidRDefault="00680A13" w:rsidP="00680A13">
      <w:pPr>
        <w:jc w:val="center"/>
        <w:rPr>
          <w:b/>
          <w:sz w:val="22"/>
          <w:szCs w:val="22"/>
          <w:lang w:val="pl-PL"/>
        </w:rPr>
      </w:pPr>
      <w:r w:rsidRPr="00515AFA">
        <w:rPr>
          <w:b/>
          <w:sz w:val="22"/>
          <w:szCs w:val="22"/>
          <w:lang w:val="pl-PL"/>
        </w:rPr>
        <w:t>WZÓR UMOWY</w:t>
      </w:r>
    </w:p>
    <w:p w14:paraId="719F7F32" w14:textId="77777777" w:rsidR="00680A13" w:rsidRPr="00515AFA" w:rsidRDefault="00680A13" w:rsidP="00680A13">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0EDF8319" w14:textId="77777777" w:rsidR="00680A13" w:rsidRPr="00515AFA" w:rsidRDefault="00680A13" w:rsidP="00680A13">
      <w:pPr>
        <w:jc w:val="center"/>
        <w:rPr>
          <w:b/>
          <w:sz w:val="22"/>
          <w:szCs w:val="22"/>
          <w:lang w:val="pl-PL"/>
        </w:rPr>
      </w:pPr>
    </w:p>
    <w:p w14:paraId="2FB51925" w14:textId="5AA7E449" w:rsidR="00680A13" w:rsidRPr="00515AFA" w:rsidRDefault="00680A13" w:rsidP="00680A13">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w:t>
      </w:r>
      <w:r>
        <w:rPr>
          <w:sz w:val="22"/>
          <w:szCs w:val="22"/>
          <w:lang w:val="pl-PL"/>
        </w:rPr>
        <w:t>5.412.2026</w:t>
      </w:r>
      <w:r w:rsidRPr="00515AFA">
        <w:rPr>
          <w:sz w:val="22"/>
          <w:szCs w:val="22"/>
          <w:lang w:val="pl-PL"/>
        </w:rPr>
        <w:t xml:space="preserve"> pomiędzy:</w:t>
      </w:r>
    </w:p>
    <w:p w14:paraId="519269B8" w14:textId="77777777" w:rsidR="00680A13" w:rsidRPr="00515AFA" w:rsidRDefault="00680A13" w:rsidP="00680A13">
      <w:pPr>
        <w:pStyle w:val="Tekstpodstawowywcity"/>
        <w:spacing w:after="0"/>
        <w:ind w:left="0"/>
        <w:jc w:val="both"/>
        <w:rPr>
          <w:sz w:val="22"/>
          <w:szCs w:val="22"/>
          <w:lang w:val="pl-PL"/>
        </w:rPr>
      </w:pPr>
    </w:p>
    <w:p w14:paraId="78EEAA68" w14:textId="77777777" w:rsidR="00680A13" w:rsidRPr="00515AFA" w:rsidRDefault="00680A13" w:rsidP="00680A13">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770C4D91" w14:textId="77777777" w:rsidR="00680A13" w:rsidRPr="00515AFA" w:rsidRDefault="00680A13" w:rsidP="00680A13">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2E08A232" w14:textId="77777777" w:rsidR="00680A13" w:rsidRPr="00515AFA" w:rsidRDefault="00680A13" w:rsidP="00680A13">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1C432F02" w14:textId="77777777" w:rsidR="00680A13" w:rsidRPr="00515AFA" w:rsidRDefault="00680A13" w:rsidP="00680A13">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586F2735" w14:textId="77777777" w:rsidR="00680A13" w:rsidRPr="00515AFA" w:rsidRDefault="00680A13" w:rsidP="00680A13">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3B400108" w14:textId="77777777" w:rsidR="00680A13" w:rsidRPr="00515AFA" w:rsidRDefault="00680A13" w:rsidP="00680A13">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21747583" w14:textId="77777777" w:rsidR="00680A13" w:rsidRPr="00515AFA" w:rsidRDefault="00680A13" w:rsidP="00680A13">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0BCCE1C2" w14:textId="77777777" w:rsidR="00680A13" w:rsidRPr="00515AFA" w:rsidRDefault="00680A13" w:rsidP="00680A13">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4DFD87AC" w14:textId="77777777" w:rsidR="00680A13" w:rsidRPr="00515AFA" w:rsidRDefault="00680A13" w:rsidP="00680A13">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124AB42B" w14:textId="77777777" w:rsidR="00680A13" w:rsidRPr="00515AFA" w:rsidRDefault="00680A13" w:rsidP="00680A13">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56EE9190" w14:textId="77777777" w:rsidR="00680A13" w:rsidRPr="00515AFA" w:rsidRDefault="00680A13" w:rsidP="00680A13">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19532725" w14:textId="77777777" w:rsidR="00680A13" w:rsidRPr="00515AFA" w:rsidRDefault="00680A13" w:rsidP="00680A13">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26116426" w14:textId="77777777" w:rsidR="00680A13" w:rsidRPr="00515AFA" w:rsidRDefault="00680A13" w:rsidP="00680A13">
      <w:pPr>
        <w:pStyle w:val="Tekstpodstawowy"/>
        <w:spacing w:line="240" w:lineRule="auto"/>
        <w:ind w:right="-47"/>
        <w:jc w:val="center"/>
        <w:rPr>
          <w:rFonts w:ascii="Times New Roman" w:hAnsi="Times New Roman"/>
          <w:b/>
          <w:sz w:val="22"/>
          <w:szCs w:val="22"/>
        </w:rPr>
      </w:pPr>
    </w:p>
    <w:p w14:paraId="043BD801" w14:textId="77777777" w:rsidR="00680A13" w:rsidRPr="00515AFA" w:rsidRDefault="00680A13" w:rsidP="00680A13">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06DA5BCF" w14:textId="066892A7" w:rsidR="00680A13" w:rsidRPr="00174A8B" w:rsidRDefault="00680A13" w:rsidP="00680A13">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8943DB" w:rsidRPr="008943DB">
        <w:rPr>
          <w:b/>
          <w:bCs/>
          <w:color w:val="000000"/>
          <w:sz w:val="22"/>
          <w:szCs w:val="22"/>
          <w:lang w:val="pl-PL"/>
        </w:rPr>
        <w:t>Dostawa serwera (stacji roboczej do treningu i fine-</w:t>
      </w:r>
      <w:proofErr w:type="spellStart"/>
      <w:r w:rsidR="008943DB" w:rsidRPr="008943DB">
        <w:rPr>
          <w:b/>
          <w:bCs/>
          <w:color w:val="000000"/>
          <w:sz w:val="22"/>
          <w:szCs w:val="22"/>
          <w:lang w:val="pl-PL"/>
        </w:rPr>
        <w:t>tuningu</w:t>
      </w:r>
      <w:proofErr w:type="spellEnd"/>
      <w:r w:rsidR="008943DB" w:rsidRPr="008943DB">
        <w:rPr>
          <w:b/>
          <w:bCs/>
          <w:color w:val="000000"/>
          <w:sz w:val="22"/>
          <w:szCs w:val="22"/>
          <w:lang w:val="pl-PL"/>
        </w:rPr>
        <w:t xml:space="preserve"> modeli językowych LLM) na potrzeby Instytutu Elektroniki </w:t>
      </w:r>
      <w:proofErr w:type="spellStart"/>
      <w:r w:rsidR="008943DB" w:rsidRPr="008943DB">
        <w:rPr>
          <w:b/>
          <w:bCs/>
          <w:color w:val="000000"/>
          <w:sz w:val="22"/>
          <w:szCs w:val="22"/>
          <w:lang w:val="pl-PL"/>
        </w:rPr>
        <w:t>WIEiT</w:t>
      </w:r>
      <w:proofErr w:type="spellEnd"/>
    </w:p>
    <w:p w14:paraId="0200C595" w14:textId="77777777" w:rsidR="00680A13" w:rsidRPr="00515AFA" w:rsidRDefault="00680A13" w:rsidP="00680A13">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72A88D23" w14:textId="77777777" w:rsidR="00680A13" w:rsidRPr="00515AFA" w:rsidRDefault="00680A13" w:rsidP="00680A13">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473B77C5" w14:textId="632A74B1" w:rsidR="00680A13" w:rsidRPr="00515AFA" w:rsidRDefault="00680A13" w:rsidP="00680A13">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A128F5">
        <w:rPr>
          <w:rFonts w:ascii="Times New Roman" w:hAnsi="Times New Roman"/>
          <w:b/>
          <w:bCs/>
          <w:sz w:val="22"/>
          <w:szCs w:val="22"/>
        </w:rPr>
        <w:t xml:space="preserve">od daty otrzymania zamówienia potwierdzonego przez </w:t>
      </w:r>
      <w:proofErr w:type="spellStart"/>
      <w:r w:rsidRPr="00A128F5">
        <w:rPr>
          <w:rFonts w:ascii="Times New Roman" w:hAnsi="Times New Roman"/>
          <w:b/>
          <w:bCs/>
          <w:sz w:val="22"/>
          <w:szCs w:val="22"/>
        </w:rPr>
        <w:t>MNiSW</w:t>
      </w:r>
      <w:proofErr w:type="spellEnd"/>
      <w:r w:rsidRPr="00515AFA">
        <w:rPr>
          <w:rFonts w:ascii="Times New Roman" w:hAnsi="Times New Roman"/>
          <w:sz w:val="22"/>
          <w:szCs w:val="22"/>
        </w:rPr>
        <w:t xml:space="preserve"> do siedziby Kupującego.</w:t>
      </w:r>
    </w:p>
    <w:p w14:paraId="4F6E9B4E" w14:textId="77777777" w:rsidR="00680A13" w:rsidRPr="00515AFA" w:rsidRDefault="00680A13" w:rsidP="00680A13">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6148D7E6" w14:textId="77777777" w:rsidR="00680A13" w:rsidRPr="00515AFA" w:rsidRDefault="00680A13" w:rsidP="00680A13">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428F8738" w14:textId="77777777" w:rsidR="00680A13" w:rsidRPr="00515AFA" w:rsidRDefault="00680A13" w:rsidP="00680A13">
      <w:pPr>
        <w:pStyle w:val="Tekstpodstawowy"/>
        <w:spacing w:line="240" w:lineRule="auto"/>
        <w:ind w:right="-47"/>
        <w:jc w:val="center"/>
        <w:rPr>
          <w:rFonts w:ascii="Times New Roman" w:hAnsi="Times New Roman"/>
          <w:b/>
          <w:sz w:val="22"/>
          <w:szCs w:val="22"/>
        </w:rPr>
      </w:pPr>
    </w:p>
    <w:p w14:paraId="17434211" w14:textId="77777777" w:rsidR="00680A13" w:rsidRPr="00515AFA" w:rsidRDefault="00680A13" w:rsidP="00680A13">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0A4A4E09" w14:textId="77777777" w:rsidR="00680A13" w:rsidRPr="00515AFA" w:rsidRDefault="00680A13" w:rsidP="00680A13">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5FA06A29" w14:textId="77777777" w:rsidR="00680A13" w:rsidRPr="00515AFA" w:rsidRDefault="00680A13" w:rsidP="00680A13">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28159E42" w14:textId="77777777" w:rsidR="00680A13" w:rsidRPr="00515AFA" w:rsidRDefault="00680A13" w:rsidP="00680A13">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0650B03" w14:textId="77777777" w:rsidR="00680A13" w:rsidRPr="005C5222" w:rsidRDefault="00680A13" w:rsidP="00680A13">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serwer (jednostkę centralną komputera)</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 xml:space="preserve">ą </w:t>
      </w:r>
      <w:r>
        <w:rPr>
          <w:rFonts w:eastAsia="Calibri"/>
          <w:sz w:val="22"/>
          <w:szCs w:val="22"/>
          <w:lang w:val="pl-PL" w:eastAsia="en-US"/>
        </w:rPr>
        <w:br/>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1F646568" w14:textId="77777777" w:rsidR="00680A13" w:rsidRPr="00515AFA" w:rsidRDefault="00680A13" w:rsidP="00680A13">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69930F29" w14:textId="77777777" w:rsidR="00680A13" w:rsidRPr="00515AFA" w:rsidRDefault="00680A13" w:rsidP="00680A13">
      <w:pPr>
        <w:pStyle w:val="Tekstpodstawowy"/>
        <w:spacing w:line="240" w:lineRule="auto"/>
        <w:ind w:left="340" w:right="-47"/>
        <w:jc w:val="both"/>
        <w:rPr>
          <w:rFonts w:ascii="Times New Roman" w:hAnsi="Times New Roman"/>
          <w:i/>
          <w:sz w:val="22"/>
          <w:szCs w:val="22"/>
        </w:rPr>
      </w:pPr>
    </w:p>
    <w:p w14:paraId="49B98391" w14:textId="77777777" w:rsidR="00680A13" w:rsidRPr="00515AFA" w:rsidRDefault="00680A13" w:rsidP="00680A13">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r>
      <w:r w:rsidRPr="00515AFA">
        <w:rPr>
          <w:rFonts w:ascii="Times New Roman" w:hAnsi="Times New Roman"/>
          <w:sz w:val="22"/>
          <w:szCs w:val="22"/>
        </w:rPr>
        <w:lastRenderedPageBreak/>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6CF92C30" w14:textId="77777777" w:rsidR="00680A13" w:rsidRPr="00515AFA" w:rsidRDefault="00680A13" w:rsidP="00680A13">
      <w:pPr>
        <w:pStyle w:val="Tekstpodstawowy"/>
        <w:spacing w:line="240" w:lineRule="auto"/>
        <w:ind w:right="-47"/>
        <w:jc w:val="center"/>
        <w:rPr>
          <w:rFonts w:ascii="Times New Roman" w:hAnsi="Times New Roman"/>
          <w:b/>
          <w:sz w:val="22"/>
          <w:szCs w:val="22"/>
        </w:rPr>
      </w:pPr>
    </w:p>
    <w:p w14:paraId="2E211776" w14:textId="77777777" w:rsidR="00680A13" w:rsidRPr="00515AFA" w:rsidRDefault="00680A13" w:rsidP="00680A13">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468DE49B" w14:textId="77777777" w:rsidR="00680A13" w:rsidRPr="006D0B8D" w:rsidRDefault="00680A13" w:rsidP="00680A13">
      <w:pPr>
        <w:pStyle w:val="NormalnyWeb"/>
        <w:suppressAutoHyphens w:val="0"/>
        <w:autoSpaceDN/>
        <w:spacing w:before="0" w:after="0"/>
        <w:jc w:val="both"/>
        <w:rPr>
          <w:sz w:val="22"/>
          <w:szCs w:val="22"/>
        </w:rPr>
      </w:pPr>
      <w:r w:rsidRPr="006D0B8D">
        <w:rPr>
          <w:rStyle w:val="Pogrubienie"/>
          <w:b w:val="0"/>
          <w:bCs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6D0B8D">
        <w:rPr>
          <w:rStyle w:val="Pogrubienie"/>
          <w:b w:val="0"/>
          <w:bCs w:val="0"/>
          <w:sz w:val="22"/>
          <w:szCs w:val="22"/>
        </w:rPr>
        <w:noBreakHyphen/>
        <w:t>odbiorczym.</w:t>
      </w:r>
    </w:p>
    <w:p w14:paraId="4C87E6E0" w14:textId="77777777" w:rsidR="00680A13" w:rsidRPr="006D0B8D" w:rsidRDefault="00680A13" w:rsidP="00680A13">
      <w:pPr>
        <w:pStyle w:val="NormalnyWeb"/>
        <w:suppressAutoHyphens w:val="0"/>
        <w:autoSpaceDN/>
        <w:spacing w:before="0" w:after="0"/>
        <w:jc w:val="both"/>
        <w:rPr>
          <w:sz w:val="22"/>
          <w:szCs w:val="22"/>
        </w:rPr>
      </w:pPr>
      <w:r w:rsidRPr="006D0B8D">
        <w:rPr>
          <w:sz w:val="22"/>
          <w:szCs w:val="22"/>
        </w:rPr>
        <w:t xml:space="preserve">2. </w:t>
      </w:r>
      <w:r w:rsidRPr="006D0B8D">
        <w:rPr>
          <w:rStyle w:val="Pogrubienie"/>
          <w:b w:val="0"/>
          <w:bCs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14B0EDAE" w14:textId="77777777" w:rsidR="00680A13" w:rsidRPr="006D0B8D" w:rsidRDefault="00680A13" w:rsidP="00680A13">
      <w:pPr>
        <w:pStyle w:val="NormalnyWeb"/>
        <w:suppressAutoHyphens w:val="0"/>
        <w:autoSpaceDN/>
        <w:spacing w:before="0" w:after="0"/>
        <w:jc w:val="both"/>
        <w:rPr>
          <w:sz w:val="22"/>
          <w:szCs w:val="22"/>
        </w:rPr>
      </w:pPr>
      <w:r w:rsidRPr="006D0B8D">
        <w:rPr>
          <w:sz w:val="22"/>
          <w:szCs w:val="22"/>
        </w:rPr>
        <w:t xml:space="preserve">3. </w:t>
      </w:r>
      <w:r w:rsidRPr="006D0B8D">
        <w:rPr>
          <w:rStyle w:val="Pogrubienie"/>
          <w:b w:val="0"/>
          <w:bCs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29AD891" w14:textId="77777777" w:rsidR="00680A13" w:rsidRPr="006D0B8D" w:rsidRDefault="00680A13" w:rsidP="00680A13">
      <w:pPr>
        <w:pStyle w:val="NormalnyWeb"/>
        <w:suppressAutoHyphens w:val="0"/>
        <w:autoSpaceDN/>
        <w:spacing w:before="0" w:after="0"/>
        <w:jc w:val="both"/>
        <w:rPr>
          <w:sz w:val="22"/>
          <w:szCs w:val="22"/>
        </w:rPr>
      </w:pPr>
      <w:r w:rsidRPr="006D0B8D">
        <w:rPr>
          <w:sz w:val="22"/>
          <w:szCs w:val="22"/>
        </w:rPr>
        <w:t xml:space="preserve">4. </w:t>
      </w:r>
      <w:r w:rsidRPr="006D0B8D">
        <w:rPr>
          <w:rStyle w:val="Pogrubienie"/>
          <w:b w:val="0"/>
          <w:bCs w:val="0"/>
          <w:sz w:val="22"/>
          <w:szCs w:val="22"/>
        </w:rPr>
        <w:t>Sprzedawca nie może dokonywać cesji wierzytelności wynikających z niniejszej umowy.</w:t>
      </w:r>
    </w:p>
    <w:p w14:paraId="697320E5" w14:textId="77777777" w:rsidR="00680A13" w:rsidRPr="006D0B8D" w:rsidRDefault="00680A13" w:rsidP="00680A13">
      <w:pPr>
        <w:pStyle w:val="NormalnyWeb"/>
        <w:suppressAutoHyphens w:val="0"/>
        <w:autoSpaceDN/>
        <w:spacing w:before="0" w:after="0"/>
        <w:jc w:val="both"/>
        <w:rPr>
          <w:sz w:val="22"/>
          <w:szCs w:val="22"/>
        </w:rPr>
      </w:pPr>
      <w:r w:rsidRPr="006D0B8D">
        <w:rPr>
          <w:sz w:val="22"/>
          <w:szCs w:val="22"/>
        </w:rPr>
        <w:t xml:space="preserve">5. </w:t>
      </w:r>
      <w:r w:rsidRPr="006D0B8D">
        <w:rPr>
          <w:rStyle w:val="Pogrubienie"/>
          <w:b w:val="0"/>
          <w:bCs w:val="0"/>
          <w:sz w:val="22"/>
          <w:szCs w:val="22"/>
        </w:rPr>
        <w:t>Zamawiający zobowiązuje Sprzedawcę do wystawiania faktur w postaci faktur ustrukturyzowanych za pośrednictwem Krajowego Systemu e</w:t>
      </w:r>
      <w:r w:rsidRPr="006D0B8D">
        <w:rPr>
          <w:rStyle w:val="Pogrubienie"/>
          <w:b w:val="0"/>
          <w:bCs w:val="0"/>
          <w:sz w:val="22"/>
          <w:szCs w:val="22"/>
        </w:rPr>
        <w:noBreakHyphen/>
        <w:t>Faktur (</w:t>
      </w:r>
      <w:proofErr w:type="spellStart"/>
      <w:r w:rsidRPr="006D0B8D">
        <w:rPr>
          <w:rStyle w:val="Pogrubienie"/>
          <w:b w:val="0"/>
          <w:bCs w:val="0"/>
          <w:sz w:val="22"/>
          <w:szCs w:val="22"/>
        </w:rPr>
        <w:t>KSeF</w:t>
      </w:r>
      <w:proofErr w:type="spellEnd"/>
      <w:r w:rsidRPr="006D0B8D">
        <w:rPr>
          <w:rStyle w:val="Pogrubienie"/>
          <w:b w:val="0"/>
          <w:bCs w:val="0"/>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6D0B8D">
        <w:rPr>
          <w:rStyle w:val="Pogrubienie"/>
          <w:b w:val="0"/>
          <w:bCs w:val="0"/>
          <w:sz w:val="22"/>
          <w:szCs w:val="22"/>
        </w:rPr>
        <w:noBreakHyphen/>
        <w:t>Faktur (</w:t>
      </w:r>
      <w:proofErr w:type="spellStart"/>
      <w:r w:rsidRPr="006D0B8D">
        <w:rPr>
          <w:rStyle w:val="Pogrubienie"/>
          <w:b w:val="0"/>
          <w:bCs w:val="0"/>
          <w:sz w:val="22"/>
          <w:szCs w:val="22"/>
        </w:rPr>
        <w:t>KSeF</w:t>
      </w:r>
      <w:proofErr w:type="spellEnd"/>
      <w:r w:rsidRPr="006D0B8D">
        <w:rPr>
          <w:rStyle w:val="Pogrubienie"/>
          <w:b w:val="0"/>
          <w:bCs w:val="0"/>
          <w:sz w:val="22"/>
          <w:szCs w:val="22"/>
        </w:rPr>
        <w:t xml:space="preserve">), Sprzedawca wystawi fakturę w </w:t>
      </w:r>
      <w:proofErr w:type="spellStart"/>
      <w:r w:rsidRPr="006D0B8D">
        <w:rPr>
          <w:rStyle w:val="Pogrubienie"/>
          <w:b w:val="0"/>
          <w:bCs w:val="0"/>
          <w:sz w:val="22"/>
          <w:szCs w:val="22"/>
        </w:rPr>
        <w:t>KSeF</w:t>
      </w:r>
      <w:proofErr w:type="spellEnd"/>
      <w:r w:rsidRPr="006D0B8D">
        <w:rPr>
          <w:rStyle w:val="Pogrubienie"/>
          <w:b w:val="0"/>
          <w:bCs w:val="0"/>
          <w:sz w:val="22"/>
          <w:szCs w:val="22"/>
        </w:rPr>
        <w:t>, a w polu „Podmiot3” poda identyfikator wewnętrzny (</w:t>
      </w:r>
      <w:proofErr w:type="spellStart"/>
      <w:r w:rsidRPr="006D0B8D">
        <w:rPr>
          <w:rStyle w:val="Pogrubienie"/>
          <w:b w:val="0"/>
          <w:bCs w:val="0"/>
          <w:sz w:val="22"/>
          <w:szCs w:val="22"/>
        </w:rPr>
        <w:t>IDWew</w:t>
      </w:r>
      <w:proofErr w:type="spellEnd"/>
      <w:r w:rsidRPr="006D0B8D">
        <w:rPr>
          <w:rStyle w:val="Pogrubienie"/>
          <w:b w:val="0"/>
          <w:bCs w:val="0"/>
          <w:sz w:val="22"/>
          <w:szCs w:val="22"/>
        </w:rPr>
        <w:t>) jednostki Zamawiającego: 6750001923</w:t>
      </w:r>
      <w:r w:rsidRPr="006D0B8D">
        <w:rPr>
          <w:rStyle w:val="Pogrubienie"/>
          <w:b w:val="0"/>
          <w:bCs w:val="0"/>
          <w:sz w:val="22"/>
          <w:szCs w:val="22"/>
        </w:rPr>
        <w:noBreakHyphen/>
        <w:t xml:space="preserve">….. </w:t>
      </w:r>
    </w:p>
    <w:p w14:paraId="00C1D274" w14:textId="77777777" w:rsidR="00680A13" w:rsidRPr="006D0B8D" w:rsidRDefault="00680A13" w:rsidP="00680A13">
      <w:pPr>
        <w:pStyle w:val="NormalnyWeb"/>
        <w:suppressAutoHyphens w:val="0"/>
        <w:autoSpaceDN/>
        <w:spacing w:before="0" w:after="0"/>
        <w:jc w:val="both"/>
        <w:rPr>
          <w:sz w:val="22"/>
          <w:szCs w:val="22"/>
        </w:rPr>
      </w:pPr>
      <w:r w:rsidRPr="006D0B8D">
        <w:rPr>
          <w:sz w:val="22"/>
          <w:szCs w:val="22"/>
        </w:rPr>
        <w:t xml:space="preserve">6. </w:t>
      </w:r>
      <w:r w:rsidRPr="006D0B8D">
        <w:rPr>
          <w:rStyle w:val="Pogrubienie"/>
          <w:b w:val="0"/>
          <w:bCs w:val="0"/>
          <w:sz w:val="22"/>
          <w:szCs w:val="22"/>
        </w:rPr>
        <w:t>Za moment doręczenia faktury ustrukturyzowanej wystawionej za pośrednictwem Krajowego Systemu e</w:t>
      </w:r>
      <w:r w:rsidRPr="006D0B8D">
        <w:rPr>
          <w:rStyle w:val="Pogrubienie"/>
          <w:b w:val="0"/>
          <w:bCs w:val="0"/>
          <w:sz w:val="22"/>
          <w:szCs w:val="22"/>
        </w:rPr>
        <w:noBreakHyphen/>
        <w:t>Faktur uważa się dzień przydzielenia jej w tym systemie numeru identyfikującego (</w:t>
      </w:r>
      <w:proofErr w:type="spellStart"/>
      <w:r w:rsidRPr="006D0B8D">
        <w:rPr>
          <w:rStyle w:val="Pogrubienie"/>
          <w:b w:val="0"/>
          <w:bCs w:val="0"/>
          <w:sz w:val="22"/>
          <w:szCs w:val="22"/>
        </w:rPr>
        <w:t>KSeF</w:t>
      </w:r>
      <w:proofErr w:type="spellEnd"/>
      <w:r w:rsidRPr="006D0B8D">
        <w:rPr>
          <w:rStyle w:val="Pogrubienie"/>
          <w:b w:val="0"/>
          <w:bCs w:val="0"/>
          <w:sz w:val="22"/>
          <w:szCs w:val="22"/>
        </w:rPr>
        <w:t xml:space="preserve"> ID).</w:t>
      </w:r>
    </w:p>
    <w:p w14:paraId="26B356C7" w14:textId="77777777" w:rsidR="00680A13" w:rsidRPr="006D0B8D" w:rsidRDefault="00680A13" w:rsidP="00680A13">
      <w:pPr>
        <w:pStyle w:val="NormalnyWeb"/>
        <w:suppressAutoHyphens w:val="0"/>
        <w:autoSpaceDN/>
        <w:spacing w:before="0" w:after="0"/>
        <w:jc w:val="both"/>
        <w:rPr>
          <w:sz w:val="22"/>
          <w:szCs w:val="22"/>
        </w:rPr>
      </w:pPr>
      <w:r w:rsidRPr="006D0B8D">
        <w:rPr>
          <w:sz w:val="22"/>
          <w:szCs w:val="22"/>
        </w:rPr>
        <w:t xml:space="preserve">7. </w:t>
      </w:r>
      <w:r w:rsidRPr="006D0B8D">
        <w:rPr>
          <w:rStyle w:val="Pogrubienie"/>
          <w:b w:val="0"/>
          <w:bCs w:val="0"/>
          <w:sz w:val="22"/>
          <w:szCs w:val="22"/>
        </w:rPr>
        <w:t>Faktura powinna zawierać numer wewnętrzny zamówienia lub umowy nadany przez Zamawiającego.</w:t>
      </w:r>
    </w:p>
    <w:p w14:paraId="4914D155" w14:textId="77777777" w:rsidR="00680A13" w:rsidRPr="00515AFA" w:rsidRDefault="00680A13" w:rsidP="00680A13">
      <w:pPr>
        <w:pStyle w:val="Tekstpodstawowy"/>
        <w:spacing w:line="240" w:lineRule="auto"/>
        <w:ind w:right="-47"/>
        <w:jc w:val="center"/>
        <w:rPr>
          <w:rFonts w:ascii="Times New Roman" w:hAnsi="Times New Roman"/>
          <w:b/>
          <w:sz w:val="22"/>
          <w:szCs w:val="22"/>
        </w:rPr>
      </w:pPr>
    </w:p>
    <w:p w14:paraId="3EAF8255" w14:textId="77777777" w:rsidR="00680A13" w:rsidRDefault="00680A13" w:rsidP="00680A13">
      <w:pPr>
        <w:pStyle w:val="Tekstpodstawowy"/>
        <w:spacing w:line="240" w:lineRule="auto"/>
        <w:ind w:right="-47"/>
        <w:jc w:val="center"/>
        <w:rPr>
          <w:rFonts w:ascii="Times New Roman" w:hAnsi="Times New Roman"/>
          <w:b/>
          <w:sz w:val="22"/>
          <w:szCs w:val="22"/>
        </w:rPr>
      </w:pPr>
    </w:p>
    <w:p w14:paraId="6E27CDF1" w14:textId="77777777" w:rsidR="00680A13" w:rsidRPr="00515AFA" w:rsidRDefault="00680A13" w:rsidP="00680A13">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0814994E" w14:textId="77777777" w:rsidR="00680A13" w:rsidRPr="00515AFA" w:rsidRDefault="00680A13" w:rsidP="00680A13">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1949F777" w14:textId="77777777" w:rsidR="00680A13" w:rsidRPr="00515AFA" w:rsidRDefault="00680A13" w:rsidP="00680A13">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5A75790" w14:textId="77777777" w:rsidR="00680A13" w:rsidRPr="00515AFA" w:rsidRDefault="00680A13" w:rsidP="00680A13">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3FD70628" w14:textId="77777777" w:rsidR="00680A13" w:rsidRPr="00515AFA" w:rsidRDefault="00680A13" w:rsidP="00680A13">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3713F404" w14:textId="77777777" w:rsidR="00680A13" w:rsidRPr="00515AFA" w:rsidRDefault="00680A13" w:rsidP="00680A13">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1384FBDF" w14:textId="77777777" w:rsidR="00680A13" w:rsidRPr="00515AFA" w:rsidRDefault="00680A13" w:rsidP="00680A13">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6FBF5940" w14:textId="77777777" w:rsidR="00680A13" w:rsidRPr="00515AFA" w:rsidRDefault="00680A13" w:rsidP="00680A13">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1ACFD1C8" w14:textId="77777777" w:rsidR="00680A13" w:rsidRPr="00515AFA" w:rsidRDefault="00680A13" w:rsidP="00680A13">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31AF9DEE" w14:textId="77777777" w:rsidR="00680A13" w:rsidRPr="00515AFA" w:rsidRDefault="00680A13" w:rsidP="00680A13">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394A76BF" w14:textId="77777777" w:rsidR="00680A13" w:rsidRPr="00515AFA" w:rsidRDefault="00680A13" w:rsidP="00680A13">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BA5B92" w14:textId="77777777" w:rsidR="00680A13" w:rsidRPr="00515AFA" w:rsidRDefault="00680A13" w:rsidP="00680A13">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Wykonawca wyraża zgodę na potrącenie wymagalnych kar umownych z przysługującemu mu wynagrodzenia.</w:t>
      </w:r>
    </w:p>
    <w:p w14:paraId="2057D63E" w14:textId="77777777" w:rsidR="00680A13" w:rsidRPr="00515AFA" w:rsidRDefault="00680A13" w:rsidP="00680A13">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4C2D912" w14:textId="77777777" w:rsidR="00680A13" w:rsidRPr="00515AFA" w:rsidRDefault="00680A13" w:rsidP="00680A13">
      <w:pPr>
        <w:pStyle w:val="Tekstpodstawowy"/>
        <w:ind w:right="-47"/>
        <w:jc w:val="center"/>
        <w:rPr>
          <w:rFonts w:ascii="Times New Roman" w:hAnsi="Times New Roman"/>
          <w:b/>
          <w:sz w:val="22"/>
          <w:szCs w:val="22"/>
        </w:rPr>
      </w:pPr>
    </w:p>
    <w:p w14:paraId="220E6B7F" w14:textId="77777777" w:rsidR="00680A13" w:rsidRPr="00515AFA" w:rsidRDefault="00680A13" w:rsidP="00680A13">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1E3EA674" w14:textId="77777777" w:rsidR="00680A13" w:rsidRPr="00515AFA" w:rsidRDefault="00680A13" w:rsidP="00680A13">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64847646" w14:textId="77777777" w:rsidR="00680A13" w:rsidRPr="00515AFA" w:rsidRDefault="00680A13" w:rsidP="00680A13">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48BA35DE" w14:textId="77777777" w:rsidR="00680A13" w:rsidRPr="00515AFA" w:rsidRDefault="00680A13" w:rsidP="00680A13">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2AB168B5" w14:textId="77777777" w:rsidR="00680A13" w:rsidRPr="00515AFA" w:rsidRDefault="00680A13" w:rsidP="00680A13">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30AA02C" w14:textId="77777777" w:rsidR="00680A13" w:rsidRPr="00515AFA" w:rsidRDefault="00680A13" w:rsidP="00680A13">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9AFAF91" w14:textId="77777777" w:rsidR="00680A13" w:rsidRPr="00515AFA" w:rsidRDefault="00680A13" w:rsidP="00680A13">
      <w:pPr>
        <w:rPr>
          <w:color w:val="00000A"/>
          <w:sz w:val="22"/>
          <w:szCs w:val="22"/>
          <w:lang w:val="pl-PL"/>
        </w:rPr>
      </w:pPr>
    </w:p>
    <w:p w14:paraId="63EF49FB" w14:textId="77777777" w:rsidR="00680A13" w:rsidRPr="00515AFA" w:rsidRDefault="00680A13" w:rsidP="00680A13">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6DF60935" w14:textId="77777777" w:rsidR="00680A13" w:rsidRPr="00515AFA" w:rsidRDefault="00680A13" w:rsidP="00680A13">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2CC2D18" w14:textId="77777777" w:rsidR="00680A13" w:rsidRPr="00515AFA" w:rsidRDefault="00680A13" w:rsidP="00680A13">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DEAA87E" w14:textId="77777777" w:rsidR="00680A13" w:rsidRPr="00515AFA" w:rsidRDefault="00680A13" w:rsidP="00680A13">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E4EBB25" w14:textId="77777777" w:rsidR="00680A13" w:rsidRPr="00515AFA" w:rsidRDefault="00680A13" w:rsidP="00680A13">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D6E5E52" w14:textId="77777777" w:rsidR="00680A13" w:rsidRPr="00515AFA" w:rsidRDefault="00680A13" w:rsidP="00680A13">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6E254E92" w14:textId="77777777" w:rsidR="00680A13" w:rsidRPr="00515AFA" w:rsidRDefault="00680A13" w:rsidP="00680A13">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28442EA0" w14:textId="77777777" w:rsidR="00680A13" w:rsidRPr="00515AFA" w:rsidRDefault="00680A13" w:rsidP="00680A13">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5ABD8611" w14:textId="77777777" w:rsidR="00680A13" w:rsidRPr="00515AFA" w:rsidRDefault="00680A13" w:rsidP="00680A13">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w:t>
      </w:r>
      <w:r w:rsidRPr="00515AFA">
        <w:rPr>
          <w:color w:val="00000A"/>
          <w:sz w:val="22"/>
          <w:szCs w:val="22"/>
          <w:lang w:val="pl-PL"/>
        </w:rPr>
        <w:lastRenderedPageBreak/>
        <w:t xml:space="preserve">Umowy, wywiera skutek w postaci rozwiązania Umowy na przyszłość, w dniu wskazanym przez Zamawiającego w oświadczeniu, nie naruszając stosunku prawnego łączącego Strony na podstawie Umowy w zakresie już wykonanego przedmiotu Umowy. </w:t>
      </w:r>
    </w:p>
    <w:p w14:paraId="33CD2121" w14:textId="77777777" w:rsidR="00680A13" w:rsidRPr="00515AFA" w:rsidRDefault="00680A13" w:rsidP="00680A13">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F7CB87E" w14:textId="77777777" w:rsidR="00680A13" w:rsidRPr="00515AFA" w:rsidRDefault="00680A13" w:rsidP="00680A13">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4EBE9AE1" w14:textId="77777777" w:rsidR="00680A13" w:rsidRPr="00515AFA" w:rsidRDefault="00680A13" w:rsidP="00680A13">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0148932B" w14:textId="77777777" w:rsidR="00680A13" w:rsidRPr="00515AFA" w:rsidRDefault="00680A13" w:rsidP="00680A13">
      <w:pPr>
        <w:ind w:left="720"/>
        <w:jc w:val="both"/>
        <w:rPr>
          <w:color w:val="00000A"/>
          <w:sz w:val="22"/>
          <w:szCs w:val="22"/>
          <w:lang w:val="pl-PL"/>
        </w:rPr>
      </w:pPr>
    </w:p>
    <w:p w14:paraId="58427B89" w14:textId="77777777" w:rsidR="00680A13" w:rsidRPr="00515AFA" w:rsidRDefault="00680A13" w:rsidP="00680A13">
      <w:pPr>
        <w:ind w:left="170"/>
        <w:jc w:val="both"/>
        <w:rPr>
          <w:color w:val="00000A"/>
          <w:sz w:val="22"/>
          <w:szCs w:val="22"/>
          <w:lang w:val="pl-PL"/>
        </w:rPr>
      </w:pPr>
    </w:p>
    <w:p w14:paraId="098A2957" w14:textId="77777777" w:rsidR="00680A13" w:rsidRDefault="00680A13" w:rsidP="00680A13">
      <w:pPr>
        <w:pStyle w:val="Tekstpodstawowy"/>
        <w:spacing w:line="240" w:lineRule="auto"/>
        <w:ind w:left="360" w:right="-47"/>
        <w:jc w:val="center"/>
        <w:rPr>
          <w:rFonts w:ascii="Times New Roman" w:hAnsi="Times New Roman"/>
          <w:b/>
          <w:sz w:val="22"/>
          <w:szCs w:val="22"/>
        </w:rPr>
      </w:pPr>
    </w:p>
    <w:p w14:paraId="1460A322" w14:textId="77777777" w:rsidR="00680A13" w:rsidRDefault="00680A13" w:rsidP="00680A13">
      <w:pPr>
        <w:pStyle w:val="Tekstpodstawowy"/>
        <w:spacing w:line="240" w:lineRule="auto"/>
        <w:ind w:left="360" w:right="-47"/>
        <w:jc w:val="center"/>
        <w:rPr>
          <w:rFonts w:ascii="Times New Roman" w:hAnsi="Times New Roman"/>
          <w:b/>
          <w:sz w:val="22"/>
          <w:szCs w:val="22"/>
        </w:rPr>
      </w:pPr>
    </w:p>
    <w:p w14:paraId="5A5F0F7D" w14:textId="77777777" w:rsidR="00680A13" w:rsidRDefault="00680A13" w:rsidP="00680A13">
      <w:pPr>
        <w:pStyle w:val="Tekstpodstawowy"/>
        <w:spacing w:line="240" w:lineRule="auto"/>
        <w:ind w:left="360" w:right="-47"/>
        <w:jc w:val="center"/>
        <w:rPr>
          <w:rFonts w:ascii="Times New Roman" w:hAnsi="Times New Roman"/>
          <w:b/>
          <w:sz w:val="22"/>
          <w:szCs w:val="22"/>
        </w:rPr>
      </w:pPr>
    </w:p>
    <w:p w14:paraId="0BE21AD6" w14:textId="77777777" w:rsidR="00680A13" w:rsidRPr="00515AFA" w:rsidRDefault="00680A13" w:rsidP="00680A13">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7C2C30D8" w14:textId="68FD2E36" w:rsidR="00680A13" w:rsidRPr="00515AFA" w:rsidRDefault="00680A13" w:rsidP="00680A13">
      <w:pPr>
        <w:numPr>
          <w:ilvl w:val="0"/>
          <w:numId w:val="37"/>
        </w:numPr>
        <w:ind w:left="284" w:hanging="284"/>
        <w:jc w:val="both"/>
        <w:rPr>
          <w:bCs/>
          <w:sz w:val="22"/>
          <w:szCs w:val="22"/>
          <w:lang w:val="pl-PL" w:eastAsia="en-US"/>
        </w:rPr>
      </w:pPr>
      <w:r w:rsidRPr="00515AFA">
        <w:rPr>
          <w:sz w:val="22"/>
          <w:szCs w:val="22"/>
          <w:lang w:val="pl-PL"/>
        </w:rPr>
        <w:t xml:space="preserve">Sprzedawca udziela </w:t>
      </w:r>
      <w:r>
        <w:rPr>
          <w:b/>
          <w:bCs/>
          <w:sz w:val="22"/>
          <w:szCs w:val="22"/>
          <w:lang w:val="pl-PL"/>
        </w:rPr>
        <w:t>…………..</w:t>
      </w:r>
      <w:r w:rsidRPr="004B0B60">
        <w:rPr>
          <w:b/>
          <w:bCs/>
          <w:sz w:val="22"/>
          <w:szCs w:val="22"/>
          <w:lang w:val="pl-PL"/>
        </w:rPr>
        <w:t xml:space="preserve"> miesięcznej</w:t>
      </w:r>
      <w:r w:rsidRPr="00515AFA">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465ADC02" w14:textId="77777777" w:rsidR="00680A13" w:rsidRPr="00515AFA" w:rsidRDefault="00680A13" w:rsidP="00680A13">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26B71737" w14:textId="77777777" w:rsidR="00680A13" w:rsidRPr="00515AFA" w:rsidRDefault="00680A13" w:rsidP="00680A13">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9024E54" w14:textId="77777777" w:rsidR="00680A13" w:rsidRDefault="00680A13" w:rsidP="00680A13">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4883D2F1" w14:textId="77777777" w:rsidR="00680A13" w:rsidRPr="00515AFA" w:rsidRDefault="00680A13" w:rsidP="00680A13">
      <w:pPr>
        <w:ind w:left="284"/>
        <w:jc w:val="both"/>
        <w:rPr>
          <w:bCs/>
          <w:sz w:val="22"/>
          <w:szCs w:val="22"/>
          <w:lang w:val="pl-PL" w:eastAsia="en-US"/>
        </w:rPr>
      </w:pPr>
    </w:p>
    <w:p w14:paraId="04404D02" w14:textId="77777777" w:rsidR="00680A13" w:rsidRPr="00515AFA" w:rsidRDefault="00680A13" w:rsidP="00680A13">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31D6F6F5" w14:textId="77777777" w:rsidR="00680A13" w:rsidRPr="00515AFA" w:rsidRDefault="00680A13" w:rsidP="00680A13">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1ECCD572" w14:textId="77777777" w:rsidR="00680A13" w:rsidRPr="00515AFA" w:rsidRDefault="00680A13" w:rsidP="00680A13">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332531FC" w14:textId="77777777" w:rsidR="00680A13" w:rsidRPr="00515AFA" w:rsidRDefault="00680A13" w:rsidP="00680A13">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34FB5389" w14:textId="77777777" w:rsidR="00680A13" w:rsidRPr="00515AFA" w:rsidRDefault="00680A13" w:rsidP="00680A13">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Kupującego na adres: ……………………………. .</w:t>
      </w:r>
    </w:p>
    <w:p w14:paraId="28C07115" w14:textId="77777777" w:rsidR="00680A13" w:rsidRPr="00515AFA" w:rsidRDefault="00680A13" w:rsidP="00680A13">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79BF02F3" w14:textId="77777777" w:rsidR="00680A13" w:rsidRPr="00515AFA" w:rsidRDefault="00680A13" w:rsidP="00680A13">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2FE119B1" w14:textId="77777777" w:rsidR="00680A13" w:rsidRPr="00515AFA" w:rsidRDefault="00680A13" w:rsidP="00680A13">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9A3670D" w14:textId="77777777" w:rsidR="00680A13" w:rsidRPr="00515AFA" w:rsidRDefault="00680A13" w:rsidP="00680A13">
      <w:pPr>
        <w:ind w:left="567"/>
        <w:jc w:val="both"/>
        <w:rPr>
          <w:bCs/>
          <w:sz w:val="22"/>
          <w:szCs w:val="22"/>
          <w:lang w:val="pl-PL" w:eastAsia="en-US"/>
        </w:rPr>
      </w:pPr>
    </w:p>
    <w:p w14:paraId="3CB55010" w14:textId="77777777" w:rsidR="00680A13" w:rsidRPr="00515AFA" w:rsidRDefault="00680A13" w:rsidP="00680A13">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12CD56B3" w14:textId="77777777" w:rsidR="00680A13" w:rsidRPr="00515AFA" w:rsidRDefault="00680A13" w:rsidP="00680A13">
      <w:pPr>
        <w:numPr>
          <w:ilvl w:val="0"/>
          <w:numId w:val="37"/>
        </w:numPr>
        <w:ind w:left="284" w:hanging="284"/>
        <w:jc w:val="both"/>
        <w:rPr>
          <w:bCs/>
          <w:sz w:val="22"/>
          <w:szCs w:val="22"/>
          <w:lang w:val="pl-PL" w:eastAsia="en-US"/>
        </w:rPr>
      </w:pPr>
      <w:r w:rsidRPr="00515AFA">
        <w:rPr>
          <w:bCs/>
          <w:sz w:val="22"/>
          <w:szCs w:val="22"/>
          <w:lang w:val="pl-PL" w:eastAsia="en-US"/>
        </w:rPr>
        <w:lastRenderedPageBreak/>
        <w:t xml:space="preserve">Wykonawca ponosi pełną odpowiedzialność za ewentualną utratę lub zniszczenie Sprzętu po odebraniu go do naprawy z siedziby Zamawiającego. </w:t>
      </w:r>
    </w:p>
    <w:p w14:paraId="6A83BF2E" w14:textId="77777777" w:rsidR="00680A13" w:rsidRPr="00515AFA" w:rsidRDefault="00680A13" w:rsidP="00680A13">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B4A43B7" w14:textId="77777777" w:rsidR="00680A13" w:rsidRPr="00515AFA" w:rsidRDefault="00680A13" w:rsidP="00680A13">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4B14B4EC" w14:textId="77777777" w:rsidR="00680A13" w:rsidRPr="00515AFA" w:rsidRDefault="00680A13" w:rsidP="00680A13">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46D9BB8" w14:textId="77777777" w:rsidR="00680A13" w:rsidRPr="00515AFA" w:rsidRDefault="00680A13" w:rsidP="00680A13">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2BFBE7D1" w14:textId="77777777" w:rsidR="00680A13" w:rsidRPr="00515AFA" w:rsidRDefault="00680A13" w:rsidP="00680A13">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9F90E12" w14:textId="77777777" w:rsidR="00680A13" w:rsidRPr="00515AFA" w:rsidRDefault="00680A13" w:rsidP="00680A13">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29DBDE0" w14:textId="77777777" w:rsidR="00680A13" w:rsidRPr="00515AFA" w:rsidRDefault="00680A13" w:rsidP="00680A13">
      <w:pPr>
        <w:pStyle w:val="Tekstpodstawowy"/>
        <w:spacing w:line="240" w:lineRule="auto"/>
        <w:ind w:right="-47"/>
        <w:rPr>
          <w:rFonts w:ascii="Times New Roman" w:hAnsi="Times New Roman"/>
          <w:b/>
          <w:sz w:val="22"/>
          <w:szCs w:val="22"/>
        </w:rPr>
      </w:pPr>
    </w:p>
    <w:p w14:paraId="588A2599" w14:textId="77777777" w:rsidR="00680A13" w:rsidRPr="00515AFA" w:rsidRDefault="00680A13" w:rsidP="00680A13">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46D135A6" w14:textId="77777777" w:rsidR="00680A13" w:rsidRPr="00515AFA" w:rsidRDefault="00680A13" w:rsidP="00680A13">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303FDB1" w14:textId="77777777" w:rsidR="00680A13" w:rsidRPr="00515AFA" w:rsidRDefault="00680A13" w:rsidP="00680A13">
      <w:pPr>
        <w:pStyle w:val="Tekstpodstawowy"/>
        <w:spacing w:line="240" w:lineRule="auto"/>
        <w:ind w:right="-47"/>
        <w:jc w:val="both"/>
        <w:rPr>
          <w:rFonts w:ascii="Times New Roman" w:hAnsi="Times New Roman"/>
          <w:sz w:val="22"/>
          <w:szCs w:val="22"/>
        </w:rPr>
      </w:pPr>
    </w:p>
    <w:p w14:paraId="2B2847B8" w14:textId="77777777" w:rsidR="00680A13" w:rsidRPr="00515AFA" w:rsidRDefault="00680A13" w:rsidP="00680A13">
      <w:pPr>
        <w:spacing w:line="240" w:lineRule="atLeast"/>
        <w:ind w:right="-47"/>
        <w:jc w:val="center"/>
        <w:rPr>
          <w:b/>
          <w:sz w:val="22"/>
          <w:szCs w:val="22"/>
        </w:rPr>
      </w:pPr>
      <w:r w:rsidRPr="00515AFA">
        <w:rPr>
          <w:b/>
          <w:sz w:val="22"/>
          <w:szCs w:val="22"/>
        </w:rPr>
        <w:t>§ 10</w:t>
      </w:r>
    </w:p>
    <w:p w14:paraId="43541E35" w14:textId="77777777" w:rsidR="00680A13" w:rsidRPr="00515AFA" w:rsidRDefault="00680A13" w:rsidP="00680A13">
      <w:pPr>
        <w:spacing w:line="240" w:lineRule="atLeast"/>
        <w:ind w:right="-47"/>
        <w:rPr>
          <w:sz w:val="22"/>
          <w:szCs w:val="22"/>
          <w:lang w:val="pl-PL"/>
        </w:rPr>
      </w:pPr>
    </w:p>
    <w:p w14:paraId="0D17B238" w14:textId="77777777" w:rsidR="00680A13" w:rsidRPr="00515AFA" w:rsidRDefault="00680A13" w:rsidP="00680A13">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611CD573" w14:textId="77777777" w:rsidR="00680A13" w:rsidRPr="00515AFA" w:rsidRDefault="00680A13" w:rsidP="00680A13">
      <w:pPr>
        <w:tabs>
          <w:tab w:val="left" w:pos="367"/>
        </w:tabs>
        <w:spacing w:line="276" w:lineRule="auto"/>
        <w:ind w:left="360" w:right="60"/>
        <w:contextualSpacing/>
        <w:jc w:val="both"/>
        <w:rPr>
          <w:rFonts w:eastAsia="Calibri"/>
          <w:sz w:val="22"/>
          <w:szCs w:val="22"/>
          <w:lang w:val="pl-PL" w:eastAsia="en-US"/>
        </w:rPr>
      </w:pPr>
    </w:p>
    <w:p w14:paraId="2A358514" w14:textId="77777777" w:rsidR="00680A13" w:rsidRPr="00515AFA" w:rsidRDefault="00680A13" w:rsidP="00680A13">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623F241C" w14:textId="77777777" w:rsidR="00680A13" w:rsidRPr="00515AFA" w:rsidRDefault="00680A13" w:rsidP="00680A13">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2B5929D4" w14:textId="77777777" w:rsidR="00680A13" w:rsidRPr="00515AFA" w:rsidRDefault="00680A13" w:rsidP="00680A13">
      <w:pPr>
        <w:tabs>
          <w:tab w:val="left" w:pos="387"/>
        </w:tabs>
        <w:spacing w:line="276" w:lineRule="auto"/>
        <w:ind w:left="720" w:right="60"/>
        <w:contextualSpacing/>
        <w:jc w:val="both"/>
        <w:rPr>
          <w:rFonts w:eastAsia="Calibri"/>
          <w:sz w:val="22"/>
          <w:szCs w:val="22"/>
          <w:lang w:val="pl-PL" w:eastAsia="en-US"/>
        </w:rPr>
      </w:pPr>
    </w:p>
    <w:p w14:paraId="16A673D3" w14:textId="77777777" w:rsidR="00680A13" w:rsidRPr="00515AFA" w:rsidRDefault="00680A13" w:rsidP="00680A13">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0AB615E9" w14:textId="77777777" w:rsidR="00680A13" w:rsidRPr="00515AFA" w:rsidRDefault="00680A13" w:rsidP="00680A13">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6733E3A" w14:textId="77777777" w:rsidR="00680A13" w:rsidRPr="00515AFA" w:rsidRDefault="00680A13" w:rsidP="00680A13">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E26DB7D" w14:textId="77777777" w:rsidR="00680A13" w:rsidRPr="00515AFA" w:rsidRDefault="00680A13" w:rsidP="00680A13">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w:t>
      </w:r>
      <w:r w:rsidRPr="00515AFA">
        <w:rPr>
          <w:rFonts w:ascii="Times New Roman" w:eastAsia="Lucida Sans Unicode" w:hAnsi="Times New Roman" w:cs="Times New Roman"/>
          <w:lang w:eastAsia="ar-SA"/>
        </w:rPr>
        <w:lastRenderedPageBreak/>
        <w:t xml:space="preserve">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03BF0888" w14:textId="77777777" w:rsidR="00680A13" w:rsidRPr="00515AFA" w:rsidRDefault="00680A13" w:rsidP="00680A13">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2B6ECC6" w14:textId="77777777" w:rsidR="00680A13" w:rsidRPr="00515AFA" w:rsidRDefault="00680A13" w:rsidP="00680A13">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4EA63794" w14:textId="77777777" w:rsidR="00680A13" w:rsidRPr="00515AFA" w:rsidRDefault="00680A13" w:rsidP="00680A13">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9AF05D3" w14:textId="77777777" w:rsidR="00680A13" w:rsidRPr="00515AFA" w:rsidRDefault="00680A13" w:rsidP="00680A13">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2A7F606C" w14:textId="77777777" w:rsidR="00680A13" w:rsidRPr="00515AFA" w:rsidRDefault="00680A13" w:rsidP="00680A13">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A2D0DE" w14:textId="77777777" w:rsidR="00680A13" w:rsidRPr="00515AFA" w:rsidRDefault="00680A13" w:rsidP="00680A13">
      <w:pPr>
        <w:pStyle w:val="Standard"/>
        <w:widowControl w:val="0"/>
        <w:spacing w:after="0"/>
        <w:jc w:val="both"/>
        <w:rPr>
          <w:rFonts w:ascii="Times New Roman" w:eastAsia="Lucida Sans Unicode" w:hAnsi="Times New Roman" w:cs="Times New Roman"/>
          <w:lang w:eastAsia="ar-SA"/>
        </w:rPr>
      </w:pPr>
    </w:p>
    <w:p w14:paraId="4833D959" w14:textId="77777777" w:rsidR="00680A13" w:rsidRPr="00515AFA" w:rsidRDefault="00680A13" w:rsidP="00680A13">
      <w:pPr>
        <w:tabs>
          <w:tab w:val="left" w:pos="387"/>
        </w:tabs>
        <w:spacing w:line="276" w:lineRule="auto"/>
        <w:ind w:left="720" w:right="60"/>
        <w:contextualSpacing/>
        <w:jc w:val="both"/>
        <w:rPr>
          <w:rFonts w:eastAsia="Calibri"/>
          <w:sz w:val="22"/>
          <w:szCs w:val="22"/>
          <w:lang w:val="pl-PL" w:eastAsia="en-US"/>
        </w:rPr>
      </w:pPr>
    </w:p>
    <w:p w14:paraId="0825F930" w14:textId="77777777" w:rsidR="00680A13" w:rsidRPr="00515AFA" w:rsidRDefault="00680A13" w:rsidP="00680A13">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33D54F59" w14:textId="77777777" w:rsidR="00680A13" w:rsidRPr="00515AFA" w:rsidRDefault="00680A13" w:rsidP="00680A13">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1951E9EB" w14:textId="77777777" w:rsidR="00680A13" w:rsidRPr="00515AFA" w:rsidRDefault="00680A13" w:rsidP="00680A13">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76879504" w14:textId="77777777" w:rsidR="00680A13" w:rsidRPr="00515AFA" w:rsidRDefault="00680A13" w:rsidP="00680A13">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4A6CA095" w14:textId="77777777" w:rsidR="00680A13" w:rsidRPr="00515AFA" w:rsidRDefault="00680A13" w:rsidP="00680A13">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44593DC9" w14:textId="77777777" w:rsidR="00680A13" w:rsidRPr="00515AFA" w:rsidRDefault="00680A13" w:rsidP="00680A13">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2EA410B4" w14:textId="77777777" w:rsidR="00680A13" w:rsidRPr="00515AFA" w:rsidRDefault="00680A13" w:rsidP="00680A13">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67218435" w14:textId="77777777" w:rsidR="00680A13" w:rsidRPr="00515AFA" w:rsidRDefault="00680A13" w:rsidP="00680A13">
      <w:pPr>
        <w:numPr>
          <w:ilvl w:val="0"/>
          <w:numId w:val="43"/>
        </w:numPr>
        <w:suppressAutoHyphens/>
        <w:autoSpaceDN w:val="0"/>
        <w:spacing w:after="147"/>
        <w:jc w:val="both"/>
        <w:rPr>
          <w:sz w:val="22"/>
          <w:szCs w:val="22"/>
          <w:lang w:val="pl-PL"/>
        </w:rPr>
      </w:pPr>
      <w:r w:rsidRPr="00515AFA">
        <w:rPr>
          <w:color w:val="000000"/>
          <w:sz w:val="22"/>
          <w:szCs w:val="22"/>
          <w:lang w:val="pl-PL"/>
        </w:rPr>
        <w:lastRenderedPageBreak/>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0BD9D5A6" w14:textId="77777777" w:rsidR="00680A13" w:rsidRPr="00515AFA" w:rsidRDefault="00680A13" w:rsidP="00680A13">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EE60677" w14:textId="77777777" w:rsidR="00680A13" w:rsidRPr="00515AFA" w:rsidRDefault="00680A13" w:rsidP="00680A13">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1992CFCF" w14:textId="77777777" w:rsidR="00680A13" w:rsidRPr="00515AFA" w:rsidRDefault="00680A13" w:rsidP="00680A13">
      <w:pPr>
        <w:widowControl w:val="0"/>
        <w:suppressAutoHyphens/>
        <w:autoSpaceDN w:val="0"/>
        <w:ind w:left="360"/>
        <w:jc w:val="center"/>
        <w:textAlignment w:val="baseline"/>
        <w:rPr>
          <w:rFonts w:eastAsia="SimSun"/>
          <w:b/>
          <w:bCs/>
          <w:color w:val="000000"/>
          <w:kern w:val="2"/>
          <w:sz w:val="22"/>
          <w:szCs w:val="22"/>
          <w:lang w:val="pl-PL"/>
        </w:rPr>
      </w:pPr>
    </w:p>
    <w:p w14:paraId="303B041A" w14:textId="77777777" w:rsidR="00680A13" w:rsidRPr="00515AFA" w:rsidRDefault="00680A13" w:rsidP="00680A13">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319335C" w14:textId="77777777" w:rsidR="00680A13" w:rsidRPr="00515AFA" w:rsidRDefault="00680A13" w:rsidP="00680A13">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8D42910" w14:textId="77777777" w:rsidR="00680A13" w:rsidRPr="00515AFA" w:rsidRDefault="00680A13" w:rsidP="00680A13">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E382014" w14:textId="77777777" w:rsidR="00680A13" w:rsidRPr="00515AFA" w:rsidRDefault="00680A13" w:rsidP="00680A13">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A33943B" w14:textId="77777777" w:rsidR="00680A13" w:rsidRPr="00515AFA" w:rsidRDefault="00680A13" w:rsidP="00680A13">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7CA63AB" w14:textId="77777777" w:rsidR="00680A13" w:rsidRPr="00515AFA" w:rsidRDefault="00680A13" w:rsidP="00680A13">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4A5E4E7E" w14:textId="77777777" w:rsidR="00680A13" w:rsidRPr="00515AFA" w:rsidRDefault="00680A13" w:rsidP="00680A13">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1EF61A88" w14:textId="77777777" w:rsidR="00680A13" w:rsidRPr="00515AFA" w:rsidRDefault="00680A13" w:rsidP="00680A13">
      <w:pPr>
        <w:jc w:val="center"/>
        <w:rPr>
          <w:b/>
          <w:sz w:val="22"/>
          <w:szCs w:val="22"/>
          <w:lang w:val="pl-PL"/>
        </w:rPr>
      </w:pPr>
    </w:p>
    <w:p w14:paraId="62649651" w14:textId="77777777" w:rsidR="00680A13" w:rsidRPr="00515AFA" w:rsidRDefault="00680A13" w:rsidP="00680A13">
      <w:pPr>
        <w:jc w:val="center"/>
        <w:rPr>
          <w:b/>
          <w:sz w:val="22"/>
          <w:szCs w:val="22"/>
          <w:lang w:val="pl-PL"/>
        </w:rPr>
      </w:pPr>
      <w:r w:rsidRPr="00515AFA">
        <w:rPr>
          <w:b/>
          <w:sz w:val="22"/>
          <w:szCs w:val="22"/>
          <w:lang w:val="pl-PL"/>
        </w:rPr>
        <w:t>§1</w:t>
      </w:r>
      <w:r>
        <w:rPr>
          <w:b/>
          <w:sz w:val="22"/>
          <w:szCs w:val="22"/>
          <w:lang w:val="pl-PL"/>
        </w:rPr>
        <w:t>5</w:t>
      </w:r>
    </w:p>
    <w:p w14:paraId="47E78322" w14:textId="77777777" w:rsidR="00680A13" w:rsidRPr="00515AFA" w:rsidRDefault="00680A13" w:rsidP="00680A13">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179E83CC" w14:textId="77777777" w:rsidR="00680A13" w:rsidRPr="00515AFA" w:rsidRDefault="00680A13" w:rsidP="00680A13">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6</w:t>
      </w:r>
    </w:p>
    <w:p w14:paraId="3732F7C9" w14:textId="77777777" w:rsidR="00680A13" w:rsidRPr="00515AFA" w:rsidRDefault="00680A13" w:rsidP="00680A13">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3958A938" w14:textId="77777777" w:rsidR="00680A13" w:rsidRPr="00515AFA" w:rsidRDefault="00680A13" w:rsidP="00680A13">
      <w:pPr>
        <w:pStyle w:val="Tekstpodstawowy"/>
        <w:spacing w:line="240" w:lineRule="auto"/>
        <w:ind w:right="-47"/>
        <w:jc w:val="center"/>
        <w:rPr>
          <w:rFonts w:ascii="Times New Roman" w:hAnsi="Times New Roman"/>
          <w:b/>
          <w:sz w:val="22"/>
          <w:szCs w:val="22"/>
        </w:rPr>
      </w:pPr>
    </w:p>
    <w:p w14:paraId="1960A2F6" w14:textId="77777777" w:rsidR="00680A13" w:rsidRDefault="00680A13" w:rsidP="00680A13">
      <w:pPr>
        <w:pStyle w:val="Tekstpodstawowy"/>
        <w:spacing w:line="240" w:lineRule="auto"/>
        <w:ind w:right="-47"/>
        <w:jc w:val="center"/>
        <w:rPr>
          <w:rFonts w:ascii="Times New Roman" w:hAnsi="Times New Roman"/>
          <w:b/>
          <w:sz w:val="22"/>
          <w:szCs w:val="22"/>
        </w:rPr>
      </w:pPr>
    </w:p>
    <w:p w14:paraId="2B587423" w14:textId="77777777" w:rsidR="00680A13" w:rsidRPr="00515AFA" w:rsidRDefault="00680A13" w:rsidP="00680A13">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7</w:t>
      </w:r>
    </w:p>
    <w:p w14:paraId="7B6C221A" w14:textId="77777777" w:rsidR="00680A13" w:rsidRPr="00515AFA" w:rsidRDefault="00680A13" w:rsidP="00680A13">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7E6532E8" w14:textId="77777777" w:rsidR="00680A13" w:rsidRPr="00515AFA" w:rsidRDefault="00680A13" w:rsidP="00680A13">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0B5EEB0A" w14:textId="77777777" w:rsidR="00680A13" w:rsidRPr="00515AFA" w:rsidRDefault="00680A13" w:rsidP="00680A13">
      <w:pPr>
        <w:pStyle w:val="Tekstpodstawowy"/>
        <w:spacing w:line="240" w:lineRule="auto"/>
        <w:ind w:right="-47"/>
        <w:jc w:val="both"/>
        <w:rPr>
          <w:rFonts w:ascii="Times New Roman" w:hAnsi="Times New Roman"/>
          <w:sz w:val="22"/>
          <w:szCs w:val="22"/>
        </w:rPr>
      </w:pPr>
    </w:p>
    <w:p w14:paraId="536BA2BE" w14:textId="77777777" w:rsidR="00680A13" w:rsidRPr="00515AFA" w:rsidRDefault="00680A13" w:rsidP="00680A13">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8</w:t>
      </w:r>
    </w:p>
    <w:p w14:paraId="634F3122" w14:textId="77777777" w:rsidR="00680A13" w:rsidRPr="00515AFA" w:rsidRDefault="00680A13" w:rsidP="00680A13">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701CC495" w14:textId="77777777" w:rsidR="00680A13" w:rsidRPr="00515AFA" w:rsidRDefault="00680A13" w:rsidP="00680A13">
      <w:pPr>
        <w:pStyle w:val="Tekstpodstawowy2"/>
        <w:spacing w:line="240" w:lineRule="auto"/>
        <w:ind w:right="-47"/>
        <w:rPr>
          <w:sz w:val="22"/>
          <w:szCs w:val="22"/>
        </w:rPr>
      </w:pPr>
    </w:p>
    <w:p w14:paraId="1AAE832A" w14:textId="77777777" w:rsidR="00680A13" w:rsidRPr="00515AFA" w:rsidRDefault="00680A13" w:rsidP="00680A13">
      <w:pPr>
        <w:pStyle w:val="Tekstpodstawowy2"/>
        <w:spacing w:line="240" w:lineRule="auto"/>
        <w:ind w:right="-47"/>
        <w:rPr>
          <w:sz w:val="22"/>
          <w:szCs w:val="22"/>
        </w:rPr>
      </w:pPr>
    </w:p>
    <w:p w14:paraId="33EA9FA0" w14:textId="77777777" w:rsidR="00680A13" w:rsidRPr="00515AFA" w:rsidRDefault="00680A13" w:rsidP="00680A13">
      <w:pPr>
        <w:pStyle w:val="Tekstpodstawowy2"/>
        <w:spacing w:line="240" w:lineRule="auto"/>
        <w:ind w:right="-47"/>
        <w:rPr>
          <w:b/>
          <w:sz w:val="22"/>
          <w:szCs w:val="22"/>
        </w:rPr>
      </w:pPr>
      <w:r w:rsidRPr="00515AFA">
        <w:rPr>
          <w:b/>
          <w:sz w:val="22"/>
          <w:szCs w:val="22"/>
        </w:rPr>
        <w:t xml:space="preserve">         Za Sprzedawcę                                                                  Za Kupującego</w:t>
      </w:r>
    </w:p>
    <w:p w14:paraId="4AFA8DE6" w14:textId="77777777" w:rsidR="00680A13" w:rsidRPr="00515AFA" w:rsidRDefault="00680A13" w:rsidP="00680A13">
      <w:pPr>
        <w:rPr>
          <w:sz w:val="22"/>
          <w:szCs w:val="22"/>
          <w:lang w:val="pl-PL"/>
        </w:rPr>
      </w:pPr>
    </w:p>
    <w:p w14:paraId="0922830E" w14:textId="77777777" w:rsidR="00680A13" w:rsidRPr="00515AFA" w:rsidRDefault="00680A13" w:rsidP="00680A13">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C0A630A" w14:textId="77777777" w:rsidR="00680A13" w:rsidRPr="00515AFA" w:rsidRDefault="00680A13" w:rsidP="00680A13">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05863DE5" w14:textId="77777777" w:rsidR="00680A13" w:rsidRPr="00515AFA" w:rsidRDefault="00680A13" w:rsidP="00680A13">
      <w:pPr>
        <w:pStyle w:val="Zwykytekst"/>
        <w:tabs>
          <w:tab w:val="left" w:pos="7050"/>
        </w:tabs>
        <w:rPr>
          <w:rFonts w:ascii="Times New Roman" w:hAnsi="Times New Roman" w:cs="Times New Roman"/>
          <w:i/>
          <w:iCs/>
          <w:sz w:val="22"/>
          <w:szCs w:val="22"/>
          <w:lang w:val="pl-PL"/>
        </w:rPr>
      </w:pPr>
    </w:p>
    <w:p w14:paraId="0A0123B5" w14:textId="77777777" w:rsidR="00680A13" w:rsidRPr="00515AFA" w:rsidRDefault="00680A13" w:rsidP="00680A13">
      <w:pPr>
        <w:pStyle w:val="Zwykytekst"/>
        <w:tabs>
          <w:tab w:val="left" w:pos="7050"/>
        </w:tabs>
        <w:rPr>
          <w:rFonts w:ascii="Times New Roman" w:hAnsi="Times New Roman" w:cs="Times New Roman"/>
          <w:i/>
          <w:iCs/>
          <w:sz w:val="22"/>
          <w:szCs w:val="22"/>
          <w:lang w:val="pl-PL"/>
        </w:rPr>
      </w:pPr>
    </w:p>
    <w:p w14:paraId="68C37BFE" w14:textId="77777777" w:rsidR="00680A13" w:rsidRPr="00515AFA" w:rsidRDefault="00680A13" w:rsidP="00680A13">
      <w:pPr>
        <w:pStyle w:val="Zwykytekst"/>
        <w:tabs>
          <w:tab w:val="left" w:pos="7050"/>
        </w:tabs>
        <w:rPr>
          <w:rFonts w:ascii="Times New Roman" w:hAnsi="Times New Roman" w:cs="Times New Roman"/>
          <w:i/>
          <w:iCs/>
          <w:sz w:val="22"/>
          <w:szCs w:val="22"/>
          <w:lang w:val="pl-PL"/>
        </w:rPr>
      </w:pPr>
    </w:p>
    <w:p w14:paraId="2E78A3AE" w14:textId="77777777" w:rsidR="00680A13" w:rsidRPr="00515AFA" w:rsidRDefault="00680A13" w:rsidP="00680A13">
      <w:pPr>
        <w:pStyle w:val="Zwykytekst"/>
        <w:tabs>
          <w:tab w:val="left" w:pos="7050"/>
        </w:tabs>
        <w:rPr>
          <w:rFonts w:ascii="Times New Roman" w:hAnsi="Times New Roman" w:cs="Times New Roman"/>
          <w:i/>
          <w:iCs/>
          <w:sz w:val="22"/>
          <w:szCs w:val="22"/>
          <w:lang w:val="pl-PL"/>
        </w:rPr>
      </w:pPr>
    </w:p>
    <w:p w14:paraId="652C0CF8" w14:textId="77777777" w:rsidR="00680A13" w:rsidRPr="00515AFA" w:rsidRDefault="00680A13" w:rsidP="00680A13">
      <w:pPr>
        <w:pStyle w:val="Zwykytekst"/>
        <w:tabs>
          <w:tab w:val="left" w:pos="7050"/>
        </w:tabs>
        <w:rPr>
          <w:rFonts w:ascii="Times New Roman" w:hAnsi="Times New Roman" w:cs="Times New Roman"/>
          <w:i/>
          <w:iCs/>
          <w:sz w:val="22"/>
          <w:szCs w:val="22"/>
          <w:lang w:val="pl-PL"/>
        </w:rPr>
      </w:pPr>
    </w:p>
    <w:p w14:paraId="65FA803A" w14:textId="77777777" w:rsidR="00680A13" w:rsidRPr="00515AFA" w:rsidRDefault="00680A13" w:rsidP="00680A13">
      <w:pPr>
        <w:pStyle w:val="Zwykytekst"/>
        <w:tabs>
          <w:tab w:val="left" w:pos="7050"/>
        </w:tabs>
        <w:rPr>
          <w:rFonts w:ascii="Times New Roman" w:hAnsi="Times New Roman" w:cs="Times New Roman"/>
          <w:i/>
          <w:iCs/>
          <w:sz w:val="22"/>
          <w:szCs w:val="22"/>
          <w:lang w:val="pl-PL"/>
        </w:rPr>
      </w:pPr>
    </w:p>
    <w:p w14:paraId="56160DC1" w14:textId="77777777" w:rsidR="00680A13" w:rsidRPr="00515AFA" w:rsidRDefault="00680A13" w:rsidP="00680A13">
      <w:pPr>
        <w:pStyle w:val="Zwykytekst"/>
        <w:tabs>
          <w:tab w:val="left" w:pos="7050"/>
        </w:tabs>
        <w:rPr>
          <w:rFonts w:ascii="Times New Roman" w:hAnsi="Times New Roman" w:cs="Times New Roman"/>
          <w:i/>
          <w:iCs/>
          <w:sz w:val="22"/>
          <w:szCs w:val="22"/>
          <w:lang w:val="pl-PL"/>
        </w:rPr>
      </w:pPr>
    </w:p>
    <w:p w14:paraId="271A9967" w14:textId="77777777" w:rsidR="00680A13" w:rsidRPr="00515AFA" w:rsidRDefault="00680A13" w:rsidP="00680A13">
      <w:pPr>
        <w:pStyle w:val="Zwykytekst"/>
        <w:tabs>
          <w:tab w:val="left" w:pos="7050"/>
        </w:tabs>
        <w:rPr>
          <w:rFonts w:ascii="Times New Roman" w:hAnsi="Times New Roman" w:cs="Times New Roman"/>
          <w:i/>
          <w:iCs/>
          <w:sz w:val="22"/>
          <w:szCs w:val="22"/>
          <w:lang w:val="pl-PL"/>
        </w:rPr>
      </w:pPr>
    </w:p>
    <w:p w14:paraId="427BDAA9" w14:textId="77777777" w:rsidR="00680A13" w:rsidRPr="00515AFA" w:rsidRDefault="00680A13" w:rsidP="00680A13">
      <w:pPr>
        <w:pStyle w:val="Zwykytekst"/>
        <w:tabs>
          <w:tab w:val="left" w:pos="7050"/>
        </w:tabs>
        <w:rPr>
          <w:rFonts w:ascii="Times New Roman" w:hAnsi="Times New Roman" w:cs="Times New Roman"/>
          <w:i/>
          <w:iCs/>
          <w:sz w:val="22"/>
          <w:szCs w:val="22"/>
          <w:lang w:val="pl-PL"/>
        </w:rPr>
      </w:pPr>
    </w:p>
    <w:p w14:paraId="248061DC" w14:textId="77777777" w:rsidR="00680A13" w:rsidRPr="00515AFA" w:rsidRDefault="00680A13" w:rsidP="00680A13">
      <w:pPr>
        <w:pStyle w:val="Zwykytekst"/>
        <w:tabs>
          <w:tab w:val="left" w:pos="7050"/>
        </w:tabs>
        <w:rPr>
          <w:rFonts w:ascii="Times New Roman" w:hAnsi="Times New Roman" w:cs="Times New Roman"/>
          <w:i/>
          <w:iCs/>
          <w:sz w:val="22"/>
          <w:szCs w:val="22"/>
          <w:lang w:val="pl-PL"/>
        </w:rPr>
      </w:pPr>
    </w:p>
    <w:p w14:paraId="6C36EDF1" w14:textId="77777777" w:rsidR="00680A13" w:rsidRPr="00515AFA" w:rsidRDefault="00680A13" w:rsidP="00680A13">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12531929" w14:textId="77777777" w:rsidR="00680A13" w:rsidRPr="00515AFA" w:rsidRDefault="00680A13" w:rsidP="00680A13">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18F8EEDF" w14:textId="77777777" w:rsidR="00680A13" w:rsidRDefault="00680A13" w:rsidP="00680A13">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20F0A499" w14:textId="77777777" w:rsidR="00680A13" w:rsidRPr="00515AFA" w:rsidRDefault="00680A13" w:rsidP="00680A13">
      <w:pPr>
        <w:widowControl w:val="0"/>
        <w:autoSpaceDE w:val="0"/>
        <w:autoSpaceDN w:val="0"/>
        <w:jc w:val="right"/>
        <w:textAlignment w:val="baseline"/>
        <w:rPr>
          <w:sz w:val="22"/>
          <w:szCs w:val="22"/>
          <w:lang w:val="pl-PL"/>
        </w:rPr>
      </w:pPr>
      <w:r w:rsidRPr="00515AFA">
        <w:rPr>
          <w:sz w:val="22"/>
          <w:szCs w:val="22"/>
          <w:lang w:val="pl-PL"/>
        </w:rPr>
        <w:t>Załącznik nr 2 do umowy</w:t>
      </w:r>
    </w:p>
    <w:p w14:paraId="4AE75547" w14:textId="77777777" w:rsidR="00680A13" w:rsidRPr="00515AFA" w:rsidRDefault="00680A13" w:rsidP="00680A13">
      <w:pPr>
        <w:widowControl w:val="0"/>
        <w:autoSpaceDE w:val="0"/>
        <w:autoSpaceDN w:val="0"/>
        <w:jc w:val="both"/>
        <w:textAlignment w:val="baseline"/>
        <w:rPr>
          <w:sz w:val="22"/>
          <w:szCs w:val="22"/>
          <w:lang w:val="pl-PL"/>
        </w:rPr>
      </w:pPr>
    </w:p>
    <w:p w14:paraId="27BF5A83" w14:textId="77777777" w:rsidR="00680A13" w:rsidRPr="00515AFA" w:rsidRDefault="00680A13" w:rsidP="00680A13">
      <w:pPr>
        <w:widowControl w:val="0"/>
        <w:autoSpaceDE w:val="0"/>
        <w:autoSpaceDN w:val="0"/>
        <w:jc w:val="both"/>
        <w:textAlignment w:val="baseline"/>
        <w:rPr>
          <w:sz w:val="22"/>
          <w:szCs w:val="22"/>
          <w:lang w:val="pl-PL"/>
        </w:rPr>
      </w:pPr>
    </w:p>
    <w:p w14:paraId="730025A2" w14:textId="77777777" w:rsidR="00680A13" w:rsidRPr="00515AFA" w:rsidRDefault="00680A13" w:rsidP="00680A13">
      <w:pPr>
        <w:widowControl w:val="0"/>
        <w:autoSpaceDE w:val="0"/>
        <w:autoSpaceDN w:val="0"/>
        <w:jc w:val="both"/>
        <w:textAlignment w:val="baseline"/>
        <w:rPr>
          <w:sz w:val="22"/>
          <w:szCs w:val="22"/>
          <w:lang w:val="pl-PL"/>
        </w:rPr>
      </w:pPr>
      <w:r w:rsidRPr="00515AFA">
        <w:rPr>
          <w:sz w:val="22"/>
          <w:szCs w:val="22"/>
          <w:lang w:val="pl-PL"/>
        </w:rPr>
        <w:t>.....................................… </w:t>
      </w:r>
    </w:p>
    <w:p w14:paraId="67B0B415" w14:textId="77777777" w:rsidR="00680A13" w:rsidRPr="00515AFA" w:rsidRDefault="00680A13" w:rsidP="00680A13">
      <w:pPr>
        <w:widowControl w:val="0"/>
        <w:autoSpaceDE w:val="0"/>
        <w:autoSpaceDN w:val="0"/>
        <w:ind w:firstLine="555"/>
        <w:textAlignment w:val="baseline"/>
        <w:rPr>
          <w:sz w:val="22"/>
          <w:szCs w:val="22"/>
          <w:lang w:val="pl-PL"/>
        </w:rPr>
      </w:pPr>
      <w:r w:rsidRPr="00515AFA">
        <w:rPr>
          <w:sz w:val="22"/>
          <w:szCs w:val="22"/>
          <w:lang w:val="pl-PL"/>
        </w:rPr>
        <w:t>Nazwa Wykonawcy</w:t>
      </w:r>
    </w:p>
    <w:p w14:paraId="00F969C4" w14:textId="77777777" w:rsidR="00680A13" w:rsidRPr="00515AFA" w:rsidRDefault="00680A13" w:rsidP="00680A13">
      <w:pPr>
        <w:widowControl w:val="0"/>
        <w:autoSpaceDE w:val="0"/>
        <w:autoSpaceDN w:val="0"/>
        <w:textAlignment w:val="baseline"/>
        <w:rPr>
          <w:sz w:val="22"/>
          <w:szCs w:val="22"/>
          <w:lang w:val="pl-PL"/>
        </w:rPr>
      </w:pPr>
    </w:p>
    <w:p w14:paraId="7B5B3966" w14:textId="77777777" w:rsidR="00680A13" w:rsidRPr="00515AFA" w:rsidRDefault="00680A13" w:rsidP="00680A13">
      <w:pPr>
        <w:widowControl w:val="0"/>
        <w:autoSpaceDE w:val="0"/>
        <w:autoSpaceDN w:val="0"/>
        <w:jc w:val="both"/>
        <w:textAlignment w:val="baseline"/>
        <w:rPr>
          <w:sz w:val="22"/>
          <w:szCs w:val="22"/>
          <w:lang w:val="pl-PL"/>
        </w:rPr>
      </w:pPr>
      <w:r w:rsidRPr="00515AFA">
        <w:rPr>
          <w:sz w:val="22"/>
          <w:szCs w:val="22"/>
          <w:lang w:val="pl-PL"/>
        </w:rPr>
        <w:t>.....................................…</w:t>
      </w:r>
    </w:p>
    <w:p w14:paraId="75B5FCE8" w14:textId="77777777" w:rsidR="00680A13" w:rsidRPr="00515AFA" w:rsidRDefault="00680A13" w:rsidP="00680A13">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61B44997" w14:textId="77777777" w:rsidR="00680A13" w:rsidRPr="00515AFA" w:rsidRDefault="00680A13" w:rsidP="00680A13">
      <w:pPr>
        <w:widowControl w:val="0"/>
        <w:autoSpaceDE w:val="0"/>
        <w:autoSpaceDN w:val="0"/>
        <w:spacing w:before="90"/>
        <w:ind w:left="115" w:right="110"/>
        <w:jc w:val="both"/>
        <w:outlineLvl w:val="0"/>
        <w:rPr>
          <w:rFonts w:eastAsia="Verdana"/>
          <w:b/>
          <w:bCs/>
          <w:sz w:val="22"/>
          <w:szCs w:val="22"/>
          <w:lang w:val="pl-PL" w:eastAsia="en-US"/>
        </w:rPr>
      </w:pPr>
    </w:p>
    <w:p w14:paraId="5C7802B1" w14:textId="77777777" w:rsidR="00680A13" w:rsidRPr="00515AFA" w:rsidRDefault="00680A13" w:rsidP="00680A13">
      <w:pPr>
        <w:widowControl w:val="0"/>
        <w:autoSpaceDE w:val="0"/>
        <w:autoSpaceDN w:val="0"/>
        <w:spacing w:before="90"/>
        <w:ind w:right="110"/>
        <w:jc w:val="both"/>
        <w:outlineLvl w:val="0"/>
        <w:rPr>
          <w:rFonts w:eastAsia="Verdana"/>
          <w:b/>
          <w:bCs/>
          <w:sz w:val="22"/>
          <w:szCs w:val="22"/>
          <w:lang w:val="pl-PL" w:eastAsia="en-US"/>
        </w:rPr>
      </w:pPr>
    </w:p>
    <w:p w14:paraId="030C1C2B" w14:textId="77777777" w:rsidR="00680A13" w:rsidRPr="00515AFA" w:rsidRDefault="00680A13" w:rsidP="00680A13">
      <w:pPr>
        <w:widowControl w:val="0"/>
        <w:autoSpaceDE w:val="0"/>
        <w:autoSpaceDN w:val="0"/>
        <w:jc w:val="center"/>
        <w:textAlignment w:val="baseline"/>
        <w:rPr>
          <w:b/>
          <w:bCs/>
          <w:sz w:val="22"/>
          <w:szCs w:val="22"/>
          <w:lang w:val="pl-PL"/>
        </w:rPr>
      </w:pPr>
    </w:p>
    <w:p w14:paraId="02A14543" w14:textId="77777777" w:rsidR="00680A13" w:rsidRPr="00515AFA" w:rsidRDefault="00680A13" w:rsidP="00680A13">
      <w:pPr>
        <w:widowControl w:val="0"/>
        <w:autoSpaceDE w:val="0"/>
        <w:autoSpaceDN w:val="0"/>
        <w:jc w:val="center"/>
        <w:textAlignment w:val="baseline"/>
        <w:rPr>
          <w:b/>
          <w:bCs/>
          <w:sz w:val="22"/>
          <w:szCs w:val="22"/>
          <w:lang w:val="pl-PL"/>
        </w:rPr>
      </w:pPr>
    </w:p>
    <w:p w14:paraId="7FEAD230" w14:textId="77777777" w:rsidR="00680A13" w:rsidRPr="00515AFA" w:rsidRDefault="00680A13" w:rsidP="00680A13">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6E8E6AC6" w14:textId="77777777" w:rsidR="00680A13" w:rsidRPr="00515AFA" w:rsidRDefault="00680A13" w:rsidP="00680A13">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68A3237D" w14:textId="77777777" w:rsidR="00680A13" w:rsidRPr="00515AFA" w:rsidRDefault="00680A13" w:rsidP="00680A13">
      <w:pPr>
        <w:widowControl w:val="0"/>
        <w:autoSpaceDE w:val="0"/>
        <w:autoSpaceDN w:val="0"/>
        <w:jc w:val="center"/>
        <w:textAlignment w:val="baseline"/>
        <w:rPr>
          <w:b/>
          <w:bCs/>
          <w:sz w:val="22"/>
          <w:szCs w:val="22"/>
          <w:lang w:val="pl-PL"/>
        </w:rPr>
      </w:pPr>
    </w:p>
    <w:p w14:paraId="55957276" w14:textId="77777777" w:rsidR="00680A13" w:rsidRPr="00515AFA" w:rsidRDefault="00680A13" w:rsidP="00680A13">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615502F7" w14:textId="77777777" w:rsidR="00680A13" w:rsidRPr="00515AFA" w:rsidRDefault="00680A13" w:rsidP="00680A13">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55F9F5D" w14:textId="77777777" w:rsidR="00680A13" w:rsidRPr="00515AFA" w:rsidRDefault="00680A13" w:rsidP="00680A13">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10718044" w14:textId="77777777" w:rsidR="00680A13" w:rsidRPr="00515AFA" w:rsidRDefault="00680A13" w:rsidP="00680A13">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D525D22" w14:textId="77777777" w:rsidR="00680A13" w:rsidRPr="00515AFA" w:rsidRDefault="00680A13" w:rsidP="00680A13">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0BCBD68B" w14:textId="77777777" w:rsidR="00680A13" w:rsidRPr="00515AFA" w:rsidRDefault="00680A13" w:rsidP="00680A13">
      <w:pPr>
        <w:spacing w:after="200" w:line="276" w:lineRule="auto"/>
        <w:ind w:left="780"/>
        <w:contextualSpacing/>
        <w:textAlignment w:val="baseline"/>
        <w:rPr>
          <w:sz w:val="22"/>
          <w:szCs w:val="22"/>
          <w:lang w:val="pl-PL"/>
        </w:rPr>
      </w:pPr>
    </w:p>
    <w:p w14:paraId="25F24945" w14:textId="77777777" w:rsidR="00680A13" w:rsidRPr="00515AFA" w:rsidRDefault="00680A13" w:rsidP="00680A13">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5AF1AD70" w14:textId="77777777" w:rsidR="00680A13" w:rsidRPr="00515AFA" w:rsidRDefault="00680A13" w:rsidP="00680A13">
      <w:pPr>
        <w:widowControl w:val="0"/>
        <w:autoSpaceDE w:val="0"/>
        <w:autoSpaceDN w:val="0"/>
        <w:spacing w:before="90"/>
        <w:ind w:right="110"/>
        <w:jc w:val="both"/>
        <w:outlineLvl w:val="0"/>
        <w:rPr>
          <w:rFonts w:eastAsia="Verdana"/>
          <w:b/>
          <w:bCs/>
          <w:sz w:val="22"/>
          <w:szCs w:val="22"/>
          <w:lang w:val="pl-PL" w:eastAsia="en-US"/>
        </w:rPr>
      </w:pPr>
    </w:p>
    <w:p w14:paraId="04978592" w14:textId="77777777" w:rsidR="00680A13" w:rsidRPr="00515AFA" w:rsidRDefault="00680A13" w:rsidP="00680A13">
      <w:pPr>
        <w:widowControl w:val="0"/>
        <w:autoSpaceDE w:val="0"/>
        <w:autoSpaceDN w:val="0"/>
        <w:spacing w:before="90"/>
        <w:ind w:right="110"/>
        <w:jc w:val="both"/>
        <w:outlineLvl w:val="0"/>
        <w:rPr>
          <w:rFonts w:eastAsia="Verdana"/>
          <w:b/>
          <w:bCs/>
          <w:sz w:val="22"/>
          <w:szCs w:val="22"/>
          <w:lang w:val="pl-PL" w:eastAsia="en-US"/>
        </w:rPr>
      </w:pPr>
    </w:p>
    <w:p w14:paraId="43EBEA63" w14:textId="77777777" w:rsidR="00680A13" w:rsidRPr="00515AFA" w:rsidRDefault="00680A13" w:rsidP="00680A13">
      <w:pPr>
        <w:widowControl w:val="0"/>
        <w:autoSpaceDE w:val="0"/>
        <w:autoSpaceDN w:val="0"/>
        <w:spacing w:before="90"/>
        <w:ind w:right="110"/>
        <w:jc w:val="both"/>
        <w:outlineLvl w:val="0"/>
        <w:rPr>
          <w:rFonts w:eastAsia="Verdana"/>
          <w:b/>
          <w:bCs/>
          <w:sz w:val="22"/>
          <w:szCs w:val="22"/>
          <w:lang w:val="pl-PL" w:eastAsia="en-US"/>
        </w:rPr>
      </w:pPr>
    </w:p>
    <w:p w14:paraId="4C8BA238" w14:textId="77777777" w:rsidR="00680A13" w:rsidRPr="00515AFA" w:rsidRDefault="00680A13" w:rsidP="00680A13">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680A13" w:rsidRPr="008943DB" w14:paraId="7E997A72" w14:textId="77777777" w:rsidTr="005C2F70">
        <w:tc>
          <w:tcPr>
            <w:tcW w:w="4105" w:type="dxa"/>
            <w:hideMark/>
          </w:tcPr>
          <w:p w14:paraId="23DB1869" w14:textId="77777777" w:rsidR="00680A13" w:rsidRPr="00515AFA" w:rsidRDefault="00680A13" w:rsidP="005C2F70">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2744345C" w14:textId="77777777" w:rsidR="00680A13" w:rsidRPr="00515AFA" w:rsidRDefault="00680A13" w:rsidP="005C2F70">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60FB5D20" w14:textId="77777777" w:rsidR="00680A13" w:rsidRPr="00515AFA" w:rsidRDefault="00680A13" w:rsidP="00680A13">
      <w:pPr>
        <w:spacing w:line="360" w:lineRule="auto"/>
        <w:jc w:val="both"/>
        <w:rPr>
          <w:rFonts w:eastAsia="Calibri"/>
          <w:color w:val="222A35"/>
          <w:sz w:val="22"/>
          <w:szCs w:val="22"/>
          <w:lang w:val="pl-PL" w:eastAsia="x-none"/>
        </w:rPr>
      </w:pPr>
    </w:p>
    <w:p w14:paraId="26307C41" w14:textId="77777777" w:rsidR="00680A13" w:rsidRPr="002E3AF9" w:rsidRDefault="00680A13" w:rsidP="00680A13">
      <w:pPr>
        <w:rPr>
          <w:lang w:val="pl-PL"/>
        </w:rPr>
      </w:pPr>
    </w:p>
    <w:p w14:paraId="2D1B851C" w14:textId="77777777" w:rsidR="00680A13" w:rsidRPr="00107444" w:rsidRDefault="00680A13" w:rsidP="00680A13">
      <w:pPr>
        <w:rPr>
          <w:lang w:val="pl-PL"/>
        </w:rPr>
      </w:pPr>
    </w:p>
    <w:p w14:paraId="13CE3F31" w14:textId="77777777" w:rsidR="00680A13" w:rsidRPr="00233C0F" w:rsidRDefault="00680A13" w:rsidP="00680A13">
      <w:pPr>
        <w:rPr>
          <w:lang w:val="pl-PL"/>
        </w:rPr>
      </w:pPr>
    </w:p>
    <w:p w14:paraId="6A5B013B" w14:textId="77777777" w:rsidR="00680A13" w:rsidRPr="00F76E64" w:rsidRDefault="00680A13" w:rsidP="00680A13">
      <w:pPr>
        <w:rPr>
          <w:lang w:val="pl-PL"/>
        </w:rPr>
      </w:pPr>
    </w:p>
    <w:p w14:paraId="404B2ABF" w14:textId="77777777" w:rsidR="00680A13" w:rsidRPr="009169FF" w:rsidRDefault="00680A13" w:rsidP="00680A13">
      <w:pPr>
        <w:rPr>
          <w:lang w:val="pl-PL"/>
        </w:rPr>
      </w:pPr>
    </w:p>
    <w:p w14:paraId="1EB3B3F6" w14:textId="77777777" w:rsidR="00680A13" w:rsidRPr="00DB1FCD" w:rsidRDefault="00680A13" w:rsidP="00680A13">
      <w:pPr>
        <w:pStyle w:val="Zwykytekst"/>
        <w:tabs>
          <w:tab w:val="left" w:pos="7050"/>
        </w:tabs>
        <w:rPr>
          <w:lang w:val="pl-PL"/>
        </w:rPr>
      </w:pPr>
    </w:p>
    <w:p w14:paraId="6F0B9E49" w14:textId="77777777" w:rsidR="00680A13" w:rsidRPr="00A128F5" w:rsidRDefault="00680A13" w:rsidP="00680A13">
      <w:pPr>
        <w:rPr>
          <w:lang w:val="pl-PL"/>
        </w:rPr>
      </w:pPr>
    </w:p>
    <w:p w14:paraId="2BC44005" w14:textId="77777777" w:rsidR="00680A13" w:rsidRPr="005432C7" w:rsidRDefault="00680A13" w:rsidP="00680A13">
      <w:pPr>
        <w:rPr>
          <w:lang w:val="pl-PL"/>
        </w:rPr>
      </w:pPr>
    </w:p>
    <w:p w14:paraId="22D8D011" w14:textId="77777777" w:rsidR="00680A13" w:rsidRPr="005C5222" w:rsidRDefault="00680A13" w:rsidP="00680A13">
      <w:pPr>
        <w:rPr>
          <w:lang w:val="pl-PL"/>
        </w:rPr>
      </w:pPr>
    </w:p>
    <w:p w14:paraId="72B2E441" w14:textId="77777777" w:rsidR="00680A13" w:rsidRPr="007824F0" w:rsidRDefault="00680A13" w:rsidP="00680A13">
      <w:pPr>
        <w:rPr>
          <w:lang w:val="pl-PL"/>
        </w:rPr>
      </w:pPr>
    </w:p>
    <w:p w14:paraId="53EB87C6" w14:textId="77777777" w:rsidR="00680A13" w:rsidRPr="006C7C9E" w:rsidRDefault="00680A13" w:rsidP="00680A13">
      <w:pPr>
        <w:rPr>
          <w:lang w:val="pl-PL"/>
        </w:rPr>
      </w:pPr>
    </w:p>
    <w:p w14:paraId="0DC4A201" w14:textId="77777777" w:rsidR="00680A13" w:rsidRPr="00540430" w:rsidRDefault="00680A13" w:rsidP="00680A13">
      <w:pPr>
        <w:rPr>
          <w:lang w:val="pl-PL"/>
        </w:rPr>
      </w:pPr>
    </w:p>
    <w:p w14:paraId="4B87C97E" w14:textId="77777777" w:rsidR="00680A13" w:rsidRPr="004B0B60" w:rsidRDefault="00680A13" w:rsidP="00680A13">
      <w:pPr>
        <w:rPr>
          <w:lang w:val="pl-PL"/>
        </w:rPr>
      </w:pPr>
    </w:p>
    <w:p w14:paraId="08BAB995" w14:textId="77777777" w:rsidR="00496551" w:rsidRPr="00680A13" w:rsidRDefault="00496551" w:rsidP="00680A13">
      <w:pPr>
        <w:rPr>
          <w:lang w:val="pl-PL"/>
        </w:rPr>
      </w:pPr>
    </w:p>
    <w:sectPr w:rsidR="00496551" w:rsidRPr="00680A13">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EC18A" w14:textId="77777777" w:rsidR="005923C9" w:rsidRDefault="005923C9">
      <w:r>
        <w:separator/>
      </w:r>
    </w:p>
  </w:endnote>
  <w:endnote w:type="continuationSeparator" w:id="0">
    <w:p w14:paraId="08AD4311" w14:textId="77777777" w:rsidR="005923C9" w:rsidRDefault="00592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DF95F" w14:textId="77777777" w:rsidR="008943DB" w:rsidRDefault="008943DB">
    <w:pPr>
      <w:pStyle w:val="Stopka"/>
      <w:jc w:val="right"/>
    </w:pPr>
    <w:r>
      <w:fldChar w:fldCharType="begin"/>
    </w:r>
    <w:r>
      <w:instrText>PAGE   \* MERGEFORMAT</w:instrText>
    </w:r>
    <w:r>
      <w:fldChar w:fldCharType="separate"/>
    </w:r>
    <w:r>
      <w:rPr>
        <w:lang w:val="pl-PL"/>
      </w:rPr>
      <w:t>2</w:t>
    </w:r>
    <w:r>
      <w:fldChar w:fldCharType="end"/>
    </w:r>
  </w:p>
  <w:p w14:paraId="131D8DE3" w14:textId="77777777" w:rsidR="00983981" w:rsidRDefault="0098398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60F22" w14:textId="77777777" w:rsidR="005923C9" w:rsidRDefault="005923C9">
      <w:r>
        <w:separator/>
      </w:r>
    </w:p>
  </w:footnote>
  <w:footnote w:type="continuationSeparator" w:id="0">
    <w:p w14:paraId="440700C1" w14:textId="77777777" w:rsidR="005923C9" w:rsidRDefault="005923C9">
      <w:r>
        <w:continuationSeparator/>
      </w:r>
    </w:p>
  </w:footnote>
  <w:footnote w:id="1">
    <w:p w14:paraId="3349CB67" w14:textId="77777777" w:rsidR="00680A13" w:rsidRDefault="00680A13" w:rsidP="00680A1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10D0616" w14:textId="77777777" w:rsidR="00680A13" w:rsidRDefault="00680A13" w:rsidP="00680A1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BAF4166" w14:textId="77777777" w:rsidR="00680A13" w:rsidRDefault="00680A13" w:rsidP="00680A1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D6CC3DD" w14:textId="77777777" w:rsidR="00680A13" w:rsidRDefault="00680A13" w:rsidP="00680A1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0A2DF03" w14:textId="77777777" w:rsidR="00680A13" w:rsidRDefault="00680A13" w:rsidP="00680A1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35234F5" w14:textId="77777777" w:rsidR="00680A13" w:rsidRDefault="00680A13" w:rsidP="00680A1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C65DB2" w14:textId="77777777" w:rsidR="00680A13" w:rsidRDefault="00680A13" w:rsidP="00680A1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C052799" w14:textId="77777777" w:rsidR="00680A13" w:rsidRDefault="00680A13" w:rsidP="00680A1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CCD1769" w14:textId="77777777" w:rsidR="00680A13" w:rsidRDefault="00680A13" w:rsidP="00680A1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307D736" w14:textId="77777777" w:rsidR="00680A13" w:rsidRDefault="00680A13" w:rsidP="00680A1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ED7F1B5" w14:textId="77777777" w:rsidR="00680A13" w:rsidRDefault="00680A13" w:rsidP="00680A1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1D60845A" w14:textId="77777777" w:rsidR="00680A13" w:rsidRDefault="00680A13" w:rsidP="00680A1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AC221C7" w14:textId="77777777" w:rsidR="00680A13" w:rsidRDefault="00680A13" w:rsidP="00680A1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49681CC" w14:textId="77777777" w:rsidR="00680A13" w:rsidRDefault="00680A13" w:rsidP="00680A1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CFE32EC" w14:textId="77777777" w:rsidR="00680A13" w:rsidRDefault="00680A13" w:rsidP="00680A1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EF449F8" w14:textId="77777777" w:rsidR="00680A13" w:rsidRDefault="00680A13" w:rsidP="00680A1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CC69ECF" w14:textId="77777777" w:rsidR="00680A13" w:rsidRDefault="00680A13" w:rsidP="00680A1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AC764CE" w14:textId="77777777" w:rsidR="00680A13" w:rsidRDefault="00680A13" w:rsidP="00680A1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E732B8B" w14:textId="77777777" w:rsidR="00680A13" w:rsidRDefault="00680A13" w:rsidP="00680A1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35A6550" w14:textId="77777777" w:rsidR="00680A13" w:rsidRDefault="00680A13" w:rsidP="00680A1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DED849A" w14:textId="77777777" w:rsidR="00680A13" w:rsidRDefault="00680A13" w:rsidP="00680A1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C050047" w14:textId="77777777" w:rsidR="00680A13" w:rsidRDefault="00680A13" w:rsidP="00680A1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6E8990E" w14:textId="77777777" w:rsidR="00680A13" w:rsidRDefault="00680A13" w:rsidP="00680A1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4449245" w14:textId="77777777" w:rsidR="00680A13" w:rsidRDefault="00680A13" w:rsidP="00680A1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5AC0EEC" w14:textId="77777777" w:rsidR="00680A13" w:rsidRDefault="00680A13" w:rsidP="00680A1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4C553DE" w14:textId="77777777" w:rsidR="00680A13" w:rsidRDefault="00680A13" w:rsidP="00680A1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12F4736" w14:textId="77777777" w:rsidR="00680A13" w:rsidRDefault="00680A13" w:rsidP="00680A1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DCBBB1B" w14:textId="77777777" w:rsidR="00680A13" w:rsidRDefault="00680A13" w:rsidP="00680A1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BD5E881" w14:textId="77777777" w:rsidR="00680A13" w:rsidRDefault="00680A13" w:rsidP="00680A1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4573B5" w14:textId="77777777" w:rsidR="00680A13" w:rsidRDefault="00680A13" w:rsidP="00680A13">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01782204">
    <w:abstractNumId w:val="19"/>
  </w:num>
  <w:num w:numId="2" w16cid:durableId="87689765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76523608">
    <w:abstractNumId w:val="29"/>
  </w:num>
  <w:num w:numId="4" w16cid:durableId="107700040">
    <w:abstractNumId w:val="11"/>
  </w:num>
  <w:num w:numId="5" w16cid:durableId="316154328">
    <w:abstractNumId w:val="30"/>
  </w:num>
  <w:num w:numId="6" w16cid:durableId="249388383">
    <w:abstractNumId w:val="32"/>
  </w:num>
  <w:num w:numId="7" w16cid:durableId="1159925715">
    <w:abstractNumId w:val="35"/>
  </w:num>
  <w:num w:numId="8" w16cid:durableId="1120882191">
    <w:abstractNumId w:val="25"/>
  </w:num>
  <w:num w:numId="9" w16cid:durableId="1295914484">
    <w:abstractNumId w:val="39"/>
  </w:num>
  <w:num w:numId="10" w16cid:durableId="1848251091">
    <w:abstractNumId w:val="27"/>
  </w:num>
  <w:num w:numId="11" w16cid:durableId="1445539713">
    <w:abstractNumId w:val="6"/>
  </w:num>
  <w:num w:numId="12" w16cid:durableId="727994821">
    <w:abstractNumId w:val="10"/>
  </w:num>
  <w:num w:numId="13" w16cid:durableId="1108159539">
    <w:abstractNumId w:val="14"/>
  </w:num>
  <w:num w:numId="14" w16cid:durableId="1281956966">
    <w:abstractNumId w:val="40"/>
  </w:num>
  <w:num w:numId="15" w16cid:durableId="717626305">
    <w:abstractNumId w:val="13"/>
  </w:num>
  <w:num w:numId="16" w16cid:durableId="1701782717">
    <w:abstractNumId w:val="9"/>
  </w:num>
  <w:num w:numId="17" w16cid:durableId="673069136">
    <w:abstractNumId w:val="37"/>
  </w:num>
  <w:num w:numId="18" w16cid:durableId="454713837">
    <w:abstractNumId w:val="28"/>
  </w:num>
  <w:num w:numId="19" w16cid:durableId="334963151">
    <w:abstractNumId w:val="23"/>
  </w:num>
  <w:num w:numId="20" w16cid:durableId="879903140">
    <w:abstractNumId w:val="26"/>
  </w:num>
  <w:num w:numId="21" w16cid:durableId="3094739">
    <w:abstractNumId w:val="20"/>
  </w:num>
  <w:num w:numId="22" w16cid:durableId="767121636">
    <w:abstractNumId w:val="0"/>
  </w:num>
  <w:num w:numId="23" w16cid:durableId="1933589307">
    <w:abstractNumId w:val="38"/>
  </w:num>
  <w:num w:numId="24" w16cid:durableId="371344736">
    <w:abstractNumId w:val="18"/>
  </w:num>
  <w:num w:numId="25" w16cid:durableId="1054423976">
    <w:abstractNumId w:val="3"/>
  </w:num>
  <w:num w:numId="26" w16cid:durableId="1807431295">
    <w:abstractNumId w:val="31"/>
  </w:num>
  <w:num w:numId="27" w16cid:durableId="18629305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7373350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803706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737440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91570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65403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4038626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843292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938737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2190190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271128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464857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181523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927957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505786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927116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8757400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556000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193306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531118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772784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13639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75091"/>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75975"/>
    <w:rsid w:val="003974EB"/>
    <w:rsid w:val="003C6167"/>
    <w:rsid w:val="003F1749"/>
    <w:rsid w:val="0045231B"/>
    <w:rsid w:val="00496551"/>
    <w:rsid w:val="004A692C"/>
    <w:rsid w:val="004C4EC3"/>
    <w:rsid w:val="0050219D"/>
    <w:rsid w:val="00512FD2"/>
    <w:rsid w:val="00523F87"/>
    <w:rsid w:val="005923C9"/>
    <w:rsid w:val="00593CEB"/>
    <w:rsid w:val="005C6D38"/>
    <w:rsid w:val="005D2104"/>
    <w:rsid w:val="00614C95"/>
    <w:rsid w:val="00660027"/>
    <w:rsid w:val="00680A13"/>
    <w:rsid w:val="0069339E"/>
    <w:rsid w:val="006F51B5"/>
    <w:rsid w:val="006F7905"/>
    <w:rsid w:val="00714F51"/>
    <w:rsid w:val="00731F6E"/>
    <w:rsid w:val="007A2EF1"/>
    <w:rsid w:val="007B00D4"/>
    <w:rsid w:val="007D703B"/>
    <w:rsid w:val="00800261"/>
    <w:rsid w:val="00841B63"/>
    <w:rsid w:val="0086736E"/>
    <w:rsid w:val="00875091"/>
    <w:rsid w:val="008943DB"/>
    <w:rsid w:val="008D3AF3"/>
    <w:rsid w:val="008E0730"/>
    <w:rsid w:val="0092337E"/>
    <w:rsid w:val="0092730E"/>
    <w:rsid w:val="009561DA"/>
    <w:rsid w:val="00983981"/>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328957"/>
  <w15:chartTrackingRefBased/>
  <w15:docId w15:val="{4C162ED8-5216-4E3A-8B9B-5620995D8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80A1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680A13"/>
    <w:rPr>
      <w:b/>
      <w:bCs/>
    </w:rPr>
  </w:style>
  <w:style w:type="character" w:customStyle="1" w:styleId="StopkaZnak">
    <w:name w:val="Stopka Znak"/>
    <w:link w:val="Stopka"/>
    <w:uiPriority w:val="99"/>
    <w:rsid w:val="008943D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3613</Words>
  <Characters>21679</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25242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2026-08-20T12:38:00Z</cp:lastPrinted>
  <dcterms:created xsi:type="dcterms:W3CDTF">2026-08-20T12:39:00Z</dcterms:created>
  <dcterms:modified xsi:type="dcterms:W3CDTF">2026-08-20T12:39:00Z</dcterms:modified>
</cp:coreProperties>
</file>