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46F64" w14:textId="77777777" w:rsidR="00DD5CAA" w:rsidRPr="004B1E3D" w:rsidRDefault="00DD5CAA" w:rsidP="00DD5CAA"/>
    <w:p w14:paraId="4B923887" w14:textId="1273A720" w:rsidR="00DD5CAA" w:rsidRPr="004B1E3D" w:rsidRDefault="00DD5CAA" w:rsidP="00DD5CAA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412</w:t>
      </w:r>
      <w:r w:rsidRPr="004B1E3D">
        <w:rPr>
          <w:b/>
        </w:rPr>
        <w:t>.2026</w:t>
      </w:r>
    </w:p>
    <w:p w14:paraId="438F6DC8" w14:textId="77777777" w:rsidR="00DD5CAA" w:rsidRDefault="00DD5CAA" w:rsidP="00DD5CAA">
      <w:pPr>
        <w:jc w:val="center"/>
        <w:rPr>
          <w:b/>
        </w:rPr>
      </w:pPr>
    </w:p>
    <w:p w14:paraId="70736A38" w14:textId="77777777" w:rsidR="00DD5CAA" w:rsidRPr="004B1E3D" w:rsidRDefault="00DD5CAA" w:rsidP="00DD5CAA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16BEDB03" w14:textId="77777777" w:rsidR="00DD5CAA" w:rsidRPr="004B1E3D" w:rsidRDefault="00DD5CAA" w:rsidP="00DD5CAA">
      <w:pPr>
        <w:jc w:val="center"/>
        <w:rPr>
          <w:b/>
        </w:rPr>
      </w:pPr>
    </w:p>
    <w:p w14:paraId="32E4AE86" w14:textId="77777777" w:rsidR="00DD5CAA" w:rsidRPr="004B1E3D" w:rsidRDefault="00DD5CAA" w:rsidP="00DD5CAA">
      <w:r w:rsidRPr="004B1E3D">
        <w:t>…………………………………………………………………………………………………...</w:t>
      </w:r>
    </w:p>
    <w:p w14:paraId="0A081982" w14:textId="77777777" w:rsidR="00DD5CAA" w:rsidRPr="004B1E3D" w:rsidRDefault="00DD5CAA" w:rsidP="00DD5CAA">
      <w:pPr>
        <w:rPr>
          <w:i/>
        </w:rPr>
      </w:pPr>
      <w:r w:rsidRPr="004B1E3D">
        <w:rPr>
          <w:i/>
        </w:rPr>
        <w:t>(pełna nazwa i adres Wykonawcy)</w:t>
      </w:r>
    </w:p>
    <w:p w14:paraId="73C746FF" w14:textId="77777777" w:rsidR="00DD5CAA" w:rsidRPr="004B1E3D" w:rsidRDefault="00DD5CAA" w:rsidP="00DD5CAA">
      <w:pPr>
        <w:rPr>
          <w:b/>
        </w:rPr>
      </w:pPr>
    </w:p>
    <w:p w14:paraId="3EFB9C5F" w14:textId="77777777" w:rsidR="00DD5CAA" w:rsidRPr="004B1E3D" w:rsidRDefault="00DD5CAA" w:rsidP="00DD5CAA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55AACC8A" w14:textId="705B769E" w:rsidR="00DD5CAA" w:rsidRPr="004B1E3D" w:rsidRDefault="00DD5CAA" w:rsidP="00DD5CAA">
      <w:pPr>
        <w:jc w:val="both"/>
      </w:pPr>
      <w:r w:rsidRPr="008C399F">
        <w:rPr>
          <w:b/>
        </w:rPr>
        <w:t>Dostaw</w:t>
      </w:r>
      <w:r>
        <w:rPr>
          <w:b/>
        </w:rPr>
        <w:t>ę</w:t>
      </w:r>
      <w:r w:rsidRPr="008C399F">
        <w:rPr>
          <w:b/>
        </w:rPr>
        <w:t xml:space="preserve"> komputera przenośnego (laptopa) z klawiaturą bezprzewodową na potrzeby </w:t>
      </w:r>
      <w:proofErr w:type="spellStart"/>
      <w:r w:rsidRPr="008C399F">
        <w:rPr>
          <w:b/>
        </w:rPr>
        <w:t>WIMiIP</w:t>
      </w:r>
      <w:proofErr w:type="spellEnd"/>
      <w:r w:rsidRPr="004B1E3D">
        <w:rPr>
          <w:b/>
        </w:rPr>
        <w:t xml:space="preserve">, </w:t>
      </w:r>
      <w:r>
        <w:rPr>
          <w:b/>
        </w:rPr>
        <w:br/>
      </w:r>
      <w:r w:rsidRPr="004B1E3D">
        <w:rPr>
          <w:b/>
        </w:rPr>
        <w:t>nr sprawy: KC-DE-zp.25.</w:t>
      </w:r>
      <w:r>
        <w:rPr>
          <w:b/>
        </w:rPr>
        <w:t>412</w:t>
      </w:r>
      <w:r w:rsidRPr="004B1E3D">
        <w:rPr>
          <w:b/>
        </w:rPr>
        <w:t>.2026</w:t>
      </w:r>
      <w:r w:rsidRPr="004B1E3D">
        <w:rPr>
          <w:b/>
          <w:bCs/>
          <w:iCs/>
        </w:rPr>
        <w:t xml:space="preserve">, </w:t>
      </w:r>
      <w:r w:rsidRPr="004B1E3D">
        <w:t xml:space="preserve">prowadzonego przez Akademię Górniczo-Hutniczą w Krakowie, </w:t>
      </w:r>
    </w:p>
    <w:p w14:paraId="1475B6C8" w14:textId="77777777" w:rsidR="00DD5CAA" w:rsidRPr="004B1E3D" w:rsidRDefault="00DD5CAA" w:rsidP="00DD5CAA">
      <w:pPr>
        <w:jc w:val="both"/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</w:t>
      </w:r>
      <w:proofErr w:type="spellStart"/>
      <w:r w:rsidRPr="004B1E3D">
        <w:t>t.j</w:t>
      </w:r>
      <w:proofErr w:type="spellEnd"/>
      <w:r w:rsidRPr="004B1E3D">
        <w:t xml:space="preserve">. Dz. U. z 2019r. poz. 2019 z </w:t>
      </w:r>
      <w:proofErr w:type="spellStart"/>
      <w:r w:rsidRPr="004B1E3D">
        <w:t>późn</w:t>
      </w:r>
      <w:proofErr w:type="spellEnd"/>
      <w:r w:rsidRPr="004B1E3D">
        <w:t xml:space="preserve">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2F1D8AC" w14:textId="77777777" w:rsidR="00DD5CAA" w:rsidRPr="004B1E3D" w:rsidRDefault="00DD5CAA" w:rsidP="00DD5CAA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1311F2F0" w14:textId="77777777" w:rsidR="00DD5CAA" w:rsidRPr="004B1E3D" w:rsidRDefault="00DD5CAA" w:rsidP="00DD5CAA">
      <w:r w:rsidRPr="004B1E3D">
        <w:t xml:space="preserve"> (należy zaznaczyć właściwy kwadrat):</w:t>
      </w:r>
    </w:p>
    <w:p w14:paraId="32A19A5C" w14:textId="77777777" w:rsidR="00DD5CAA" w:rsidRPr="004B1E3D" w:rsidRDefault="00DD5CAA" w:rsidP="00DD5CAA">
      <w:pPr>
        <w:numPr>
          <w:ilvl w:val="0"/>
          <w:numId w:val="1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7CAB9C9A" w14:textId="77777777" w:rsidR="00DD5CAA" w:rsidRPr="004B1E3D" w:rsidRDefault="00DD5CAA" w:rsidP="00DD5CAA">
      <w:pPr>
        <w:numPr>
          <w:ilvl w:val="0"/>
          <w:numId w:val="1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 w stosunku do Wykonawców, którzy złożyli odrębne oferty, w niniejszym postępowaniu o udzielenie zamówienia publicznego.</w:t>
      </w:r>
    </w:p>
    <w:p w14:paraId="5EA3B056" w14:textId="77777777" w:rsidR="00DD5CAA" w:rsidRPr="004B1E3D" w:rsidRDefault="00DD5CAA" w:rsidP="00DD5CAA">
      <w:pPr>
        <w:numPr>
          <w:ilvl w:val="0"/>
          <w:numId w:val="1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D5CAA" w:rsidRPr="004B1E3D" w14:paraId="7781F4DC" w14:textId="77777777" w:rsidTr="005C2F7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BEC4" w14:textId="77777777" w:rsidR="00DD5CAA" w:rsidRPr="004B1E3D" w:rsidRDefault="00DD5CAA" w:rsidP="005C2F70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31C8" w14:textId="77777777" w:rsidR="00DD5CAA" w:rsidRPr="004B1E3D" w:rsidRDefault="00DD5CAA" w:rsidP="005C2F70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9190" w14:textId="77777777" w:rsidR="00DD5CAA" w:rsidRPr="004B1E3D" w:rsidRDefault="00DD5CAA" w:rsidP="005C2F70">
            <w:r w:rsidRPr="004B1E3D">
              <w:t>Adres podmiotu</w:t>
            </w:r>
          </w:p>
        </w:tc>
      </w:tr>
      <w:tr w:rsidR="00DD5CAA" w:rsidRPr="004B1E3D" w14:paraId="5E11AEDF" w14:textId="77777777" w:rsidTr="005C2F7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9AED" w14:textId="77777777" w:rsidR="00DD5CAA" w:rsidRPr="004B1E3D" w:rsidRDefault="00DD5CAA" w:rsidP="005C2F70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4B71" w14:textId="77777777" w:rsidR="00DD5CAA" w:rsidRPr="004B1E3D" w:rsidRDefault="00DD5CAA" w:rsidP="005C2F70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039E" w14:textId="77777777" w:rsidR="00DD5CAA" w:rsidRPr="004B1E3D" w:rsidRDefault="00DD5CAA" w:rsidP="005C2F70"/>
        </w:tc>
      </w:tr>
      <w:tr w:rsidR="00DD5CAA" w:rsidRPr="004B1E3D" w14:paraId="64481D9E" w14:textId="77777777" w:rsidTr="005C2F7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E7F32" w14:textId="77777777" w:rsidR="00DD5CAA" w:rsidRPr="004B1E3D" w:rsidRDefault="00DD5CAA" w:rsidP="005C2F70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875F" w14:textId="77777777" w:rsidR="00DD5CAA" w:rsidRPr="004B1E3D" w:rsidRDefault="00DD5CAA" w:rsidP="005C2F70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F1B3" w14:textId="77777777" w:rsidR="00DD5CAA" w:rsidRPr="004B1E3D" w:rsidRDefault="00DD5CAA" w:rsidP="005C2F70"/>
        </w:tc>
      </w:tr>
      <w:tr w:rsidR="00DD5CAA" w:rsidRPr="004B1E3D" w14:paraId="04E7B145" w14:textId="77777777" w:rsidTr="005C2F7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1C14" w14:textId="77777777" w:rsidR="00DD5CAA" w:rsidRPr="004B1E3D" w:rsidRDefault="00DD5CAA" w:rsidP="005C2F70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0868" w14:textId="77777777" w:rsidR="00DD5CAA" w:rsidRPr="004B1E3D" w:rsidRDefault="00DD5CAA" w:rsidP="005C2F70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28C9" w14:textId="77777777" w:rsidR="00DD5CAA" w:rsidRPr="004B1E3D" w:rsidRDefault="00DD5CAA" w:rsidP="005C2F70"/>
        </w:tc>
      </w:tr>
    </w:tbl>
    <w:p w14:paraId="47884D0D" w14:textId="77777777" w:rsidR="00DD5CAA" w:rsidRPr="004B1E3D" w:rsidRDefault="00DD5CAA" w:rsidP="00DD5CAA"/>
    <w:p w14:paraId="5300D346" w14:textId="77777777" w:rsidR="00DD5CAA" w:rsidRPr="004B1E3D" w:rsidRDefault="00DD5CAA" w:rsidP="00DD5CAA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61B5FF51" w14:textId="77777777" w:rsidR="00DD5CAA" w:rsidRPr="004B1E3D" w:rsidRDefault="00DD5CAA" w:rsidP="00DD5CAA">
      <w:r w:rsidRPr="004B1E3D">
        <w:t>1)………………………………………………………………………………………………</w:t>
      </w:r>
    </w:p>
    <w:p w14:paraId="1E10ACEE" w14:textId="77777777" w:rsidR="00DD5CAA" w:rsidRPr="004B1E3D" w:rsidRDefault="00DD5CAA" w:rsidP="00DD5CAA">
      <w:r w:rsidRPr="004B1E3D">
        <w:t>2)………………………………………………………………………………………………</w:t>
      </w:r>
    </w:p>
    <w:p w14:paraId="00C6EC86" w14:textId="77777777" w:rsidR="00DD5CAA" w:rsidRPr="004B1E3D" w:rsidRDefault="00DD5CAA" w:rsidP="00DD5CAA">
      <w:r w:rsidRPr="004B1E3D">
        <w:t>3)………………………………………………………………………………………………</w:t>
      </w:r>
    </w:p>
    <w:p w14:paraId="6A6C7DC9" w14:textId="77777777" w:rsidR="00DD5CAA" w:rsidRPr="004B1E3D" w:rsidRDefault="00DD5CAA" w:rsidP="00DD5CAA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5F226F32" w14:textId="77777777" w:rsidR="00DD5CAA" w:rsidRPr="004B1E3D" w:rsidRDefault="00DD5CAA" w:rsidP="00DD5CAA">
      <w:pPr>
        <w:rPr>
          <w:b/>
          <w:bCs/>
          <w:vertAlign w:val="superscript"/>
        </w:rPr>
      </w:pPr>
    </w:p>
    <w:p w14:paraId="4710BB0A" w14:textId="77777777" w:rsidR="00DD5CAA" w:rsidRPr="004B1E3D" w:rsidRDefault="00DD5CAA" w:rsidP="00DD5CAA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67E43B5B" w14:textId="77777777" w:rsidR="00DD5CAA" w:rsidRPr="004B1E3D" w:rsidRDefault="00DD5CAA" w:rsidP="00DD5CAA"/>
    <w:p w14:paraId="39C61243" w14:textId="77777777" w:rsidR="00DD5CAA" w:rsidRPr="004B1E3D" w:rsidRDefault="00DD5CAA" w:rsidP="00DD5CAA"/>
    <w:p w14:paraId="7EB76602" w14:textId="77777777" w:rsidR="00DD5CAA" w:rsidRPr="004B1E3D" w:rsidRDefault="00DD5CAA" w:rsidP="00DD5CAA"/>
    <w:p w14:paraId="5CD15A7A" w14:textId="77777777" w:rsidR="00DD5CAA" w:rsidRPr="004B1E3D" w:rsidRDefault="00DD5CAA" w:rsidP="00DD5CAA"/>
    <w:p w14:paraId="6688EEFB" w14:textId="77777777" w:rsidR="00DD5CAA" w:rsidRPr="004B1E3D" w:rsidRDefault="00DD5CAA" w:rsidP="00DD5CAA"/>
    <w:p w14:paraId="2E450C45" w14:textId="77777777" w:rsidR="00DD5CAA" w:rsidRPr="004B1E3D" w:rsidRDefault="00DD5CAA" w:rsidP="00DD5CAA"/>
    <w:p w14:paraId="29F47AED" w14:textId="77777777" w:rsidR="00DD5CAA" w:rsidRPr="004B1E3D" w:rsidRDefault="00DD5CAA" w:rsidP="00DD5CAA"/>
    <w:p w14:paraId="231C90FE" w14:textId="77777777" w:rsidR="00DD5CAA" w:rsidRPr="004B1E3D" w:rsidRDefault="00DD5CAA" w:rsidP="00DD5CAA"/>
    <w:p w14:paraId="19F33146" w14:textId="77777777" w:rsidR="00DD5CAA" w:rsidRPr="001F6C95" w:rsidRDefault="00DD5CAA" w:rsidP="00DD5CAA"/>
    <w:p w14:paraId="21B60B78" w14:textId="77777777" w:rsidR="00DD5CAA" w:rsidRPr="002701C1" w:rsidRDefault="00DD5CAA" w:rsidP="00DD5CAA"/>
    <w:p w14:paraId="5ECB0CE4" w14:textId="77777777" w:rsidR="00E67EFE" w:rsidRPr="00DD5CAA" w:rsidRDefault="00E67EFE" w:rsidP="00DD5CAA"/>
    <w:sectPr w:rsidR="00E67EFE" w:rsidRPr="00DD5CA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4EDBD" w14:textId="77777777" w:rsidR="003228EF" w:rsidRDefault="003228EF">
      <w:r>
        <w:separator/>
      </w:r>
    </w:p>
  </w:endnote>
  <w:endnote w:type="continuationSeparator" w:id="0">
    <w:p w14:paraId="5AB80AE8" w14:textId="77777777" w:rsidR="003228EF" w:rsidRDefault="0032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A14F0" w14:textId="77777777" w:rsidR="003228EF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B24102" w14:textId="77777777" w:rsidR="003228EF" w:rsidRDefault="003228E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0C7EE" w14:textId="77777777" w:rsidR="003228EF" w:rsidRDefault="003228EF" w:rsidP="004704CB">
    <w:pPr>
      <w:pStyle w:val="Stopka"/>
      <w:framePr w:wrap="around" w:vAnchor="text" w:hAnchor="margin" w:xAlign="right" w:y="1"/>
      <w:rPr>
        <w:rStyle w:val="Numerstrony"/>
      </w:rPr>
    </w:pPr>
  </w:p>
  <w:p w14:paraId="6562D7B1" w14:textId="77777777" w:rsidR="003228EF" w:rsidRDefault="003228EF" w:rsidP="00336EEB">
    <w:pPr>
      <w:pStyle w:val="Stopka"/>
      <w:tabs>
        <w:tab w:val="clear" w:pos="4536"/>
      </w:tabs>
      <w:jc w:val="center"/>
    </w:pPr>
    <w:r>
      <w:rPr>
        <w:noProof/>
      </w:rPr>
      <w:pict w14:anchorId="20CDF569">
        <v:line id="_x0000_s1025" style="position:absolute;left:0;text-align:left;z-index:251659264" from="-3.85pt,8.7pt" to="455.15pt,8.7pt"/>
      </w:pict>
    </w:r>
  </w:p>
  <w:p w14:paraId="1BF9802A" w14:textId="77777777" w:rsidR="003228EF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5B0E2" w14:textId="77777777" w:rsidR="003228EF" w:rsidRDefault="00322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783B2" w14:textId="77777777" w:rsidR="003228EF" w:rsidRDefault="003228EF">
      <w:r>
        <w:separator/>
      </w:r>
    </w:p>
  </w:footnote>
  <w:footnote w:type="continuationSeparator" w:id="0">
    <w:p w14:paraId="4FFF3422" w14:textId="77777777" w:rsidR="003228EF" w:rsidRDefault="00322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84E29" w14:textId="77777777" w:rsidR="003228EF" w:rsidRDefault="00322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81443" w14:textId="77777777" w:rsidR="003228EF" w:rsidRDefault="003228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86D0" w14:textId="77777777" w:rsidR="003228EF" w:rsidRDefault="003228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35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E4068"/>
    <w:rsid w:val="000563B7"/>
    <w:rsid w:val="000E6C60"/>
    <w:rsid w:val="001F4E82"/>
    <w:rsid w:val="00237270"/>
    <w:rsid w:val="00285E58"/>
    <w:rsid w:val="003228EF"/>
    <w:rsid w:val="003D1274"/>
    <w:rsid w:val="00430A9F"/>
    <w:rsid w:val="0045231B"/>
    <w:rsid w:val="005741C5"/>
    <w:rsid w:val="005E5BD1"/>
    <w:rsid w:val="00623F70"/>
    <w:rsid w:val="00927537"/>
    <w:rsid w:val="0093180B"/>
    <w:rsid w:val="00BC579B"/>
    <w:rsid w:val="00C215FA"/>
    <w:rsid w:val="00CE4068"/>
    <w:rsid w:val="00D137A1"/>
    <w:rsid w:val="00D70839"/>
    <w:rsid w:val="00DD5CA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61C158"/>
  <w15:docId w15:val="{969A0CE0-9CA0-4E11-B2AA-4EC5C008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CAA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2026-08-20T12:35:00Z</cp:lastPrinted>
  <dcterms:created xsi:type="dcterms:W3CDTF">2026-08-20T12:33:00Z</dcterms:created>
  <dcterms:modified xsi:type="dcterms:W3CDTF">2026-08-20T12:35:00Z</dcterms:modified>
</cp:coreProperties>
</file>