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D128C" w14:textId="77777777" w:rsidR="0087306F" w:rsidRPr="0087306F" w:rsidRDefault="0087306F" w:rsidP="0087306F">
      <w:pPr>
        <w:keepNext/>
        <w:jc w:val="right"/>
        <w:outlineLvl w:val="2"/>
        <w:rPr>
          <w:rFonts w:ascii="Verdana" w:hAnsi="Verdana"/>
          <w:b/>
          <w:bCs/>
          <w:sz w:val="20"/>
          <w:szCs w:val="20"/>
        </w:rPr>
      </w:pPr>
      <w:r w:rsidRPr="0087306F">
        <w:rPr>
          <w:rFonts w:ascii="Verdana" w:hAnsi="Verdana"/>
          <w:bCs/>
          <w:sz w:val="20"/>
          <w:szCs w:val="20"/>
        </w:rPr>
        <w:tab/>
      </w:r>
      <w:r w:rsidRPr="0087306F">
        <w:rPr>
          <w:rFonts w:ascii="Verdana" w:hAnsi="Verdana"/>
          <w:bCs/>
          <w:sz w:val="20"/>
          <w:szCs w:val="20"/>
        </w:rPr>
        <w:tab/>
      </w:r>
      <w:r w:rsidRPr="0087306F">
        <w:rPr>
          <w:rFonts w:ascii="Verdana" w:hAnsi="Verdana"/>
          <w:bCs/>
          <w:sz w:val="20"/>
          <w:szCs w:val="20"/>
        </w:rPr>
        <w:tab/>
      </w:r>
      <w:r w:rsidRPr="0087306F">
        <w:rPr>
          <w:rFonts w:ascii="Verdana" w:hAnsi="Verdana"/>
          <w:bCs/>
          <w:sz w:val="20"/>
          <w:szCs w:val="20"/>
        </w:rPr>
        <w:tab/>
      </w:r>
      <w:r w:rsidRPr="0087306F">
        <w:rPr>
          <w:rFonts w:ascii="Verdana" w:hAnsi="Verdana"/>
          <w:bCs/>
          <w:sz w:val="20"/>
          <w:szCs w:val="20"/>
        </w:rPr>
        <w:tab/>
      </w:r>
      <w:r w:rsidRPr="0087306F">
        <w:rPr>
          <w:rFonts w:ascii="Verdana" w:hAnsi="Verdana"/>
          <w:bCs/>
          <w:sz w:val="20"/>
          <w:szCs w:val="20"/>
        </w:rPr>
        <w:tab/>
      </w:r>
      <w:r w:rsidRPr="0087306F">
        <w:rPr>
          <w:rFonts w:ascii="Verdana" w:hAnsi="Verdana"/>
          <w:bCs/>
          <w:sz w:val="20"/>
          <w:szCs w:val="20"/>
        </w:rPr>
        <w:tab/>
      </w:r>
      <w:r w:rsidRPr="0087306F">
        <w:rPr>
          <w:rFonts w:ascii="Verdana" w:hAnsi="Verdana"/>
          <w:b/>
          <w:bCs/>
          <w:sz w:val="20"/>
          <w:szCs w:val="20"/>
        </w:rPr>
        <w:t>Załącznik nr 1</w:t>
      </w:r>
    </w:p>
    <w:p w14:paraId="12AD5D34" w14:textId="77777777" w:rsidR="0087306F" w:rsidRPr="0087306F" w:rsidRDefault="0087306F" w:rsidP="0087306F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1FDD4D4A" w14:textId="77777777" w:rsidR="0087306F" w:rsidRPr="0087306F" w:rsidRDefault="0087306F" w:rsidP="0087306F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87306F">
        <w:rPr>
          <w:rFonts w:ascii="Verdana" w:hAnsi="Verdana"/>
          <w:b/>
          <w:sz w:val="20"/>
          <w:szCs w:val="20"/>
        </w:rPr>
        <w:t>FORMULARZ OFERTY</w:t>
      </w:r>
    </w:p>
    <w:p w14:paraId="07EAC89B" w14:textId="77777777" w:rsidR="0087306F" w:rsidRPr="0087306F" w:rsidRDefault="0087306F" w:rsidP="0087306F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551EA90A" w14:textId="77777777" w:rsidR="0087306F" w:rsidRPr="0087306F" w:rsidRDefault="0087306F" w:rsidP="0087306F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7306F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1447D075" w14:textId="77777777" w:rsidR="0087306F" w:rsidRPr="0087306F" w:rsidRDefault="0087306F" w:rsidP="0087306F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7306F">
        <w:rPr>
          <w:rFonts w:ascii="Verdana" w:hAnsi="Verdana"/>
          <w:sz w:val="20"/>
          <w:szCs w:val="20"/>
        </w:rPr>
        <w:t>FORMA PROWADZONEJ DZIAŁALNOŚCI: ...........................................................</w:t>
      </w:r>
    </w:p>
    <w:p w14:paraId="2214DA98" w14:textId="77777777" w:rsidR="0087306F" w:rsidRPr="0087306F" w:rsidRDefault="0087306F" w:rsidP="0087306F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7306F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1512B4A4" w14:textId="77777777" w:rsidR="0087306F" w:rsidRPr="0087306F" w:rsidRDefault="0087306F" w:rsidP="0087306F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7306F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09A8ACA2" w14:textId="77777777" w:rsidR="0087306F" w:rsidRPr="0087306F" w:rsidRDefault="0087306F" w:rsidP="0087306F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7306F">
        <w:rPr>
          <w:rFonts w:ascii="Verdana" w:hAnsi="Verdana"/>
          <w:sz w:val="20"/>
          <w:szCs w:val="20"/>
          <w:lang w:val="de-DE"/>
        </w:rPr>
        <w:t>TEL.</w:t>
      </w:r>
      <w:r w:rsidRPr="0087306F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26F3670B" w14:textId="77777777" w:rsidR="0087306F" w:rsidRPr="0087306F" w:rsidRDefault="0087306F" w:rsidP="0087306F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7306F">
        <w:rPr>
          <w:rFonts w:ascii="Verdana" w:hAnsi="Verdana"/>
          <w:sz w:val="20"/>
          <w:szCs w:val="20"/>
          <w:lang w:val="de-DE"/>
        </w:rPr>
        <w:t xml:space="preserve">FAX </w:t>
      </w:r>
      <w:r w:rsidRPr="0087306F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62C4E091" w14:textId="77777777" w:rsidR="0087306F" w:rsidRPr="0087306F" w:rsidRDefault="0087306F" w:rsidP="0087306F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7306F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35E81722" w14:textId="77777777" w:rsidR="0087306F" w:rsidRPr="0087306F" w:rsidRDefault="0087306F" w:rsidP="0087306F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7306F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87306F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23CC41E1" w14:textId="77777777" w:rsidR="0087306F" w:rsidRPr="0087306F" w:rsidRDefault="0087306F" w:rsidP="0087306F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7306F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6E081600" w14:textId="77777777" w:rsidR="0087306F" w:rsidRPr="0087306F" w:rsidRDefault="0087306F" w:rsidP="0087306F">
      <w:pPr>
        <w:rPr>
          <w:rFonts w:ascii="Verdana" w:hAnsi="Verdana"/>
          <w:sz w:val="20"/>
          <w:szCs w:val="20"/>
        </w:rPr>
      </w:pPr>
    </w:p>
    <w:p w14:paraId="4740DFDB" w14:textId="77777777" w:rsidR="0087306F" w:rsidRPr="0087306F" w:rsidRDefault="0087306F" w:rsidP="0087306F">
      <w:pPr>
        <w:rPr>
          <w:rFonts w:ascii="Verdana" w:hAnsi="Verdana"/>
          <w:sz w:val="20"/>
          <w:szCs w:val="20"/>
        </w:rPr>
      </w:pPr>
      <w:r w:rsidRPr="0087306F">
        <w:rPr>
          <w:rFonts w:ascii="Verdana" w:hAnsi="Verdana"/>
          <w:sz w:val="20"/>
          <w:szCs w:val="20"/>
        </w:rPr>
        <w:t>Do: Nazwa i siedziba Zamawiającego:</w:t>
      </w:r>
    </w:p>
    <w:p w14:paraId="1ED8B717" w14:textId="77777777" w:rsidR="0087306F" w:rsidRPr="0087306F" w:rsidRDefault="0087306F" w:rsidP="0087306F">
      <w:pPr>
        <w:ind w:right="-110"/>
        <w:rPr>
          <w:rFonts w:ascii="Verdana" w:hAnsi="Verdana"/>
          <w:b/>
          <w:sz w:val="20"/>
          <w:szCs w:val="20"/>
        </w:rPr>
      </w:pPr>
      <w:r w:rsidRPr="0087306F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7AF4C1B9" w14:textId="77777777" w:rsidR="0087306F" w:rsidRPr="0087306F" w:rsidRDefault="0087306F" w:rsidP="0087306F">
      <w:pPr>
        <w:ind w:right="-110"/>
        <w:rPr>
          <w:rFonts w:ascii="Verdana" w:hAnsi="Verdana"/>
          <w:b/>
          <w:sz w:val="20"/>
          <w:szCs w:val="20"/>
        </w:rPr>
      </w:pPr>
      <w:r w:rsidRPr="0087306F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1AB8C448" w14:textId="77777777" w:rsidR="0087306F" w:rsidRPr="0087306F" w:rsidRDefault="0087306F" w:rsidP="0087306F">
      <w:pPr>
        <w:ind w:right="-110"/>
        <w:rPr>
          <w:rFonts w:ascii="Verdana" w:hAnsi="Verdana"/>
          <w:b/>
          <w:sz w:val="20"/>
          <w:szCs w:val="20"/>
        </w:rPr>
      </w:pPr>
      <w:r w:rsidRPr="0087306F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3D4EAB30" w14:textId="77777777" w:rsidR="0087306F" w:rsidRPr="0087306F" w:rsidRDefault="0087306F" w:rsidP="0087306F">
      <w:pPr>
        <w:ind w:firstLine="3969"/>
        <w:rPr>
          <w:rFonts w:ascii="Verdana" w:hAnsi="Verdana"/>
          <w:b/>
          <w:sz w:val="20"/>
          <w:szCs w:val="20"/>
        </w:rPr>
      </w:pPr>
    </w:p>
    <w:p w14:paraId="0E0A30A6" w14:textId="3CD8062D" w:rsidR="0087306F" w:rsidRPr="0087306F" w:rsidRDefault="0087306F" w:rsidP="0087306F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7306F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DD2A8D" w:rsidRPr="00DD2A8D">
        <w:rPr>
          <w:rFonts w:ascii="Verdana" w:hAnsi="Verdana"/>
          <w:b/>
          <w:sz w:val="20"/>
          <w:szCs w:val="20"/>
        </w:rPr>
        <w:t>Nagranie i produkcja 12 filmów informacyjno-promocyjnych w j. angielskim realizowanych w projekcie w ramach programu Sieć NAWA-EURAXESS – umowa nr BPI/EUR/2024/1/00006/U/00001 - KC-DE-zp.25.356.2026</w:t>
      </w:r>
      <w:r w:rsidRPr="0087306F">
        <w:rPr>
          <w:rFonts w:ascii="Verdana" w:hAnsi="Verdana"/>
          <w:b/>
          <w:sz w:val="20"/>
          <w:szCs w:val="20"/>
        </w:rPr>
        <w:t xml:space="preserve">, </w:t>
      </w:r>
      <w:r w:rsidRPr="0087306F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37F90C79" w14:textId="77777777" w:rsidR="0087306F" w:rsidRPr="0087306F" w:rsidRDefault="0087306F" w:rsidP="0087306F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68605253" w14:textId="77777777" w:rsidR="0087306F" w:rsidRPr="0087306F" w:rsidRDefault="0087306F" w:rsidP="0087306F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87306F">
        <w:rPr>
          <w:rFonts w:ascii="Verdana" w:hAnsi="Verdana"/>
          <w:b/>
          <w:sz w:val="20"/>
          <w:szCs w:val="20"/>
        </w:rPr>
        <w:t>Cena brutto za całość przedmiotu zamówienia, tj. za realizację 12 filmów:   ........................................................   PLN</w:t>
      </w:r>
    </w:p>
    <w:p w14:paraId="52432839" w14:textId="77777777" w:rsidR="0087306F" w:rsidRPr="0087306F" w:rsidRDefault="0087306F" w:rsidP="0087306F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756AE606" w14:textId="77777777" w:rsidR="0087306F" w:rsidRPr="0087306F" w:rsidRDefault="0087306F" w:rsidP="0087306F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7306F">
        <w:rPr>
          <w:rFonts w:ascii="Verdana" w:hAnsi="Verdana"/>
          <w:sz w:val="20"/>
          <w:szCs w:val="20"/>
        </w:rPr>
        <w:t>Słownie brutto :..................................................................................,</w:t>
      </w:r>
    </w:p>
    <w:p w14:paraId="269AC495" w14:textId="77777777" w:rsidR="00B1392F" w:rsidRDefault="00B1392F" w:rsidP="0087306F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10773C9" w14:textId="3E8C475E" w:rsidR="0087306F" w:rsidRPr="0087306F" w:rsidRDefault="0087306F" w:rsidP="0087306F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87306F">
        <w:rPr>
          <w:rFonts w:ascii="Verdana" w:hAnsi="Verdana"/>
          <w:b/>
          <w:sz w:val="20"/>
          <w:szCs w:val="20"/>
        </w:rPr>
        <w:t>w tym</w:t>
      </w:r>
    </w:p>
    <w:p w14:paraId="4E1E02A9" w14:textId="0EEF048E" w:rsidR="00325344" w:rsidRPr="00DD2A8D" w:rsidRDefault="00325344" w:rsidP="0087306F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B1392F">
        <w:rPr>
          <w:rFonts w:ascii="Verdana" w:hAnsi="Verdana"/>
          <w:b/>
          <w:sz w:val="20"/>
          <w:szCs w:val="20"/>
        </w:rPr>
        <w:t>Cen</w:t>
      </w:r>
      <w:r w:rsidR="007B7FD2" w:rsidRPr="00B1392F">
        <w:rPr>
          <w:rFonts w:ascii="Verdana" w:hAnsi="Verdana"/>
          <w:b/>
          <w:sz w:val="20"/>
          <w:szCs w:val="20"/>
        </w:rPr>
        <w:t>a</w:t>
      </w:r>
      <w:r w:rsidRPr="00B1392F">
        <w:rPr>
          <w:rFonts w:ascii="Verdana" w:hAnsi="Verdana"/>
          <w:b/>
          <w:sz w:val="20"/>
          <w:szCs w:val="20"/>
        </w:rPr>
        <w:t xml:space="preserve"> za przekazanie praw autorskich </w:t>
      </w:r>
      <w:r w:rsidRPr="00B1392F">
        <w:rPr>
          <w:rFonts w:ascii="Verdana" w:hAnsi="Verdana"/>
          <w:bCs/>
          <w:sz w:val="20"/>
          <w:szCs w:val="20"/>
        </w:rPr>
        <w:t>(nie więcej niż 5% wartości brutto za całość przedmiotu zamówienia)</w:t>
      </w:r>
      <w:r w:rsidR="007B7FD2" w:rsidRPr="00B1392F">
        <w:rPr>
          <w:rFonts w:ascii="Verdana" w:hAnsi="Verdana"/>
          <w:bCs/>
          <w:sz w:val="20"/>
          <w:szCs w:val="20"/>
        </w:rPr>
        <w:t xml:space="preserve">: </w:t>
      </w:r>
      <w:r w:rsidR="007B7FD2" w:rsidRPr="00B1392F">
        <w:rPr>
          <w:rFonts w:ascii="Verdana" w:hAnsi="Verdana"/>
          <w:b/>
          <w:sz w:val="20"/>
          <w:szCs w:val="20"/>
        </w:rPr>
        <w:t>………………… zł</w:t>
      </w:r>
    </w:p>
    <w:p w14:paraId="1288D891" w14:textId="77777777" w:rsidR="0087306F" w:rsidRPr="00DD2A8D" w:rsidRDefault="0087306F" w:rsidP="0087306F">
      <w:pPr>
        <w:widowControl w:val="0"/>
        <w:rPr>
          <w:rFonts w:ascii="Verdana" w:hAnsi="Verdana"/>
          <w:b/>
          <w:sz w:val="20"/>
          <w:szCs w:val="20"/>
        </w:rPr>
      </w:pPr>
    </w:p>
    <w:p w14:paraId="26E8F9C9" w14:textId="77777777" w:rsidR="0087306F" w:rsidRPr="00DD2A8D" w:rsidRDefault="0087306F" w:rsidP="0087306F">
      <w:pPr>
        <w:widowControl w:val="0"/>
        <w:rPr>
          <w:rFonts w:ascii="Verdana" w:hAnsi="Verdana"/>
          <w:b/>
          <w:sz w:val="20"/>
          <w:szCs w:val="20"/>
        </w:rPr>
      </w:pPr>
      <w:r w:rsidRPr="00DD2A8D">
        <w:rPr>
          <w:rFonts w:ascii="Verdana" w:hAnsi="Verdana"/>
          <w:b/>
          <w:sz w:val="20"/>
          <w:szCs w:val="20"/>
        </w:rPr>
        <w:t>Powyższa cena zawiera właściwą stawkę podatku VAT</w:t>
      </w:r>
    </w:p>
    <w:p w14:paraId="52C355F5" w14:textId="77777777" w:rsidR="0087306F" w:rsidRPr="00DD2A8D" w:rsidRDefault="0087306F" w:rsidP="0087306F">
      <w:pPr>
        <w:widowControl w:val="0"/>
        <w:rPr>
          <w:rFonts w:ascii="Verdana" w:hAnsi="Verdana"/>
          <w:b/>
          <w:color w:val="FF0000"/>
          <w:sz w:val="20"/>
          <w:szCs w:val="20"/>
        </w:rPr>
      </w:pPr>
    </w:p>
    <w:p w14:paraId="2AC56BDA" w14:textId="3E3963AA" w:rsidR="0087306F" w:rsidRPr="00DD2A8D" w:rsidRDefault="0087306F" w:rsidP="0087306F">
      <w:pPr>
        <w:widowControl w:val="0"/>
        <w:rPr>
          <w:rFonts w:ascii="Verdana" w:hAnsi="Verdana"/>
          <w:b/>
          <w:i/>
          <w:sz w:val="20"/>
          <w:szCs w:val="20"/>
        </w:rPr>
      </w:pPr>
      <w:r w:rsidRPr="00DD2A8D">
        <w:rPr>
          <w:rFonts w:ascii="Verdana" w:hAnsi="Verdana"/>
          <w:b/>
          <w:sz w:val="20"/>
          <w:szCs w:val="20"/>
        </w:rPr>
        <w:t xml:space="preserve">Termin realizacji całości zamówienia (tj. 12 filmików): </w:t>
      </w:r>
      <w:r w:rsidR="00B200B0" w:rsidRPr="00B200B0">
        <w:rPr>
          <w:rFonts w:ascii="Verdana" w:hAnsi="Verdana"/>
          <w:b/>
          <w:bCs/>
          <w:sz w:val="20"/>
          <w:szCs w:val="20"/>
        </w:rPr>
        <w:t xml:space="preserve">do 6 miesięcy od daty podpisania umowy. </w:t>
      </w:r>
      <w:r w:rsidR="00B200B0" w:rsidRPr="00B200B0">
        <w:rPr>
          <w:rFonts w:ascii="Verdana" w:hAnsi="Verdana"/>
          <w:b/>
          <w:bCs/>
          <w:iCs/>
          <w:sz w:val="20"/>
          <w:szCs w:val="20"/>
        </w:rPr>
        <w:t xml:space="preserve">Wszystkie ujęcia oraz zdjęcia plenerowe (w tym z </w:t>
      </w:r>
      <w:proofErr w:type="spellStart"/>
      <w:r w:rsidR="00B200B0" w:rsidRPr="00B200B0">
        <w:rPr>
          <w:rFonts w:ascii="Verdana" w:hAnsi="Verdana"/>
          <w:b/>
          <w:bCs/>
          <w:iCs/>
          <w:sz w:val="20"/>
          <w:szCs w:val="20"/>
        </w:rPr>
        <w:t>drona</w:t>
      </w:r>
      <w:proofErr w:type="spellEnd"/>
      <w:r w:rsidR="00B200B0" w:rsidRPr="00B200B0">
        <w:rPr>
          <w:rFonts w:ascii="Verdana" w:hAnsi="Verdana"/>
          <w:b/>
          <w:bCs/>
          <w:iCs/>
          <w:sz w:val="20"/>
          <w:szCs w:val="20"/>
        </w:rPr>
        <w:t>) muszą zostać wykonane najpóźniej do dnia 30.10.2026 roku</w:t>
      </w:r>
    </w:p>
    <w:p w14:paraId="4AC7ED7A" w14:textId="77777777" w:rsidR="00DD2A8D" w:rsidRDefault="00DD2A8D" w:rsidP="0087306F">
      <w:pPr>
        <w:widowControl w:val="0"/>
        <w:rPr>
          <w:rFonts w:ascii="Verdana" w:hAnsi="Verdana"/>
          <w:b/>
          <w:i/>
          <w:color w:val="FF0000"/>
          <w:sz w:val="20"/>
          <w:szCs w:val="20"/>
        </w:rPr>
      </w:pPr>
    </w:p>
    <w:p w14:paraId="1996427A" w14:textId="77777777" w:rsidR="0072269B" w:rsidRPr="0072269B" w:rsidRDefault="00DD2A8D" w:rsidP="0072269B">
      <w:pPr>
        <w:widowControl w:val="0"/>
        <w:rPr>
          <w:rFonts w:ascii="Verdana" w:hAnsi="Verdana"/>
          <w:b/>
          <w:bCs/>
          <w:color w:val="FF0000"/>
          <w:sz w:val="20"/>
          <w:szCs w:val="20"/>
        </w:rPr>
      </w:pPr>
      <w:r>
        <w:rPr>
          <w:rFonts w:ascii="Verdana" w:hAnsi="Verdana"/>
          <w:b/>
          <w:i/>
          <w:color w:val="FF0000"/>
          <w:sz w:val="20"/>
          <w:szCs w:val="20"/>
        </w:rPr>
        <w:t>Doświadczenie osób</w:t>
      </w:r>
      <w:r w:rsidR="0072269B">
        <w:rPr>
          <w:rFonts w:ascii="Verdana" w:hAnsi="Verdana"/>
          <w:color w:val="FF0000"/>
          <w:sz w:val="20"/>
          <w:szCs w:val="20"/>
        </w:rPr>
        <w:t xml:space="preserve"> </w:t>
      </w:r>
      <w:r w:rsidR="0072269B" w:rsidRPr="0072269B">
        <w:rPr>
          <w:rFonts w:ascii="Verdana" w:hAnsi="Verdana"/>
          <w:b/>
          <w:bCs/>
          <w:color w:val="FF0000"/>
          <w:sz w:val="20"/>
          <w:szCs w:val="20"/>
        </w:rPr>
        <w:t>(kryterium oceny ofert)</w:t>
      </w:r>
    </w:p>
    <w:p w14:paraId="56E0310D" w14:textId="77777777" w:rsidR="0072269B" w:rsidRDefault="0072269B" w:rsidP="0072269B">
      <w:pPr>
        <w:widowControl w:val="0"/>
        <w:rPr>
          <w:rFonts w:ascii="Verdana" w:hAnsi="Verdana"/>
          <w:color w:val="FF0000"/>
          <w:sz w:val="20"/>
          <w:szCs w:val="20"/>
        </w:rPr>
      </w:pPr>
    </w:p>
    <w:p w14:paraId="57516687" w14:textId="6B1AB9B0" w:rsidR="007F4B8E" w:rsidRPr="0072269B" w:rsidRDefault="007F4B8E" w:rsidP="0072269B">
      <w:pPr>
        <w:widowControl w:val="0"/>
        <w:rPr>
          <w:rFonts w:ascii="Verdana" w:hAnsi="Verdana"/>
          <w:color w:val="FF0000"/>
          <w:sz w:val="20"/>
          <w:szCs w:val="20"/>
        </w:rPr>
      </w:pPr>
      <w:r w:rsidRPr="007F4B8E">
        <w:rPr>
          <w:rFonts w:ascii="Verdana" w:hAnsi="Verdana"/>
          <w:b/>
          <w:sz w:val="20"/>
          <w:szCs w:val="20"/>
        </w:rPr>
        <w:t>Osob</w:t>
      </w:r>
      <w:r w:rsidR="0072269B">
        <w:rPr>
          <w:rFonts w:ascii="Verdana" w:hAnsi="Verdana"/>
          <w:b/>
          <w:sz w:val="20"/>
          <w:szCs w:val="20"/>
        </w:rPr>
        <w:t>y</w:t>
      </w:r>
      <w:r w:rsidRPr="007F4B8E">
        <w:rPr>
          <w:rFonts w:ascii="Verdana" w:hAnsi="Verdana"/>
          <w:b/>
          <w:sz w:val="20"/>
          <w:szCs w:val="20"/>
        </w:rPr>
        <w:t xml:space="preserve"> wyznaczona do realizacji zamówienia</w:t>
      </w:r>
    </w:p>
    <w:p w14:paraId="367E00B7" w14:textId="77777777" w:rsidR="00E5076C" w:rsidRPr="007F4B8E" w:rsidRDefault="00E5076C" w:rsidP="007F4B8E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"/>
        <w:gridCol w:w="3077"/>
        <w:gridCol w:w="5653"/>
      </w:tblGrid>
      <w:tr w:rsidR="007F4B8E" w:rsidRPr="00E5076C" w14:paraId="48FD3808" w14:textId="77777777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2CC9F" w14:textId="77777777" w:rsidR="007F4B8E" w:rsidRPr="00E5076C" w:rsidRDefault="007F4B8E" w:rsidP="007F4B8E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E5076C">
              <w:rPr>
                <w:rFonts w:ascii="Verdana" w:hAnsi="Verdana"/>
                <w:b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1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0B0B9" w14:textId="5D67F2F1" w:rsidR="007F4B8E" w:rsidRPr="00E5076C" w:rsidRDefault="007F4B8E" w:rsidP="007F4B8E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72269B">
              <w:rPr>
                <w:rFonts w:ascii="Verdana" w:hAnsi="Verdana"/>
                <w:b/>
                <w:color w:val="EE0000"/>
                <w:sz w:val="20"/>
                <w:szCs w:val="20"/>
              </w:rPr>
              <w:t>Imię i nazwisko</w:t>
            </w:r>
            <w:r w:rsidRPr="00E5076C">
              <w:rPr>
                <w:rFonts w:ascii="Verdana" w:hAnsi="Verdana"/>
                <w:b/>
                <w:sz w:val="20"/>
                <w:szCs w:val="20"/>
              </w:rPr>
              <w:t xml:space="preserve"> os</w:t>
            </w:r>
            <w:r w:rsidR="00E5076C" w:rsidRPr="00E5076C">
              <w:rPr>
                <w:rFonts w:ascii="Verdana" w:hAnsi="Verdana"/>
                <w:b/>
                <w:sz w:val="20"/>
                <w:szCs w:val="20"/>
              </w:rPr>
              <w:t>ób</w:t>
            </w:r>
            <w:r w:rsidRPr="00E5076C">
              <w:rPr>
                <w:rFonts w:ascii="Verdana" w:hAnsi="Verdana"/>
                <w:b/>
                <w:sz w:val="20"/>
                <w:szCs w:val="20"/>
              </w:rPr>
              <w:t xml:space="preserve"> skierowanej do realizacji zamówienia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8958F" w14:textId="77777777" w:rsidR="007F4B8E" w:rsidRPr="00E5076C" w:rsidRDefault="007F4B8E" w:rsidP="007F4B8E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5076C">
              <w:rPr>
                <w:rFonts w:ascii="Verdana" w:hAnsi="Verdana"/>
                <w:b/>
                <w:sz w:val="20"/>
                <w:szCs w:val="20"/>
              </w:rPr>
              <w:t xml:space="preserve">Ilość </w:t>
            </w:r>
          </w:p>
          <w:p w14:paraId="326E353D" w14:textId="77777777" w:rsidR="007F4B8E" w:rsidRPr="00E5076C" w:rsidRDefault="007F4B8E" w:rsidP="007F4B8E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5076C">
              <w:rPr>
                <w:rFonts w:ascii="Verdana" w:hAnsi="Verdana"/>
                <w:b/>
                <w:sz w:val="20"/>
                <w:szCs w:val="20"/>
              </w:rPr>
              <w:t>Szkoleń z tematyki objętej szkoleniem</w:t>
            </w:r>
          </w:p>
        </w:tc>
      </w:tr>
      <w:tr w:rsidR="007F4B8E" w:rsidRPr="00E5076C" w14:paraId="6EECF9B4" w14:textId="77777777">
        <w:trPr>
          <w:trHeight w:val="368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B60B3" w14:textId="77777777" w:rsidR="007F4B8E" w:rsidRPr="00E5076C" w:rsidRDefault="007F4B8E" w:rsidP="007F4B8E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5076C">
              <w:rPr>
                <w:rFonts w:ascii="Verdana" w:hAnsi="Verdana"/>
                <w:b/>
                <w:sz w:val="20"/>
                <w:szCs w:val="20"/>
              </w:rPr>
              <w:t>1.</w:t>
            </w:r>
          </w:p>
        </w:tc>
        <w:tc>
          <w:tcPr>
            <w:tcW w:w="1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98C0C" w14:textId="7AEEC3C2" w:rsidR="007F4B8E" w:rsidRDefault="00E5076C" w:rsidP="007F4B8E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Osoba pełniąca funkcję operatora obrazu:</w:t>
            </w:r>
          </w:p>
          <w:p w14:paraId="7FF410AE" w14:textId="77777777" w:rsidR="00E5076C" w:rsidRPr="00E5076C" w:rsidRDefault="00E5076C" w:rsidP="007F4B8E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569E53BE" w14:textId="77777777" w:rsidR="007F4B8E" w:rsidRPr="00E5076C" w:rsidRDefault="007F4B8E" w:rsidP="007F4B8E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5076C">
              <w:rPr>
                <w:rFonts w:ascii="Verdana" w:hAnsi="Verdana"/>
                <w:b/>
                <w:sz w:val="20"/>
                <w:szCs w:val="20"/>
              </w:rPr>
              <w:t>……………………….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F8062" w14:textId="21441A44" w:rsidR="007F4B8E" w:rsidRPr="00E5076C" w:rsidRDefault="007F4B8E" w:rsidP="007F4B8E">
            <w:pPr>
              <w:tabs>
                <w:tab w:val="left" w:pos="426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E5076C">
              <w:rPr>
                <w:rFonts w:ascii="Verdana" w:hAnsi="Verdana"/>
                <w:sz w:val="20"/>
                <w:szCs w:val="20"/>
              </w:rPr>
              <w:t xml:space="preserve">W okresie 3 lat od daty składania ofert, wskazana osoba </w:t>
            </w:r>
            <w:r w:rsidR="00E5076C">
              <w:rPr>
                <w:rFonts w:ascii="Verdana" w:hAnsi="Verdana"/>
                <w:sz w:val="20"/>
                <w:szCs w:val="20"/>
              </w:rPr>
              <w:t xml:space="preserve">realizowała </w:t>
            </w:r>
            <w:r w:rsidR="00E5076C" w:rsidRPr="00E368E7">
              <w:rPr>
                <w:rFonts w:ascii="Verdana" w:eastAsia="Verdana" w:hAnsi="Verdana" w:cs="Verdana"/>
                <w:bCs/>
                <w:sz w:val="20"/>
                <w:szCs w:val="20"/>
              </w:rPr>
              <w:t>projektów filmowych zrealizowanych w ciągu 3 ostatnich lat</w:t>
            </w:r>
            <w:r w:rsidRPr="00E5076C">
              <w:rPr>
                <w:rFonts w:ascii="Verdana" w:hAnsi="Verdana"/>
                <w:sz w:val="20"/>
                <w:szCs w:val="20"/>
              </w:rPr>
              <w:t xml:space="preserve">, </w:t>
            </w:r>
            <w:r w:rsidRPr="00E5076C">
              <w:rPr>
                <w:rFonts w:ascii="Verdana" w:hAnsi="Verdana"/>
                <w:color w:val="EE0000"/>
                <w:sz w:val="20"/>
                <w:szCs w:val="20"/>
              </w:rPr>
              <w:t>w liczbie: ……… /</w:t>
            </w:r>
            <w:r w:rsidRPr="00E5076C">
              <w:rPr>
                <w:rFonts w:ascii="Verdana" w:hAnsi="Verdana"/>
                <w:sz w:val="20"/>
                <w:szCs w:val="20"/>
              </w:rPr>
              <w:t xml:space="preserve">wpisać ilość </w:t>
            </w:r>
            <w:r w:rsidR="00E5076C">
              <w:rPr>
                <w:rFonts w:ascii="Verdana" w:hAnsi="Verdana"/>
                <w:sz w:val="20"/>
                <w:szCs w:val="20"/>
              </w:rPr>
              <w:t>realizacji filmowych</w:t>
            </w:r>
            <w:r w:rsidR="00E5076C" w:rsidRPr="00C251AF">
              <w:rPr>
                <w:rFonts w:ascii="Verdana" w:hAnsi="Verdana"/>
                <w:sz w:val="20"/>
                <w:szCs w:val="20"/>
              </w:rPr>
              <w:t xml:space="preserve"> obejmujących filmy o charakterze informacyjno-promocyjnym prezentujące instytucje</w:t>
            </w:r>
            <w:r w:rsidR="0072269B">
              <w:rPr>
                <w:rFonts w:ascii="Verdana" w:hAnsi="Verdana"/>
                <w:sz w:val="20"/>
                <w:szCs w:val="20"/>
              </w:rPr>
              <w:t xml:space="preserve"> lub</w:t>
            </w:r>
            <w:r w:rsidR="00E5076C" w:rsidRPr="00C251AF">
              <w:rPr>
                <w:rFonts w:ascii="Verdana" w:hAnsi="Verdana"/>
                <w:sz w:val="20"/>
                <w:szCs w:val="20"/>
              </w:rPr>
              <w:t xml:space="preserve"> organizacje lub przedsiębiorstwa jako miejsca pracy</w:t>
            </w:r>
            <w:r w:rsidR="0072269B">
              <w:rPr>
                <w:rFonts w:ascii="Verdana" w:hAnsi="Verdana"/>
                <w:sz w:val="20"/>
                <w:szCs w:val="20"/>
              </w:rPr>
              <w:t xml:space="preserve"> lub</w:t>
            </w:r>
            <w:r w:rsidR="00E5076C" w:rsidRPr="00C251AF">
              <w:rPr>
                <w:rFonts w:ascii="Verdana" w:hAnsi="Verdana"/>
                <w:sz w:val="20"/>
                <w:szCs w:val="20"/>
              </w:rPr>
              <w:t xml:space="preserve"> prowadzenia badań</w:t>
            </w:r>
            <w:r w:rsidR="0072269B">
              <w:rPr>
                <w:rFonts w:ascii="Verdana" w:hAnsi="Verdana"/>
                <w:sz w:val="20"/>
                <w:szCs w:val="20"/>
              </w:rPr>
              <w:t xml:space="preserve"> lub</w:t>
            </w:r>
            <w:r w:rsidR="00E5076C" w:rsidRPr="00C251AF">
              <w:rPr>
                <w:rFonts w:ascii="Verdana" w:hAnsi="Verdana"/>
                <w:sz w:val="20"/>
                <w:szCs w:val="20"/>
              </w:rPr>
              <w:t xml:space="preserve"> rozwoju zawodowego lub naukowego (m.in. </w:t>
            </w:r>
            <w:r w:rsidR="007029B0" w:rsidRPr="007029B0">
              <w:rPr>
                <w:rFonts w:ascii="Verdana" w:hAnsi="Verdana"/>
                <w:bCs/>
                <w:sz w:val="20"/>
                <w:szCs w:val="20"/>
              </w:rPr>
              <w:t>zakres działalności</w:t>
            </w:r>
            <w:r w:rsidR="007029B0">
              <w:rPr>
                <w:rFonts w:ascii="Verdana" w:hAnsi="Verdana"/>
                <w:bCs/>
                <w:sz w:val="20"/>
                <w:szCs w:val="20"/>
              </w:rPr>
              <w:t xml:space="preserve">, </w:t>
            </w:r>
            <w:r w:rsidR="00E5076C" w:rsidRPr="00C251AF">
              <w:rPr>
                <w:rFonts w:ascii="Verdana" w:hAnsi="Verdana"/>
                <w:sz w:val="20"/>
                <w:szCs w:val="20"/>
              </w:rPr>
              <w:t xml:space="preserve">ofertę, możliwości </w:t>
            </w:r>
            <w:r w:rsidR="00E5076C" w:rsidRPr="00C251AF">
              <w:rPr>
                <w:rFonts w:ascii="Verdana" w:hAnsi="Verdana"/>
                <w:sz w:val="20"/>
                <w:szCs w:val="20"/>
              </w:rPr>
              <w:lastRenderedPageBreak/>
              <w:t>rozwoju, infrastrukturę, środowisko pracy, współpracowników)</w:t>
            </w:r>
          </w:p>
        </w:tc>
      </w:tr>
      <w:tr w:rsidR="007F4B8E" w:rsidRPr="00E5076C" w14:paraId="59A7CC44" w14:textId="77777777">
        <w:trPr>
          <w:trHeight w:val="368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460E2" w14:textId="77777777" w:rsidR="007F4B8E" w:rsidRPr="00E5076C" w:rsidRDefault="007F4B8E" w:rsidP="007F4B8E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5076C">
              <w:rPr>
                <w:rFonts w:ascii="Verdana" w:hAnsi="Verdana"/>
                <w:b/>
                <w:sz w:val="20"/>
                <w:szCs w:val="20"/>
              </w:rPr>
              <w:lastRenderedPageBreak/>
              <w:t>2.</w:t>
            </w:r>
          </w:p>
        </w:tc>
        <w:tc>
          <w:tcPr>
            <w:tcW w:w="1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66883" w14:textId="77777777" w:rsidR="00E5076C" w:rsidRDefault="00E5076C" w:rsidP="00E5076C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Osoba pełniąca funkcję operatora obrazu:</w:t>
            </w:r>
          </w:p>
          <w:p w14:paraId="3875868F" w14:textId="77777777" w:rsidR="007F4B8E" w:rsidRPr="00E5076C" w:rsidRDefault="007F4B8E" w:rsidP="007F4B8E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0FB7E83B" w14:textId="77777777" w:rsidR="007F4B8E" w:rsidRPr="00E5076C" w:rsidRDefault="007F4B8E" w:rsidP="007F4B8E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5076C">
              <w:rPr>
                <w:rFonts w:ascii="Verdana" w:hAnsi="Verdana"/>
                <w:b/>
                <w:sz w:val="20"/>
                <w:szCs w:val="20"/>
              </w:rPr>
              <w:t>……………………….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4CF77" w14:textId="27A7AA95" w:rsidR="007F4B8E" w:rsidRPr="00E5076C" w:rsidRDefault="0072269B" w:rsidP="007F4B8E">
            <w:pPr>
              <w:tabs>
                <w:tab w:val="left" w:pos="426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E5076C">
              <w:rPr>
                <w:rFonts w:ascii="Verdana" w:hAnsi="Verdana"/>
                <w:sz w:val="20"/>
                <w:szCs w:val="20"/>
              </w:rPr>
              <w:t xml:space="preserve">W okresie 3 lat od daty składania ofert, wskazana osoba </w:t>
            </w:r>
            <w:r>
              <w:rPr>
                <w:rFonts w:ascii="Verdana" w:hAnsi="Verdana"/>
                <w:sz w:val="20"/>
                <w:szCs w:val="20"/>
              </w:rPr>
              <w:t xml:space="preserve">realizowała </w:t>
            </w:r>
            <w:r w:rsidRPr="00E368E7">
              <w:rPr>
                <w:rFonts w:ascii="Verdana" w:eastAsia="Verdana" w:hAnsi="Verdana" w:cs="Verdana"/>
                <w:bCs/>
                <w:sz w:val="20"/>
                <w:szCs w:val="20"/>
              </w:rPr>
              <w:t>projektów filmowych zrealizowanych w ciągu 3 ostatnich lat</w:t>
            </w:r>
            <w:r w:rsidRPr="00E5076C">
              <w:rPr>
                <w:rFonts w:ascii="Verdana" w:hAnsi="Verdana"/>
                <w:sz w:val="20"/>
                <w:szCs w:val="20"/>
              </w:rPr>
              <w:t xml:space="preserve">, </w:t>
            </w:r>
            <w:r w:rsidRPr="00E5076C">
              <w:rPr>
                <w:rFonts w:ascii="Verdana" w:hAnsi="Verdana"/>
                <w:color w:val="EE0000"/>
                <w:sz w:val="20"/>
                <w:szCs w:val="20"/>
              </w:rPr>
              <w:t>w liczbie: ……… /</w:t>
            </w:r>
            <w:r w:rsidRPr="00E5076C">
              <w:rPr>
                <w:rFonts w:ascii="Verdana" w:hAnsi="Verdana"/>
                <w:sz w:val="20"/>
                <w:szCs w:val="20"/>
              </w:rPr>
              <w:t xml:space="preserve">wpisać ilość </w:t>
            </w:r>
            <w:r>
              <w:rPr>
                <w:rFonts w:ascii="Verdana" w:hAnsi="Verdana"/>
                <w:sz w:val="20"/>
                <w:szCs w:val="20"/>
              </w:rPr>
              <w:t>realizacji filmowych</w:t>
            </w:r>
            <w:r w:rsidRPr="00C251AF">
              <w:rPr>
                <w:rFonts w:ascii="Verdana" w:hAnsi="Verdana"/>
                <w:sz w:val="20"/>
                <w:szCs w:val="20"/>
              </w:rPr>
              <w:t xml:space="preserve"> obejmujących filmy o charakterze informacyjno-promocyjnym prezentujące instytucje</w:t>
            </w:r>
            <w:r>
              <w:rPr>
                <w:rFonts w:ascii="Verdana" w:hAnsi="Verdana"/>
                <w:sz w:val="20"/>
                <w:szCs w:val="20"/>
              </w:rPr>
              <w:t xml:space="preserve"> lub</w:t>
            </w:r>
            <w:r w:rsidRPr="00C251AF">
              <w:rPr>
                <w:rFonts w:ascii="Verdana" w:hAnsi="Verdana"/>
                <w:sz w:val="20"/>
                <w:szCs w:val="20"/>
              </w:rPr>
              <w:t xml:space="preserve"> organizacje lub przedsiębiorstwa jako miejsca pracy</w:t>
            </w:r>
            <w:r>
              <w:rPr>
                <w:rFonts w:ascii="Verdana" w:hAnsi="Verdana"/>
                <w:sz w:val="20"/>
                <w:szCs w:val="20"/>
              </w:rPr>
              <w:t xml:space="preserve"> lub</w:t>
            </w:r>
            <w:r w:rsidRPr="00C251AF">
              <w:rPr>
                <w:rFonts w:ascii="Verdana" w:hAnsi="Verdana"/>
                <w:sz w:val="20"/>
                <w:szCs w:val="20"/>
              </w:rPr>
              <w:t xml:space="preserve"> prowadzenia badań</w:t>
            </w:r>
            <w:r>
              <w:rPr>
                <w:rFonts w:ascii="Verdana" w:hAnsi="Verdana"/>
                <w:sz w:val="20"/>
                <w:szCs w:val="20"/>
              </w:rPr>
              <w:t xml:space="preserve"> lub</w:t>
            </w:r>
            <w:r w:rsidRPr="00C251AF">
              <w:rPr>
                <w:rFonts w:ascii="Verdana" w:hAnsi="Verdana"/>
                <w:sz w:val="20"/>
                <w:szCs w:val="20"/>
              </w:rPr>
              <w:t xml:space="preserve"> rozwoju zawodowego lub naukowego (m.in. </w:t>
            </w:r>
            <w:r w:rsidR="007029B0" w:rsidRPr="007029B0">
              <w:rPr>
                <w:rFonts w:ascii="Verdana" w:hAnsi="Verdana"/>
                <w:bCs/>
                <w:sz w:val="20"/>
                <w:szCs w:val="20"/>
              </w:rPr>
              <w:t>zakres działalności</w:t>
            </w:r>
            <w:r w:rsidR="007029B0">
              <w:rPr>
                <w:rFonts w:ascii="Verdana" w:hAnsi="Verdana"/>
                <w:bCs/>
                <w:sz w:val="20"/>
                <w:szCs w:val="20"/>
              </w:rPr>
              <w:t xml:space="preserve">, </w:t>
            </w:r>
            <w:r w:rsidRPr="00C251AF">
              <w:rPr>
                <w:rFonts w:ascii="Verdana" w:hAnsi="Verdana"/>
                <w:sz w:val="20"/>
                <w:szCs w:val="20"/>
              </w:rPr>
              <w:t>ofertę, możliwości rozwoju, infrastrukturę, środowisko pracy, współpracowników)</w:t>
            </w:r>
          </w:p>
        </w:tc>
      </w:tr>
      <w:tr w:rsidR="00E5076C" w:rsidRPr="00E5076C" w14:paraId="7AC593CD" w14:textId="77777777">
        <w:trPr>
          <w:trHeight w:val="368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C102D" w14:textId="08C429DE" w:rsidR="00E5076C" w:rsidRPr="00E5076C" w:rsidRDefault="00E5076C" w:rsidP="007F4B8E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3</w:t>
            </w:r>
          </w:p>
        </w:tc>
        <w:tc>
          <w:tcPr>
            <w:tcW w:w="1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70B32" w14:textId="77777777" w:rsidR="00E5076C" w:rsidRDefault="00E5076C" w:rsidP="00E5076C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Osoba opracowująca scenariusz</w:t>
            </w:r>
          </w:p>
          <w:p w14:paraId="4C25BC7A" w14:textId="77777777" w:rsidR="00E5076C" w:rsidRDefault="00E5076C" w:rsidP="00E5076C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17A57BE5" w14:textId="35D2D580" w:rsidR="00E5076C" w:rsidRDefault="00E5076C" w:rsidP="00E5076C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……………………………….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EC919" w14:textId="7E5E807A" w:rsidR="00E5076C" w:rsidRPr="00E5076C" w:rsidRDefault="00E5076C" w:rsidP="007F4B8E">
            <w:pPr>
              <w:tabs>
                <w:tab w:val="left" w:pos="426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E5076C">
              <w:rPr>
                <w:rFonts w:ascii="Verdana" w:hAnsi="Verdana"/>
                <w:sz w:val="20"/>
                <w:szCs w:val="20"/>
              </w:rPr>
              <w:t xml:space="preserve">W okresie 3 lat od daty składania ofert, wskazana osoba </w:t>
            </w:r>
            <w:r>
              <w:rPr>
                <w:rFonts w:ascii="Verdana" w:hAnsi="Verdana"/>
                <w:sz w:val="20"/>
                <w:szCs w:val="20"/>
              </w:rPr>
              <w:t xml:space="preserve">realizowała </w:t>
            </w:r>
            <w:r w:rsidRPr="00E368E7">
              <w:rPr>
                <w:rFonts w:ascii="Verdana" w:eastAsia="Verdana" w:hAnsi="Verdana" w:cs="Verdana"/>
                <w:bCs/>
                <w:sz w:val="20"/>
                <w:szCs w:val="20"/>
              </w:rPr>
              <w:t>projektów filmowych zrealizowanych w ciągu 3 ostatnich lat</w:t>
            </w:r>
            <w:r w:rsidRPr="00E5076C">
              <w:rPr>
                <w:rFonts w:ascii="Verdana" w:hAnsi="Verdana"/>
                <w:sz w:val="20"/>
                <w:szCs w:val="20"/>
              </w:rPr>
              <w:t xml:space="preserve">, </w:t>
            </w:r>
            <w:r w:rsidRPr="00E5076C">
              <w:rPr>
                <w:rFonts w:ascii="Verdana" w:hAnsi="Verdana"/>
                <w:color w:val="EE0000"/>
                <w:sz w:val="20"/>
                <w:szCs w:val="20"/>
              </w:rPr>
              <w:t>w liczbie: ………</w:t>
            </w:r>
            <w:r w:rsidRPr="00E5076C">
              <w:rPr>
                <w:rFonts w:ascii="Verdana" w:hAnsi="Verdana"/>
                <w:sz w:val="20"/>
                <w:szCs w:val="20"/>
              </w:rPr>
              <w:t xml:space="preserve"> /wpisać ilość</w:t>
            </w:r>
            <w:r>
              <w:rPr>
                <w:rFonts w:ascii="Verdana" w:hAnsi="Verdana"/>
                <w:sz w:val="20"/>
                <w:szCs w:val="20"/>
              </w:rPr>
              <w:t xml:space="preserve"> opracowań </w:t>
            </w:r>
            <w:r w:rsidRPr="00305398">
              <w:rPr>
                <w:rFonts w:ascii="Verdana" w:eastAsia="Verdana" w:hAnsi="Verdana" w:cs="Verdana"/>
                <w:sz w:val="20"/>
                <w:szCs w:val="20"/>
              </w:rPr>
              <w:t xml:space="preserve">scenariusza wraz z tekstem narracji do filmów </w:t>
            </w:r>
            <w:r w:rsidRPr="00305398">
              <w:rPr>
                <w:rFonts w:ascii="Verdana" w:hAnsi="Verdana"/>
                <w:sz w:val="20"/>
                <w:szCs w:val="20"/>
              </w:rPr>
              <w:t>o charakterze informacyjno-promocyjnym prezentujących instytucje</w:t>
            </w:r>
            <w:r w:rsidR="0072269B">
              <w:rPr>
                <w:rFonts w:ascii="Verdana" w:hAnsi="Verdana"/>
                <w:sz w:val="20"/>
                <w:szCs w:val="20"/>
              </w:rPr>
              <w:t xml:space="preserve"> lub</w:t>
            </w:r>
            <w:r w:rsidRPr="00305398">
              <w:rPr>
                <w:rFonts w:ascii="Verdana" w:hAnsi="Verdana"/>
                <w:sz w:val="20"/>
                <w:szCs w:val="20"/>
              </w:rPr>
              <w:t xml:space="preserve"> organizacje lub przedsiębiorstwa jako miejsca pracy</w:t>
            </w:r>
            <w:r w:rsidR="0072269B">
              <w:rPr>
                <w:rFonts w:ascii="Verdana" w:hAnsi="Verdana"/>
                <w:sz w:val="20"/>
                <w:szCs w:val="20"/>
              </w:rPr>
              <w:t xml:space="preserve"> lub</w:t>
            </w:r>
            <w:r w:rsidRPr="00305398">
              <w:rPr>
                <w:rFonts w:ascii="Verdana" w:hAnsi="Verdana"/>
                <w:sz w:val="20"/>
                <w:szCs w:val="20"/>
              </w:rPr>
              <w:t xml:space="preserve"> prowadzenia badań</w:t>
            </w:r>
            <w:r w:rsidR="0072269B">
              <w:rPr>
                <w:rFonts w:ascii="Verdana" w:hAnsi="Verdana"/>
                <w:sz w:val="20"/>
                <w:szCs w:val="20"/>
              </w:rPr>
              <w:t xml:space="preserve"> lub </w:t>
            </w:r>
            <w:r w:rsidRPr="00305398">
              <w:rPr>
                <w:rFonts w:ascii="Verdana" w:hAnsi="Verdana"/>
                <w:sz w:val="20"/>
                <w:szCs w:val="20"/>
              </w:rPr>
              <w:t xml:space="preserve">rozwoju zawodowego lub naukowego (m.in. </w:t>
            </w:r>
            <w:r w:rsidR="007029B0" w:rsidRPr="007029B0">
              <w:rPr>
                <w:rFonts w:ascii="Verdana" w:hAnsi="Verdana"/>
                <w:bCs/>
                <w:sz w:val="20"/>
                <w:szCs w:val="20"/>
              </w:rPr>
              <w:t>zakres działalności</w:t>
            </w:r>
            <w:r w:rsidR="007029B0">
              <w:rPr>
                <w:rFonts w:ascii="Verdana" w:hAnsi="Verdana"/>
                <w:bCs/>
                <w:sz w:val="20"/>
                <w:szCs w:val="20"/>
              </w:rPr>
              <w:t xml:space="preserve">, </w:t>
            </w:r>
            <w:r w:rsidRPr="00305398">
              <w:rPr>
                <w:rFonts w:ascii="Verdana" w:hAnsi="Verdana"/>
                <w:sz w:val="20"/>
                <w:szCs w:val="20"/>
              </w:rPr>
              <w:t>ofertę, możliwości rozwoju, infrastrukturę, środowisko pracy, współpracowników), z udziałem osób udzielających wypowiedzi przed kamerą</w:t>
            </w:r>
            <w:r>
              <w:rPr>
                <w:rFonts w:ascii="Verdana" w:eastAsia="Verdana" w:hAnsi="Verdana" w:cs="Verdana"/>
                <w:sz w:val="20"/>
                <w:szCs w:val="20"/>
              </w:rPr>
              <w:t xml:space="preserve"> </w:t>
            </w:r>
            <w:r w:rsidRPr="00305398">
              <w:rPr>
                <w:rFonts w:ascii="Verdana" w:eastAsia="Verdana" w:hAnsi="Verdana" w:cs="Verdana"/>
                <w:sz w:val="20"/>
                <w:szCs w:val="20"/>
              </w:rPr>
              <w:t>wraz ze scenariuszem w formacie pdf oraz linkiem do filmu</w:t>
            </w:r>
          </w:p>
        </w:tc>
      </w:tr>
    </w:tbl>
    <w:p w14:paraId="155423D9" w14:textId="77777777" w:rsidR="007F4B8E" w:rsidRPr="0072269B" w:rsidRDefault="007F4B8E" w:rsidP="007F4B8E">
      <w:pPr>
        <w:tabs>
          <w:tab w:val="left" w:pos="426"/>
        </w:tabs>
        <w:jc w:val="both"/>
        <w:rPr>
          <w:rFonts w:ascii="Verdana" w:hAnsi="Verdana"/>
          <w:b/>
          <w:bCs/>
          <w:iCs/>
          <w:sz w:val="20"/>
          <w:szCs w:val="20"/>
        </w:rPr>
      </w:pPr>
      <w:r w:rsidRPr="0072269B">
        <w:rPr>
          <w:rFonts w:ascii="Verdana" w:hAnsi="Verdana"/>
          <w:b/>
          <w:bCs/>
          <w:iCs/>
          <w:sz w:val="20"/>
          <w:szCs w:val="20"/>
        </w:rPr>
        <w:t>* brak wskazania na Formularzu oferty imienia i nazwiska oraz doświadczenia osoby wyznaczonej do realizacji zamówienia, będzie skutkował nieprzyznaniem punktów w kryterium</w:t>
      </w:r>
    </w:p>
    <w:p w14:paraId="718469CF" w14:textId="77777777" w:rsidR="00F7431D" w:rsidRPr="0072269B" w:rsidRDefault="00F7431D" w:rsidP="007F4B8E">
      <w:pPr>
        <w:tabs>
          <w:tab w:val="left" w:pos="426"/>
        </w:tabs>
        <w:jc w:val="both"/>
        <w:rPr>
          <w:rFonts w:ascii="Verdana" w:hAnsi="Verdana"/>
          <w:b/>
          <w:bCs/>
          <w:iCs/>
          <w:sz w:val="20"/>
          <w:szCs w:val="20"/>
        </w:rPr>
      </w:pPr>
    </w:p>
    <w:p w14:paraId="3BA70AED" w14:textId="5C47E0C9" w:rsidR="00F7431D" w:rsidRPr="0072269B" w:rsidRDefault="00F7431D" w:rsidP="007F4B8E">
      <w:pPr>
        <w:tabs>
          <w:tab w:val="left" w:pos="426"/>
        </w:tabs>
        <w:jc w:val="both"/>
        <w:rPr>
          <w:rFonts w:ascii="Verdana" w:hAnsi="Verdana"/>
          <w:b/>
          <w:bCs/>
          <w:iCs/>
          <w:color w:val="EE0000"/>
          <w:sz w:val="20"/>
          <w:szCs w:val="20"/>
        </w:rPr>
      </w:pPr>
      <w:r w:rsidRPr="0072269B">
        <w:rPr>
          <w:rFonts w:ascii="Verdana" w:hAnsi="Verdana"/>
          <w:b/>
          <w:bCs/>
          <w:iCs/>
          <w:color w:val="EE0000"/>
          <w:sz w:val="20"/>
          <w:szCs w:val="20"/>
        </w:rPr>
        <w:t>Jakość filmów</w:t>
      </w:r>
      <w:r w:rsidR="0072269B">
        <w:rPr>
          <w:rFonts w:ascii="Verdana" w:hAnsi="Verdana"/>
          <w:b/>
          <w:bCs/>
          <w:iCs/>
          <w:color w:val="EE0000"/>
          <w:sz w:val="20"/>
          <w:szCs w:val="20"/>
        </w:rPr>
        <w:t xml:space="preserve"> (kryterium oceny ofert)</w:t>
      </w:r>
    </w:p>
    <w:p w14:paraId="44C17B8D" w14:textId="247E9D10" w:rsidR="00F7431D" w:rsidRPr="0072269B" w:rsidRDefault="00F7431D" w:rsidP="007F4B8E">
      <w:pPr>
        <w:tabs>
          <w:tab w:val="left" w:pos="426"/>
        </w:tabs>
        <w:jc w:val="both"/>
        <w:rPr>
          <w:rFonts w:ascii="Verdana" w:hAnsi="Verdana"/>
          <w:b/>
          <w:bCs/>
          <w:iCs/>
          <w:sz w:val="20"/>
          <w:szCs w:val="20"/>
        </w:rPr>
      </w:pPr>
      <w:r w:rsidRPr="0072269B">
        <w:rPr>
          <w:rFonts w:ascii="Verdana" w:hAnsi="Verdana"/>
          <w:b/>
          <w:bCs/>
          <w:iCs/>
          <w:sz w:val="20"/>
          <w:szCs w:val="20"/>
        </w:rPr>
        <w:t>- Zamawiający oceni na podstawie prób</w:t>
      </w:r>
      <w:r w:rsidR="0072269B" w:rsidRPr="0072269B">
        <w:rPr>
          <w:rFonts w:ascii="Verdana" w:hAnsi="Verdana"/>
          <w:b/>
          <w:bCs/>
          <w:iCs/>
          <w:sz w:val="20"/>
          <w:szCs w:val="20"/>
        </w:rPr>
        <w:t>ek</w:t>
      </w:r>
      <w:r w:rsidR="00B51405">
        <w:rPr>
          <w:rFonts w:ascii="Verdana" w:hAnsi="Verdana"/>
          <w:b/>
          <w:bCs/>
          <w:iCs/>
          <w:sz w:val="20"/>
          <w:szCs w:val="20"/>
        </w:rPr>
        <w:t xml:space="preserve"> zgodnie z 7.1 SWZ,</w:t>
      </w:r>
      <w:r w:rsidRPr="0072269B">
        <w:rPr>
          <w:rFonts w:ascii="Verdana" w:hAnsi="Verdana"/>
          <w:b/>
          <w:bCs/>
          <w:iCs/>
          <w:sz w:val="20"/>
          <w:szCs w:val="20"/>
        </w:rPr>
        <w:t xml:space="preserve"> zamieszczon</w:t>
      </w:r>
      <w:r w:rsidR="0072269B" w:rsidRPr="0072269B">
        <w:rPr>
          <w:rFonts w:ascii="Verdana" w:hAnsi="Verdana"/>
          <w:b/>
          <w:bCs/>
          <w:iCs/>
          <w:sz w:val="20"/>
          <w:szCs w:val="20"/>
        </w:rPr>
        <w:t>ych</w:t>
      </w:r>
      <w:r w:rsidRPr="0072269B">
        <w:rPr>
          <w:rFonts w:ascii="Verdana" w:hAnsi="Verdana"/>
          <w:b/>
          <w:bCs/>
          <w:iCs/>
          <w:sz w:val="20"/>
          <w:szCs w:val="20"/>
        </w:rPr>
        <w:t xml:space="preserve"> pod link</w:t>
      </w:r>
      <w:r w:rsidR="0072269B" w:rsidRPr="0072269B">
        <w:rPr>
          <w:rFonts w:ascii="Verdana" w:hAnsi="Verdana"/>
          <w:b/>
          <w:bCs/>
          <w:iCs/>
          <w:sz w:val="20"/>
          <w:szCs w:val="20"/>
        </w:rPr>
        <w:t>ami</w:t>
      </w:r>
      <w:r w:rsidRPr="0072269B">
        <w:rPr>
          <w:rFonts w:ascii="Verdana" w:hAnsi="Verdana"/>
          <w:b/>
          <w:bCs/>
          <w:iCs/>
          <w:sz w:val="20"/>
          <w:szCs w:val="20"/>
        </w:rPr>
        <w:t>:</w:t>
      </w:r>
    </w:p>
    <w:p w14:paraId="4739AD52" w14:textId="41FEE3B9" w:rsidR="00F7431D" w:rsidRPr="0072269B" w:rsidRDefault="00F7431D" w:rsidP="007F4B8E">
      <w:pPr>
        <w:tabs>
          <w:tab w:val="left" w:pos="426"/>
        </w:tabs>
        <w:jc w:val="both"/>
        <w:rPr>
          <w:rFonts w:ascii="Verdana" w:hAnsi="Verdana"/>
          <w:b/>
          <w:bCs/>
          <w:iCs/>
          <w:sz w:val="20"/>
          <w:szCs w:val="20"/>
        </w:rPr>
      </w:pPr>
      <w:r w:rsidRPr="0072269B">
        <w:rPr>
          <w:rFonts w:ascii="Verdana" w:hAnsi="Verdana"/>
          <w:b/>
          <w:bCs/>
          <w:iCs/>
          <w:sz w:val="20"/>
          <w:szCs w:val="20"/>
        </w:rPr>
        <w:t>1)</w:t>
      </w:r>
    </w:p>
    <w:p w14:paraId="58137A06" w14:textId="0B3ED515" w:rsidR="00F7431D" w:rsidRPr="0072269B" w:rsidRDefault="00F7431D" w:rsidP="007F4B8E">
      <w:pPr>
        <w:tabs>
          <w:tab w:val="left" w:pos="426"/>
        </w:tabs>
        <w:jc w:val="both"/>
        <w:rPr>
          <w:rFonts w:ascii="Verdana" w:hAnsi="Verdana"/>
          <w:b/>
          <w:bCs/>
          <w:iCs/>
          <w:sz w:val="20"/>
          <w:szCs w:val="20"/>
        </w:rPr>
      </w:pPr>
      <w:r w:rsidRPr="0072269B">
        <w:rPr>
          <w:rFonts w:ascii="Verdana" w:hAnsi="Verdana"/>
          <w:b/>
          <w:bCs/>
          <w:iCs/>
          <w:sz w:val="20"/>
          <w:szCs w:val="20"/>
        </w:rPr>
        <w:t>2)</w:t>
      </w:r>
    </w:p>
    <w:p w14:paraId="6D1D69CA" w14:textId="7A8BFBE1" w:rsidR="00F7431D" w:rsidRPr="0072269B" w:rsidRDefault="00F7431D" w:rsidP="007F4B8E">
      <w:pPr>
        <w:tabs>
          <w:tab w:val="left" w:pos="426"/>
        </w:tabs>
        <w:jc w:val="both"/>
        <w:rPr>
          <w:rFonts w:ascii="Verdana" w:hAnsi="Verdana"/>
          <w:b/>
          <w:bCs/>
          <w:iCs/>
          <w:sz w:val="20"/>
          <w:szCs w:val="20"/>
        </w:rPr>
      </w:pPr>
      <w:r w:rsidRPr="0072269B">
        <w:rPr>
          <w:rFonts w:ascii="Verdana" w:hAnsi="Verdana"/>
          <w:b/>
          <w:bCs/>
          <w:iCs/>
          <w:sz w:val="20"/>
          <w:szCs w:val="20"/>
        </w:rPr>
        <w:t xml:space="preserve">3) </w:t>
      </w:r>
    </w:p>
    <w:p w14:paraId="5A2824AC" w14:textId="77777777" w:rsidR="0087306F" w:rsidRPr="0087306F" w:rsidRDefault="0087306F" w:rsidP="0087306F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5113BA64" w14:textId="77777777" w:rsidR="0087306F" w:rsidRPr="0087306F" w:rsidRDefault="0087306F" w:rsidP="0087306F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87306F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87306F">
        <w:rPr>
          <w:rFonts w:ascii="Verdana" w:hAnsi="Verdana"/>
          <w:b/>
          <w:sz w:val="20"/>
          <w:szCs w:val="20"/>
        </w:rPr>
        <w:t xml:space="preserve"> TAK/NIE</w:t>
      </w:r>
    </w:p>
    <w:p w14:paraId="7CE27B58" w14:textId="77777777" w:rsidR="0087306F" w:rsidRPr="0087306F" w:rsidRDefault="0087306F" w:rsidP="0087306F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87306F">
        <w:rPr>
          <w:rFonts w:ascii="Verdana" w:hAnsi="Verdana"/>
          <w:b/>
          <w:sz w:val="20"/>
          <w:szCs w:val="20"/>
        </w:rPr>
        <w:t xml:space="preserve">Termin płatności: </w:t>
      </w:r>
      <w:r w:rsidRPr="0087306F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7A2EA30" w14:textId="77777777" w:rsidR="0087306F" w:rsidRPr="0087306F" w:rsidRDefault="0087306F" w:rsidP="0087306F">
      <w:pPr>
        <w:rPr>
          <w:rFonts w:ascii="Verdana" w:hAnsi="Verdana"/>
          <w:b/>
          <w:sz w:val="20"/>
          <w:szCs w:val="20"/>
          <w:u w:val="single"/>
        </w:rPr>
      </w:pPr>
    </w:p>
    <w:p w14:paraId="5FFEF9CB" w14:textId="77777777" w:rsidR="0087306F" w:rsidRPr="0087306F" w:rsidRDefault="0087306F" w:rsidP="0087306F">
      <w:pPr>
        <w:rPr>
          <w:rFonts w:ascii="Verdana" w:hAnsi="Verdana"/>
          <w:b/>
          <w:sz w:val="20"/>
          <w:szCs w:val="20"/>
          <w:u w:val="single"/>
        </w:rPr>
      </w:pPr>
      <w:r w:rsidRPr="0087306F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53C1D017" w14:textId="77777777" w:rsidR="0087306F" w:rsidRPr="0087306F" w:rsidRDefault="0087306F" w:rsidP="0087306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87306F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4D58D90C" w14:textId="77777777" w:rsidR="0087306F" w:rsidRPr="0087306F" w:rsidRDefault="0087306F" w:rsidP="0087306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87306F">
        <w:rPr>
          <w:rFonts w:ascii="Verdana" w:hAnsi="Verdana"/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</w:t>
      </w:r>
      <w:r w:rsidRPr="0087306F">
        <w:rPr>
          <w:rFonts w:ascii="Verdana" w:hAnsi="Verdana"/>
          <w:color w:val="000000"/>
          <w:sz w:val="20"/>
          <w:szCs w:val="20"/>
          <w:lang w:eastAsia="ar-SA"/>
        </w:rPr>
        <w:br/>
        <w:t>i terminie wyznaczonym przez zamawiającego</w:t>
      </w:r>
      <w:r w:rsidRPr="0087306F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648B8144" w14:textId="77777777" w:rsidR="0087306F" w:rsidRPr="0087306F" w:rsidRDefault="0087306F" w:rsidP="0087306F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7306F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6EAFAB9" w14:textId="77777777" w:rsidR="0087306F" w:rsidRPr="0087306F" w:rsidRDefault="0087306F" w:rsidP="0087306F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87306F">
        <w:rPr>
          <w:rFonts w:ascii="Verdana" w:hAnsi="Verdana"/>
          <w:i/>
          <w:sz w:val="16"/>
          <w:szCs w:val="16"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FA17010" w14:textId="77777777" w:rsidR="0087306F" w:rsidRPr="0087306F" w:rsidRDefault="0087306F" w:rsidP="0087306F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87306F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F54DC05" w14:textId="77777777" w:rsidR="0087306F" w:rsidRPr="0087306F" w:rsidRDefault="0087306F" w:rsidP="0087306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87306F">
        <w:rPr>
          <w:rFonts w:ascii="Verdana" w:hAnsi="Verdana"/>
          <w:sz w:val="20"/>
          <w:szCs w:val="20"/>
        </w:rPr>
        <w:t xml:space="preserve">Oświadczam/y, że warunek określony w pkt.8 pkt. 8.2 </w:t>
      </w:r>
      <w:proofErr w:type="spellStart"/>
      <w:r w:rsidRPr="0087306F">
        <w:rPr>
          <w:rFonts w:ascii="Verdana" w:hAnsi="Verdana"/>
          <w:sz w:val="20"/>
          <w:szCs w:val="20"/>
        </w:rPr>
        <w:t>ppkt</w:t>
      </w:r>
      <w:proofErr w:type="spellEnd"/>
      <w:r w:rsidRPr="0087306F">
        <w:rPr>
          <w:rFonts w:ascii="Verdana" w:hAnsi="Verdana"/>
          <w:sz w:val="20"/>
          <w:szCs w:val="20"/>
        </w:rPr>
        <w:t xml:space="preserve"> 4 SWZ spełniamy osobiście / powołujemy się na zasoby podmiotu trzeciego w następującym zakresie </w:t>
      </w:r>
      <w:r w:rsidRPr="0087306F">
        <w:rPr>
          <w:rFonts w:ascii="Verdana" w:hAnsi="Verdana"/>
          <w:b/>
          <w:sz w:val="20"/>
          <w:szCs w:val="20"/>
        </w:rPr>
        <w:t>(niewłaściwe skreślić)</w:t>
      </w:r>
      <w:r w:rsidRPr="0087306F">
        <w:rPr>
          <w:rFonts w:ascii="Verdana" w:hAnsi="Verdana"/>
          <w:sz w:val="20"/>
          <w:szCs w:val="20"/>
        </w:rPr>
        <w:t xml:space="preserve"> </w:t>
      </w:r>
    </w:p>
    <w:p w14:paraId="35898D39" w14:textId="77777777" w:rsidR="0087306F" w:rsidRPr="0087306F" w:rsidRDefault="0087306F" w:rsidP="0087306F">
      <w:pPr>
        <w:spacing w:before="120" w:after="120"/>
        <w:ind w:left="360"/>
        <w:jc w:val="both"/>
        <w:rPr>
          <w:rFonts w:ascii="Verdana" w:hAnsi="Verdana"/>
          <w:sz w:val="20"/>
          <w:szCs w:val="20"/>
        </w:rPr>
      </w:pPr>
      <w:r w:rsidRPr="0087306F">
        <w:rPr>
          <w:rFonts w:ascii="Verdana" w:hAnsi="Verdana"/>
          <w:sz w:val="20"/>
          <w:szCs w:val="20"/>
        </w:rPr>
        <w:t>………………………………………………………………………………………………….</w:t>
      </w:r>
    </w:p>
    <w:p w14:paraId="78FBA2A3" w14:textId="77777777" w:rsidR="0087306F" w:rsidRPr="0087306F" w:rsidRDefault="0087306F" w:rsidP="0087306F">
      <w:pPr>
        <w:numPr>
          <w:ilvl w:val="0"/>
          <w:numId w:val="1"/>
        </w:numPr>
        <w:spacing w:after="120"/>
        <w:jc w:val="both"/>
        <w:rPr>
          <w:rFonts w:ascii="Verdana" w:hAnsi="Verdana"/>
          <w:sz w:val="20"/>
          <w:szCs w:val="20"/>
        </w:rPr>
      </w:pPr>
      <w:r w:rsidRPr="0087306F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060" w:type="dxa"/>
        <w:tblLayout w:type="fixed"/>
        <w:tblLook w:val="00A0" w:firstRow="1" w:lastRow="0" w:firstColumn="1" w:lastColumn="0" w:noHBand="0" w:noVBand="0"/>
      </w:tblPr>
      <w:tblGrid>
        <w:gridCol w:w="681"/>
        <w:gridCol w:w="4979"/>
        <w:gridCol w:w="3400"/>
      </w:tblGrid>
      <w:tr w:rsidR="0087306F" w:rsidRPr="0087306F" w14:paraId="08EA05A9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9B4CBC" w14:textId="77777777" w:rsidR="0087306F" w:rsidRPr="0087306F" w:rsidRDefault="0087306F" w:rsidP="0087306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7306F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DBBC83" w14:textId="77777777" w:rsidR="0087306F" w:rsidRPr="0087306F" w:rsidRDefault="0087306F" w:rsidP="0087306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7306F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10DBBCDE" w14:textId="77777777" w:rsidR="0087306F" w:rsidRPr="0087306F" w:rsidRDefault="0087306F" w:rsidP="0087306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7306F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E94ADE" w14:textId="77777777" w:rsidR="0087306F" w:rsidRPr="0087306F" w:rsidRDefault="0087306F" w:rsidP="0087306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7306F">
              <w:rPr>
                <w:rFonts w:ascii="Verdana" w:hAnsi="Verdana"/>
                <w:sz w:val="20"/>
                <w:szCs w:val="20"/>
              </w:rPr>
              <w:t>Nazwa podwykonawcy</w:t>
            </w:r>
            <w:r w:rsidRPr="0087306F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87306F" w:rsidRPr="0087306F" w14:paraId="5D0B0C35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E7E429" w14:textId="77777777" w:rsidR="0087306F" w:rsidRPr="0087306F" w:rsidRDefault="0087306F" w:rsidP="0087306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8C27A" w14:textId="77777777" w:rsidR="0087306F" w:rsidRPr="0087306F" w:rsidRDefault="0087306F" w:rsidP="0087306F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98407" w14:textId="77777777" w:rsidR="0087306F" w:rsidRPr="0087306F" w:rsidRDefault="0087306F" w:rsidP="0087306F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87306F" w:rsidRPr="0087306F" w14:paraId="591D7B16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E03D46" w14:textId="77777777" w:rsidR="0087306F" w:rsidRPr="0087306F" w:rsidRDefault="0087306F" w:rsidP="0087306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B6F1C" w14:textId="77777777" w:rsidR="0087306F" w:rsidRPr="0087306F" w:rsidRDefault="0087306F" w:rsidP="0087306F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2665B" w14:textId="77777777" w:rsidR="0087306F" w:rsidRPr="0087306F" w:rsidRDefault="0087306F" w:rsidP="0087306F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B07E683" w14:textId="77777777" w:rsidR="0087306F" w:rsidRPr="0087306F" w:rsidRDefault="0087306F" w:rsidP="0087306F">
      <w:pPr>
        <w:numPr>
          <w:ilvl w:val="0"/>
          <w:numId w:val="1"/>
        </w:numPr>
        <w:contextualSpacing/>
        <w:jc w:val="both"/>
        <w:rPr>
          <w:rFonts w:ascii="Verdana" w:hAnsi="Verdana"/>
          <w:sz w:val="20"/>
          <w:szCs w:val="20"/>
        </w:rPr>
      </w:pPr>
      <w:r w:rsidRPr="0087306F">
        <w:rPr>
          <w:rFonts w:ascii="Verdana" w:hAnsi="Verdana"/>
          <w:sz w:val="20"/>
          <w:szCs w:val="20"/>
        </w:rPr>
        <w:t xml:space="preserve">Oświadczenie, w przypadku wykonawców wspólnie ubiegających się o udzielenie zamówienia (Konsorcjum, S.C.) 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2410"/>
        <w:gridCol w:w="6125"/>
      </w:tblGrid>
      <w:tr w:rsidR="0087306F" w:rsidRPr="0087306F" w14:paraId="31C14EAD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32287" w14:textId="77777777" w:rsidR="0087306F" w:rsidRPr="0087306F" w:rsidRDefault="0087306F" w:rsidP="0087306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87306F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0874F" w14:textId="77777777" w:rsidR="0087306F" w:rsidRPr="0087306F" w:rsidRDefault="0087306F" w:rsidP="0087306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87306F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3BB9D" w14:textId="77777777" w:rsidR="0087306F" w:rsidRPr="0087306F" w:rsidRDefault="0087306F" w:rsidP="0087306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87306F">
              <w:rPr>
                <w:rFonts w:ascii="Verdana" w:hAnsi="Verdana"/>
                <w:sz w:val="20"/>
                <w:szCs w:val="20"/>
              </w:rPr>
              <w:t xml:space="preserve">Dostawa (zakres), którą wykonają poszczególni wykonawcy </w:t>
            </w:r>
          </w:p>
        </w:tc>
      </w:tr>
      <w:tr w:rsidR="0087306F" w:rsidRPr="0087306F" w14:paraId="083C2EAC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181D" w14:textId="77777777" w:rsidR="0087306F" w:rsidRPr="0087306F" w:rsidRDefault="0087306F" w:rsidP="0087306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87306F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E0580" w14:textId="77777777" w:rsidR="0087306F" w:rsidRPr="0087306F" w:rsidRDefault="0087306F" w:rsidP="0087306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5C7BA" w14:textId="77777777" w:rsidR="0087306F" w:rsidRPr="0087306F" w:rsidRDefault="0087306F" w:rsidP="0087306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87306F" w:rsidRPr="0087306F" w14:paraId="3660F3BD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738F5" w14:textId="77777777" w:rsidR="0087306F" w:rsidRPr="0087306F" w:rsidRDefault="0087306F" w:rsidP="0087306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87306F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0B285" w14:textId="77777777" w:rsidR="0087306F" w:rsidRPr="0087306F" w:rsidRDefault="0087306F" w:rsidP="0087306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D75E7" w14:textId="77777777" w:rsidR="0087306F" w:rsidRPr="0087306F" w:rsidRDefault="0087306F" w:rsidP="0087306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07364D0" w14:textId="77777777" w:rsidR="0087306F" w:rsidRPr="0087306F" w:rsidRDefault="0087306F" w:rsidP="0087306F">
      <w:pPr>
        <w:jc w:val="both"/>
        <w:rPr>
          <w:rFonts w:ascii="Verdana" w:hAnsi="Verdana"/>
          <w:sz w:val="20"/>
          <w:szCs w:val="20"/>
        </w:rPr>
      </w:pPr>
    </w:p>
    <w:p w14:paraId="25EF6086" w14:textId="77777777" w:rsidR="0087306F" w:rsidRPr="0087306F" w:rsidRDefault="0087306F" w:rsidP="0087306F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7306F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6B56A9CD" w14:textId="77777777" w:rsidR="0087306F" w:rsidRPr="0087306F" w:rsidRDefault="0087306F" w:rsidP="0087306F">
      <w:pPr>
        <w:keepNext/>
        <w:spacing w:after="60"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87306F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87306F">
        <w:rPr>
          <w:rFonts w:ascii="Verdana" w:hAnsi="Verdana"/>
          <w:b/>
          <w:bCs/>
          <w:kern w:val="32"/>
          <w:sz w:val="20"/>
          <w:szCs w:val="20"/>
        </w:rPr>
        <w:tab/>
      </w:r>
      <w:r w:rsidRPr="0087306F">
        <w:rPr>
          <w:rFonts w:ascii="Verdana" w:hAnsi="Verdana"/>
          <w:b/>
          <w:bCs/>
          <w:kern w:val="32"/>
          <w:sz w:val="20"/>
          <w:szCs w:val="20"/>
        </w:rPr>
        <w:tab/>
      </w:r>
      <w:r w:rsidRPr="0087306F">
        <w:rPr>
          <w:rFonts w:ascii="Verdana" w:hAnsi="Verdana"/>
          <w:b/>
          <w:bCs/>
          <w:kern w:val="32"/>
          <w:sz w:val="20"/>
          <w:szCs w:val="20"/>
        </w:rPr>
        <w:tab/>
      </w:r>
      <w:r w:rsidRPr="0087306F">
        <w:rPr>
          <w:rFonts w:ascii="Verdana" w:hAnsi="Verdana"/>
          <w:b/>
          <w:bCs/>
          <w:kern w:val="32"/>
          <w:sz w:val="20"/>
          <w:szCs w:val="20"/>
        </w:rPr>
        <w:tab/>
      </w:r>
      <w:r w:rsidRPr="0087306F">
        <w:rPr>
          <w:rFonts w:ascii="Verdana" w:hAnsi="Verdana"/>
          <w:b/>
          <w:bCs/>
          <w:kern w:val="32"/>
          <w:sz w:val="20"/>
          <w:szCs w:val="20"/>
        </w:rPr>
        <w:tab/>
      </w:r>
      <w:r w:rsidRPr="0087306F">
        <w:rPr>
          <w:rFonts w:ascii="Verdana" w:hAnsi="Verdana"/>
          <w:b/>
          <w:bCs/>
          <w:kern w:val="32"/>
          <w:sz w:val="20"/>
          <w:szCs w:val="20"/>
        </w:rPr>
        <w:tab/>
      </w:r>
      <w:r w:rsidRPr="0087306F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63C4A8EA" w14:textId="25CEB10B" w:rsidR="0087306F" w:rsidRPr="0087306F" w:rsidRDefault="0087306F" w:rsidP="00DD2A8D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87306F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87306F">
        <w:rPr>
          <w:rFonts w:ascii="Verdana" w:hAnsi="Verdana"/>
          <w:sz w:val="20"/>
          <w:szCs w:val="20"/>
        </w:rPr>
        <w:tab/>
      </w:r>
      <w:r w:rsidRPr="0087306F">
        <w:rPr>
          <w:rFonts w:ascii="Verdana" w:hAnsi="Verdana"/>
          <w:sz w:val="20"/>
          <w:szCs w:val="20"/>
        </w:rPr>
        <w:tab/>
        <w:t xml:space="preserve"> </w:t>
      </w:r>
      <w:r w:rsidRPr="0087306F">
        <w:rPr>
          <w:rFonts w:ascii="Verdana" w:hAnsi="Verdana"/>
          <w:sz w:val="20"/>
          <w:szCs w:val="20"/>
        </w:rPr>
        <w:tab/>
      </w:r>
      <w:r w:rsidRPr="0087306F">
        <w:rPr>
          <w:rFonts w:ascii="Verdana" w:hAnsi="Verdana"/>
          <w:sz w:val="20"/>
          <w:szCs w:val="20"/>
        </w:rPr>
        <w:tab/>
        <w:t xml:space="preserve"> </w:t>
      </w:r>
    </w:p>
    <w:p w14:paraId="0A911159" w14:textId="77777777" w:rsidR="0087306F" w:rsidRPr="0087306F" w:rsidRDefault="0087306F" w:rsidP="0087306F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7306F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87306F">
        <w:rPr>
          <w:rFonts w:ascii="Verdana" w:hAnsi="Verdana"/>
          <w:sz w:val="20"/>
          <w:szCs w:val="20"/>
        </w:rPr>
        <w:t>ych</w:t>
      </w:r>
      <w:proofErr w:type="spellEnd"/>
      <w:r w:rsidRPr="0087306F">
        <w:rPr>
          <w:rFonts w:ascii="Verdana" w:hAnsi="Verdana"/>
          <w:sz w:val="20"/>
          <w:szCs w:val="20"/>
        </w:rPr>
        <w:t>) dokumentu(ów)</w:t>
      </w:r>
    </w:p>
    <w:p w14:paraId="24956460" w14:textId="77777777" w:rsidR="00DD2A8D" w:rsidRDefault="0087306F" w:rsidP="00DD2A8D">
      <w:pPr>
        <w:jc w:val="both"/>
        <w:rPr>
          <w:rFonts w:ascii="Verdana" w:hAnsi="Verdana"/>
          <w:sz w:val="20"/>
          <w:szCs w:val="20"/>
        </w:rPr>
      </w:pPr>
      <w:r w:rsidRPr="0087306F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1B883706" w14:textId="77777777" w:rsidR="00DD2A8D" w:rsidRDefault="00DD2A8D" w:rsidP="00DD2A8D">
      <w:pPr>
        <w:jc w:val="both"/>
        <w:rPr>
          <w:rFonts w:ascii="Verdana" w:hAnsi="Verdana"/>
          <w:sz w:val="20"/>
          <w:szCs w:val="20"/>
        </w:rPr>
      </w:pPr>
    </w:p>
    <w:p w14:paraId="4B46974B" w14:textId="3B27BBFD" w:rsidR="00DD2A8D" w:rsidRPr="00DD2A8D" w:rsidRDefault="00DD2A8D" w:rsidP="00DD2A8D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D2A8D">
        <w:rPr>
          <w:rFonts w:ascii="Verdana" w:hAnsi="Verdana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6E26E379" w14:textId="77777777" w:rsidR="00DD2A8D" w:rsidRPr="00DD2A8D" w:rsidRDefault="00DD2A8D" w:rsidP="00DD2A8D">
      <w:pPr>
        <w:ind w:left="426"/>
        <w:jc w:val="both"/>
        <w:rPr>
          <w:rFonts w:ascii="Verdana" w:hAnsi="Verdana"/>
          <w:i/>
          <w:sz w:val="16"/>
          <w:szCs w:val="16"/>
        </w:rPr>
      </w:pPr>
    </w:p>
    <w:p w14:paraId="5C2D34DA" w14:textId="64F180E1" w:rsidR="00DD2A8D" w:rsidRPr="00DD2A8D" w:rsidRDefault="00DD2A8D" w:rsidP="00DD2A8D">
      <w:pPr>
        <w:ind w:left="360"/>
        <w:jc w:val="both"/>
        <w:rPr>
          <w:rFonts w:ascii="Verdana" w:hAnsi="Verdana"/>
          <w:sz w:val="20"/>
          <w:szCs w:val="20"/>
        </w:rPr>
      </w:pPr>
      <w:r w:rsidRPr="00DD2A8D">
        <w:rPr>
          <w:rFonts w:ascii="Verdana" w:hAnsi="Verdana"/>
          <w:i/>
          <w:sz w:val="16"/>
          <w:szCs w:val="16"/>
        </w:rPr>
        <w:t>Wypełnić wyłącznie w przypadku Wykonawców posługujących się certyfikatem wykonawców zamówień publicznych</w:t>
      </w:r>
    </w:p>
    <w:p w14:paraId="63C6C7C0" w14:textId="617A7CF4" w:rsidR="0087306F" w:rsidRPr="0087306F" w:rsidRDefault="0087306F" w:rsidP="00DD2A8D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7306F">
        <w:rPr>
          <w:rFonts w:ascii="Verdana" w:hAnsi="Verdana"/>
          <w:sz w:val="20"/>
          <w:szCs w:val="20"/>
        </w:rPr>
        <w:t>załącznikami do niniejszej oferty są:</w:t>
      </w:r>
    </w:p>
    <w:p w14:paraId="5BEA045D" w14:textId="77777777" w:rsidR="0087306F" w:rsidRPr="0087306F" w:rsidRDefault="0087306F" w:rsidP="0087306F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87306F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3BB6480A" w14:textId="77777777" w:rsidR="0087306F" w:rsidRPr="0087306F" w:rsidRDefault="0087306F" w:rsidP="0087306F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87306F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AF682D2" w14:textId="4671B986" w:rsidR="0087306F" w:rsidRPr="0087306F" w:rsidRDefault="0087306F" w:rsidP="0087306F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87306F">
        <w:rPr>
          <w:rFonts w:ascii="Verdana" w:hAnsi="Verdana"/>
          <w:sz w:val="20"/>
          <w:szCs w:val="20"/>
        </w:rPr>
        <w:t>........................................................................................................</w:t>
      </w:r>
    </w:p>
    <w:p w14:paraId="3E058E4D" w14:textId="77777777" w:rsidR="0087306F" w:rsidRPr="0087306F" w:rsidRDefault="0087306F" w:rsidP="0087306F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87306F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36D4E75E" w14:textId="67C63E86" w:rsidR="00FE545C" w:rsidRPr="0087306F" w:rsidRDefault="0087306F" w:rsidP="00DD2A8D">
      <w:pPr>
        <w:tabs>
          <w:tab w:val="left" w:pos="540"/>
          <w:tab w:val="left" w:pos="780"/>
        </w:tabs>
        <w:suppressAutoHyphens/>
        <w:spacing w:after="200"/>
        <w:jc w:val="both"/>
      </w:pPr>
      <w:r w:rsidRPr="0087306F">
        <w:rPr>
          <w:rFonts w:ascii="Verdana" w:eastAsia="Calibri" w:hAnsi="Verdana"/>
          <w:b/>
          <w:color w:val="FF0000"/>
          <w:sz w:val="20"/>
          <w:szCs w:val="20"/>
          <w:lang w:eastAsia="zh-CN"/>
        </w:rPr>
        <w:t>Oferta</w:t>
      </w:r>
      <w:r w:rsidRPr="0087306F">
        <w:rPr>
          <w:rFonts w:ascii="Verdana" w:eastAsia="Calibri" w:hAnsi="Verdana"/>
          <w:color w:val="FF0000"/>
          <w:sz w:val="20"/>
          <w:szCs w:val="20"/>
          <w:lang w:eastAsia="zh-CN"/>
        </w:rPr>
        <w:t xml:space="preserve"> </w:t>
      </w:r>
      <w:r w:rsidRPr="0087306F">
        <w:rPr>
          <w:rFonts w:ascii="Verdana" w:eastAsia="Calibri" w:hAnsi="Verdana"/>
          <w:b/>
          <w:color w:val="FF0000"/>
          <w:sz w:val="20"/>
          <w:szCs w:val="20"/>
          <w:lang w:eastAsia="zh-CN"/>
        </w:rPr>
        <w:t>powinna</w:t>
      </w:r>
      <w:r w:rsidRPr="0087306F">
        <w:rPr>
          <w:rFonts w:ascii="Verdana" w:eastAsia="Calibri" w:hAnsi="Verdana"/>
          <w:color w:val="FF0000"/>
          <w:sz w:val="20"/>
          <w:szCs w:val="20"/>
          <w:lang w:eastAsia="zh-CN"/>
        </w:rPr>
        <w:t xml:space="preserve"> </w:t>
      </w:r>
      <w:r w:rsidRPr="0087306F">
        <w:rPr>
          <w:rFonts w:ascii="Verdana" w:eastAsia="Calibri" w:hAnsi="Verdana"/>
          <w:b/>
          <w:color w:val="FF0000"/>
          <w:sz w:val="20"/>
          <w:szCs w:val="20"/>
          <w:lang w:eastAsia="zh-CN"/>
        </w:rPr>
        <w:t>być sporządzona</w:t>
      </w:r>
      <w:r w:rsidRPr="0087306F">
        <w:rPr>
          <w:rFonts w:ascii="Verdana" w:eastAsia="Calibri" w:hAnsi="Verdana"/>
          <w:color w:val="FF0000"/>
          <w:sz w:val="20"/>
          <w:szCs w:val="20"/>
          <w:lang w:eastAsia="zh-CN"/>
        </w:rPr>
        <w:t xml:space="preserve"> </w:t>
      </w:r>
      <w:r w:rsidRPr="0087306F">
        <w:rPr>
          <w:rFonts w:ascii="Verdana" w:eastAsia="Calibri" w:hAnsi="Verdana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87306F">
        <w:rPr>
          <w:rFonts w:ascii="Verdana" w:eastAsia="Calibri" w:hAnsi="Verdana"/>
          <w:color w:val="FF0000"/>
          <w:sz w:val="20"/>
          <w:szCs w:val="20"/>
          <w:lang w:eastAsia="zh-CN"/>
        </w:rPr>
        <w:t>.</w:t>
      </w:r>
    </w:p>
    <w:sectPr w:rsidR="00FE545C" w:rsidRPr="0087306F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80BDA" w14:textId="77777777" w:rsidR="00F676CC" w:rsidRDefault="00F676CC">
      <w:r>
        <w:separator/>
      </w:r>
    </w:p>
  </w:endnote>
  <w:endnote w:type="continuationSeparator" w:id="0">
    <w:p w14:paraId="3234F995" w14:textId="77777777" w:rsidR="00F676CC" w:rsidRDefault="00F67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5B6B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23CDB6" w14:textId="77777777" w:rsidR="00F676CC" w:rsidRDefault="00F676CC">
      <w:r>
        <w:separator/>
      </w:r>
    </w:p>
  </w:footnote>
  <w:footnote w:type="continuationSeparator" w:id="0">
    <w:p w14:paraId="3BB44D9C" w14:textId="77777777" w:rsidR="00F676CC" w:rsidRDefault="00F676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1E16F" w14:textId="670CEFA6" w:rsidR="0087306F" w:rsidRPr="0087306F" w:rsidRDefault="00F676CC" w:rsidP="0087306F">
    <w:pPr>
      <w:pStyle w:val="Nagwek"/>
      <w:rPr>
        <w:sz w:val="22"/>
      </w:rPr>
    </w:pPr>
    <w:r>
      <w:rPr>
        <w:noProof/>
        <w:sz w:val="22"/>
      </w:rPr>
      <w:pict w14:anchorId="76D399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8" type="#_x0000_t75" style="position:absolute;margin-left:13.55pt;margin-top:-22.75pt;width:425.2pt;height:45.2pt;z-index:-25165875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wrapcoords="-23 0 -23 21382 21600 21382 21600 0 -23 0">
          <v:imagedata r:id="rId1" o:title=""/>
          <w10:wrap type="tight"/>
        </v:shape>
      </w:pict>
    </w:r>
  </w:p>
  <w:p w14:paraId="46318DFE" w14:textId="0EB2A794" w:rsidR="00F53146" w:rsidRPr="0087306F" w:rsidRDefault="00F53146" w:rsidP="008730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004FA2"/>
    <w:multiLevelType w:val="hybridMultilevel"/>
    <w:tmpl w:val="F652529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0887014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440303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27743122">
    <w:abstractNumId w:val="0"/>
  </w:num>
  <w:num w:numId="4" w16cid:durableId="2089112170">
    <w:abstractNumId w:val="3"/>
  </w:num>
  <w:num w:numId="5" w16cid:durableId="1258712510">
    <w:abstractNumId w:val="1"/>
  </w:num>
  <w:num w:numId="6" w16cid:durableId="13518816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3E0A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53C33"/>
    <w:rsid w:val="002723B0"/>
    <w:rsid w:val="00315A4A"/>
    <w:rsid w:val="0032413D"/>
    <w:rsid w:val="00325344"/>
    <w:rsid w:val="004B7300"/>
    <w:rsid w:val="004C6753"/>
    <w:rsid w:val="004E3E0A"/>
    <w:rsid w:val="0055618E"/>
    <w:rsid w:val="00595C87"/>
    <w:rsid w:val="005D2C65"/>
    <w:rsid w:val="005E6D94"/>
    <w:rsid w:val="0061223B"/>
    <w:rsid w:val="0063384F"/>
    <w:rsid w:val="00643C6F"/>
    <w:rsid w:val="00646202"/>
    <w:rsid w:val="0065290F"/>
    <w:rsid w:val="006815F6"/>
    <w:rsid w:val="007029B0"/>
    <w:rsid w:val="0072269B"/>
    <w:rsid w:val="007748F0"/>
    <w:rsid w:val="007A4321"/>
    <w:rsid w:val="007B7FD2"/>
    <w:rsid w:val="007C0EDD"/>
    <w:rsid w:val="007F4B8E"/>
    <w:rsid w:val="00833933"/>
    <w:rsid w:val="00853083"/>
    <w:rsid w:val="008536CD"/>
    <w:rsid w:val="00872012"/>
    <w:rsid w:val="0087306F"/>
    <w:rsid w:val="008B2F0C"/>
    <w:rsid w:val="008B4928"/>
    <w:rsid w:val="008D2AB8"/>
    <w:rsid w:val="008F1C66"/>
    <w:rsid w:val="00970FE4"/>
    <w:rsid w:val="009C5E38"/>
    <w:rsid w:val="00A0022B"/>
    <w:rsid w:val="00A346FE"/>
    <w:rsid w:val="00A40F95"/>
    <w:rsid w:val="00A47B4D"/>
    <w:rsid w:val="00A83018"/>
    <w:rsid w:val="00AB041C"/>
    <w:rsid w:val="00AB2682"/>
    <w:rsid w:val="00AF3598"/>
    <w:rsid w:val="00B1392F"/>
    <w:rsid w:val="00B200B0"/>
    <w:rsid w:val="00B51405"/>
    <w:rsid w:val="00B774DC"/>
    <w:rsid w:val="00C969A6"/>
    <w:rsid w:val="00CA7D36"/>
    <w:rsid w:val="00CD0380"/>
    <w:rsid w:val="00D21466"/>
    <w:rsid w:val="00D24208"/>
    <w:rsid w:val="00D60C38"/>
    <w:rsid w:val="00D66893"/>
    <w:rsid w:val="00D90ACB"/>
    <w:rsid w:val="00DC1500"/>
    <w:rsid w:val="00DD2A8D"/>
    <w:rsid w:val="00DE48EA"/>
    <w:rsid w:val="00E44371"/>
    <w:rsid w:val="00E5076C"/>
    <w:rsid w:val="00E949B0"/>
    <w:rsid w:val="00EC0BEA"/>
    <w:rsid w:val="00F00591"/>
    <w:rsid w:val="00F51688"/>
    <w:rsid w:val="00F53146"/>
    <w:rsid w:val="00F676CC"/>
    <w:rsid w:val="00F7431D"/>
    <w:rsid w:val="00F91018"/>
    <w:rsid w:val="00FA0F30"/>
    <w:rsid w:val="00FA51A4"/>
    <w:rsid w:val="00FB436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D7B14A"/>
  <w15:chartTrackingRefBased/>
  <w15:docId w15:val="{7FE2087E-DE1D-4B88-B06D-20DB5850B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rsid w:val="0087306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1100</Words>
  <Characters>6604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2026-08-21T11:08:00Z</cp:lastPrinted>
  <dcterms:created xsi:type="dcterms:W3CDTF">2026-08-21T11:08:00Z</dcterms:created>
  <dcterms:modified xsi:type="dcterms:W3CDTF">2026-08-25T10:18:00Z</dcterms:modified>
</cp:coreProperties>
</file>