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E02F5" w14:textId="77777777" w:rsidR="00986737" w:rsidRPr="009432A1" w:rsidRDefault="00D6234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6234D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6234D">
        <w:rPr>
          <w:rFonts w:ascii="Arial" w:hAnsi="Arial" w:cs="Arial"/>
          <w:sz w:val="24"/>
          <w:szCs w:val="24"/>
        </w:rPr>
        <w:t>2026-08-26</w:t>
      </w:r>
    </w:p>
    <w:p w14:paraId="7DA4370F" w14:textId="77777777" w:rsidR="00986737" w:rsidRPr="009432A1" w:rsidRDefault="00D6234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6234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FE13449" w14:textId="77777777" w:rsidR="00986737" w:rsidRPr="009432A1" w:rsidRDefault="00D6234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D6234D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6234D">
        <w:rPr>
          <w:rFonts w:ascii="Arial" w:hAnsi="Arial" w:cs="Arial"/>
          <w:sz w:val="24"/>
          <w:szCs w:val="24"/>
        </w:rPr>
        <w:t>66</w:t>
      </w:r>
    </w:p>
    <w:p w14:paraId="1D9F957C" w14:textId="77777777" w:rsidR="00986737" w:rsidRPr="009432A1" w:rsidRDefault="00D6234D" w:rsidP="00986737">
      <w:pPr>
        <w:rPr>
          <w:rFonts w:ascii="Arial" w:hAnsi="Arial" w:cs="Arial"/>
          <w:sz w:val="24"/>
          <w:szCs w:val="24"/>
        </w:rPr>
      </w:pPr>
      <w:r w:rsidRPr="00D6234D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6234D">
        <w:rPr>
          <w:rFonts w:ascii="Arial" w:hAnsi="Arial" w:cs="Arial"/>
          <w:sz w:val="24"/>
          <w:szCs w:val="24"/>
        </w:rPr>
        <w:t>Kraków</w:t>
      </w:r>
    </w:p>
    <w:p w14:paraId="5B410B68" w14:textId="7641A512" w:rsidR="00986737" w:rsidRPr="009432A1" w:rsidRDefault="00082A9B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DZP-271-24/26-</w:t>
      </w:r>
      <w:r w:rsidR="00774F80">
        <w:rPr>
          <w:rFonts w:ascii="Arial" w:hAnsi="Arial" w:cs="Arial"/>
          <w:bCs/>
          <w:sz w:val="18"/>
          <w:szCs w:val="18"/>
        </w:rPr>
        <w:t>993.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FC15D4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5F8014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8252B3E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4F89BF4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283E9C3" w14:textId="77777777" w:rsidTr="005A632E">
        <w:tc>
          <w:tcPr>
            <w:tcW w:w="2269" w:type="dxa"/>
          </w:tcPr>
          <w:p w14:paraId="20839C7C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4170767" w14:textId="77777777" w:rsidR="00986737" w:rsidRPr="004E4B64" w:rsidRDefault="00D6234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234D">
              <w:rPr>
                <w:rFonts w:ascii="Arial" w:hAnsi="Arial" w:cs="Arial"/>
                <w:bCs/>
                <w:sz w:val="24"/>
                <w:szCs w:val="24"/>
              </w:rPr>
              <w:t>Zakup i dostawa implantów ortopedycznych do osteosyntezy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6234D" w:rsidRPr="004E4B64" w14:paraId="6A14AEDD" w14:textId="77777777" w:rsidTr="003F54DF">
        <w:tc>
          <w:tcPr>
            <w:tcW w:w="2269" w:type="dxa"/>
          </w:tcPr>
          <w:p w14:paraId="09ABB4AF" w14:textId="77777777" w:rsidR="00D6234D" w:rsidRPr="004E4B64" w:rsidRDefault="00D6234D" w:rsidP="003F54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B3F650F" w14:textId="77777777" w:rsidR="00D6234D" w:rsidRPr="004E4B64" w:rsidRDefault="00D6234D" w:rsidP="003F54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234D">
              <w:rPr>
                <w:rFonts w:ascii="Arial" w:hAnsi="Arial" w:cs="Arial"/>
                <w:bCs/>
                <w:sz w:val="24"/>
                <w:szCs w:val="24"/>
              </w:rPr>
              <w:t>DZP-271-24/26</w:t>
            </w:r>
          </w:p>
        </w:tc>
      </w:tr>
    </w:tbl>
    <w:p w14:paraId="368539E4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00A9EFE" w14:textId="1497A8F6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6234D" w:rsidRPr="00D6234D">
        <w:rPr>
          <w:rFonts w:ascii="Arial" w:hAnsi="Arial" w:cs="Arial"/>
          <w:sz w:val="24"/>
          <w:szCs w:val="24"/>
        </w:rPr>
        <w:t>(</w:t>
      </w:r>
      <w:proofErr w:type="spellStart"/>
      <w:r w:rsidR="00D6234D" w:rsidRPr="00D6234D">
        <w:rPr>
          <w:rFonts w:ascii="Arial" w:hAnsi="Arial" w:cs="Arial"/>
          <w:sz w:val="24"/>
          <w:szCs w:val="24"/>
        </w:rPr>
        <w:t>t.j</w:t>
      </w:r>
      <w:proofErr w:type="spellEnd"/>
      <w:r w:rsidR="00D6234D" w:rsidRPr="00D6234D">
        <w:rPr>
          <w:rFonts w:ascii="Arial" w:hAnsi="Arial" w:cs="Arial"/>
          <w:sz w:val="24"/>
          <w:szCs w:val="24"/>
        </w:rPr>
        <w:t>. Dz. U. z 2026 r. poz. 793</w:t>
      </w:r>
      <w:r w:rsidR="00774F80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774F80">
        <w:rPr>
          <w:rFonts w:ascii="Arial" w:hAnsi="Arial" w:cs="Arial"/>
          <w:sz w:val="24"/>
          <w:szCs w:val="24"/>
        </w:rPr>
        <w:t>późn</w:t>
      </w:r>
      <w:proofErr w:type="spellEnd"/>
      <w:r w:rsidR="00774F80">
        <w:rPr>
          <w:rFonts w:ascii="Arial" w:hAnsi="Arial" w:cs="Arial"/>
          <w:sz w:val="24"/>
          <w:szCs w:val="24"/>
        </w:rPr>
        <w:t>. zm.</w:t>
      </w:r>
      <w:r w:rsidR="00D6234D" w:rsidRPr="00D6234D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28254D6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6234D" w:rsidRPr="00D6234D">
        <w:rPr>
          <w:rFonts w:ascii="Arial" w:hAnsi="Arial" w:cs="Arial"/>
          <w:sz w:val="24"/>
          <w:szCs w:val="24"/>
        </w:rPr>
        <w:t>26/08/2026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6234D" w:rsidRPr="00D6234D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4B5E2F6" w14:textId="77777777" w:rsidTr="00774F80">
        <w:tc>
          <w:tcPr>
            <w:tcW w:w="1276" w:type="dxa"/>
            <w:shd w:val="clear" w:color="auto" w:fill="F2F2F2"/>
            <w:vAlign w:val="center"/>
          </w:tcPr>
          <w:p w14:paraId="7CFD520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D41EBC2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4FE30F2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6A8619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6234D" w:rsidRPr="00BB547B" w14:paraId="7230B708" w14:textId="77777777" w:rsidTr="00774F80">
        <w:tc>
          <w:tcPr>
            <w:tcW w:w="1276" w:type="dxa"/>
            <w:vAlign w:val="center"/>
          </w:tcPr>
          <w:p w14:paraId="70D0B4CE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11B540F2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71892BFF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Medartis</w:t>
            </w:r>
            <w:proofErr w:type="spellEnd"/>
            <w:r w:rsidRPr="00D6234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669DCA9" w14:textId="77777777" w:rsidR="00D6234D" w:rsidRPr="00986737" w:rsidRDefault="00D6234D" w:rsidP="003F54DF">
            <w:pPr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Legnicka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42FF29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54-204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2343917A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252 973.80 zł</w:t>
            </w:r>
          </w:p>
        </w:tc>
      </w:tr>
      <w:tr w:rsidR="00D6234D" w:rsidRPr="00BB547B" w14:paraId="03A75189" w14:textId="77777777" w:rsidTr="00774F80">
        <w:tc>
          <w:tcPr>
            <w:tcW w:w="1276" w:type="dxa"/>
            <w:vAlign w:val="center"/>
          </w:tcPr>
          <w:p w14:paraId="51EA9335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F1E4846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37C76E1C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 xml:space="preserve">BHH </w:t>
            </w: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Mikromed</w:t>
            </w:r>
            <w:proofErr w:type="spellEnd"/>
            <w:r w:rsidRPr="00D6234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8D8095A" w14:textId="7400BB54" w:rsidR="00D6234D" w:rsidRPr="00986737" w:rsidRDefault="00774F80" w:rsidP="003F54D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Porozumienia Dąbrowskiego 1980 nr 11</w:t>
            </w:r>
          </w:p>
          <w:p w14:paraId="12EBB217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42-530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Dąbrowa Górnicza</w:t>
            </w:r>
          </w:p>
        </w:tc>
        <w:tc>
          <w:tcPr>
            <w:tcW w:w="2551" w:type="dxa"/>
            <w:vAlign w:val="center"/>
          </w:tcPr>
          <w:p w14:paraId="771BE183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47 520.00 zł</w:t>
            </w:r>
          </w:p>
        </w:tc>
      </w:tr>
      <w:tr w:rsidR="00D6234D" w:rsidRPr="00BB547B" w14:paraId="45BE89FA" w14:textId="77777777" w:rsidTr="00774F80">
        <w:tc>
          <w:tcPr>
            <w:tcW w:w="1276" w:type="dxa"/>
            <w:vAlign w:val="center"/>
          </w:tcPr>
          <w:p w14:paraId="44EF9A75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3705625B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649B0D74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Mediway</w:t>
            </w:r>
            <w:proofErr w:type="spellEnd"/>
            <w:r w:rsidRPr="00D6234D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2B601786" w14:textId="77777777" w:rsidR="00D6234D" w:rsidRPr="00986737" w:rsidRDefault="00D6234D" w:rsidP="003F54DF">
            <w:pPr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Aleja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73373D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F1AE48A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45 360.00 zł</w:t>
            </w:r>
          </w:p>
        </w:tc>
      </w:tr>
      <w:tr w:rsidR="00D6234D" w:rsidRPr="00BB547B" w14:paraId="311D0EC6" w14:textId="77777777" w:rsidTr="00774F80">
        <w:tc>
          <w:tcPr>
            <w:tcW w:w="1276" w:type="dxa"/>
            <w:vAlign w:val="center"/>
          </w:tcPr>
          <w:p w14:paraId="39C021CC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1ADD711E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C4955DA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646F70BF" w14:textId="77777777" w:rsidR="00D6234D" w:rsidRPr="00986737" w:rsidRDefault="00D6234D" w:rsidP="003F54D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454673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vAlign w:val="center"/>
          </w:tcPr>
          <w:p w14:paraId="56AC754E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379 188.00 zł</w:t>
            </w:r>
          </w:p>
        </w:tc>
      </w:tr>
      <w:tr w:rsidR="00D6234D" w:rsidRPr="00BB547B" w14:paraId="247BD14D" w14:textId="77777777" w:rsidTr="00774F80">
        <w:tc>
          <w:tcPr>
            <w:tcW w:w="1276" w:type="dxa"/>
            <w:vAlign w:val="center"/>
          </w:tcPr>
          <w:p w14:paraId="42CC88D0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3BA966F5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6CDFA536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5AD1EB26" w14:textId="77777777" w:rsidR="00D6234D" w:rsidRPr="00986737" w:rsidRDefault="00D6234D" w:rsidP="003F54D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36E540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vAlign w:val="center"/>
          </w:tcPr>
          <w:p w14:paraId="4F0596ED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119 880.00 zł</w:t>
            </w:r>
          </w:p>
        </w:tc>
      </w:tr>
      <w:tr w:rsidR="00D6234D" w:rsidRPr="00BB547B" w14:paraId="59B8794C" w14:textId="77777777" w:rsidTr="00774F80">
        <w:tc>
          <w:tcPr>
            <w:tcW w:w="1276" w:type="dxa"/>
            <w:vAlign w:val="center"/>
          </w:tcPr>
          <w:p w14:paraId="3D192A39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0975AFD7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02E78A80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07B8F73E" w14:textId="77777777" w:rsidR="00D6234D" w:rsidRPr="00986737" w:rsidRDefault="00D6234D" w:rsidP="003F54D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F1B57A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vAlign w:val="center"/>
          </w:tcPr>
          <w:p w14:paraId="1CCC03BF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135 972.00 zł</w:t>
            </w:r>
          </w:p>
        </w:tc>
      </w:tr>
      <w:tr w:rsidR="00D6234D" w:rsidRPr="00BB547B" w14:paraId="4DB83FFD" w14:textId="77777777" w:rsidTr="00774F80">
        <w:tc>
          <w:tcPr>
            <w:tcW w:w="1276" w:type="dxa"/>
            <w:vAlign w:val="center"/>
          </w:tcPr>
          <w:p w14:paraId="15123A52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775409DE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6E0B7EAF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4A07F549" w14:textId="77777777" w:rsidR="00D6234D" w:rsidRPr="00986737" w:rsidRDefault="00D6234D" w:rsidP="003F54D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59D926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vAlign w:val="center"/>
          </w:tcPr>
          <w:p w14:paraId="47EC424C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221 670.00 zł</w:t>
            </w:r>
          </w:p>
        </w:tc>
      </w:tr>
      <w:tr w:rsidR="00D6234D" w:rsidRPr="00BB547B" w14:paraId="24A43813" w14:textId="77777777" w:rsidTr="00774F80">
        <w:tc>
          <w:tcPr>
            <w:tcW w:w="1276" w:type="dxa"/>
            <w:vAlign w:val="center"/>
          </w:tcPr>
          <w:p w14:paraId="307BB9B5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159024B5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55DCDFF6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1588C0A7" w14:textId="77777777" w:rsidR="00D6234D" w:rsidRPr="00986737" w:rsidRDefault="00D6234D" w:rsidP="003F54D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5389CE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vAlign w:val="center"/>
          </w:tcPr>
          <w:p w14:paraId="31DA7416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39 690.00 zł</w:t>
            </w:r>
          </w:p>
        </w:tc>
      </w:tr>
      <w:tr w:rsidR="00D6234D" w:rsidRPr="00BB547B" w14:paraId="182FE01B" w14:textId="77777777" w:rsidTr="00774F80">
        <w:tc>
          <w:tcPr>
            <w:tcW w:w="1276" w:type="dxa"/>
            <w:vAlign w:val="center"/>
          </w:tcPr>
          <w:p w14:paraId="4B0800B3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0D0FBE07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2FF9D4B5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1E61E625" w14:textId="77777777" w:rsidR="00D6234D" w:rsidRPr="00986737" w:rsidRDefault="00D6234D" w:rsidP="003F54D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C6CA5F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vAlign w:val="center"/>
          </w:tcPr>
          <w:p w14:paraId="614E6970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43 632.00 zł</w:t>
            </w:r>
          </w:p>
        </w:tc>
      </w:tr>
      <w:tr w:rsidR="00D6234D" w:rsidRPr="00BB547B" w14:paraId="29A77A93" w14:textId="77777777" w:rsidTr="00774F80">
        <w:tc>
          <w:tcPr>
            <w:tcW w:w="1276" w:type="dxa"/>
            <w:vAlign w:val="center"/>
          </w:tcPr>
          <w:p w14:paraId="7FB52D4B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64978D01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25095BD2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731455D0" w14:textId="77777777" w:rsidR="00D6234D" w:rsidRPr="00986737" w:rsidRDefault="00D6234D" w:rsidP="003F54D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2CF430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vAlign w:val="center"/>
          </w:tcPr>
          <w:p w14:paraId="4DA0B75E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43 308.00 zł</w:t>
            </w:r>
          </w:p>
        </w:tc>
      </w:tr>
      <w:tr w:rsidR="00D6234D" w:rsidRPr="00BB547B" w14:paraId="0E267552" w14:textId="77777777" w:rsidTr="00774F80">
        <w:tc>
          <w:tcPr>
            <w:tcW w:w="1276" w:type="dxa"/>
            <w:vAlign w:val="center"/>
          </w:tcPr>
          <w:p w14:paraId="191622AF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013D5FC8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2A9024B8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76DD6EFF" w14:textId="77777777" w:rsidR="00D6234D" w:rsidRPr="00986737" w:rsidRDefault="00D6234D" w:rsidP="003F54D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F83545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vAlign w:val="center"/>
          </w:tcPr>
          <w:p w14:paraId="78206743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112 860.00 zł</w:t>
            </w:r>
          </w:p>
        </w:tc>
      </w:tr>
      <w:tr w:rsidR="00D6234D" w:rsidRPr="00BB547B" w14:paraId="193CAEFB" w14:textId="77777777" w:rsidTr="00774F80">
        <w:tc>
          <w:tcPr>
            <w:tcW w:w="1276" w:type="dxa"/>
            <w:vAlign w:val="center"/>
          </w:tcPr>
          <w:p w14:paraId="746F878E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75B03856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046E2EDC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12086BE4" w14:textId="77777777" w:rsidR="00D6234D" w:rsidRPr="00986737" w:rsidRDefault="00D6234D" w:rsidP="003F54D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1FC59E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vAlign w:val="center"/>
          </w:tcPr>
          <w:p w14:paraId="25ED3CA8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112 104.00 zł</w:t>
            </w:r>
          </w:p>
        </w:tc>
      </w:tr>
      <w:tr w:rsidR="00D6234D" w:rsidRPr="00BB547B" w14:paraId="652BCAEB" w14:textId="77777777" w:rsidTr="00774F80">
        <w:tc>
          <w:tcPr>
            <w:tcW w:w="1276" w:type="dxa"/>
            <w:vAlign w:val="center"/>
          </w:tcPr>
          <w:p w14:paraId="4811A4A1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67E59F55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6F1E80D4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00413603" w14:textId="77777777" w:rsidR="00D6234D" w:rsidRPr="00986737" w:rsidRDefault="00D6234D" w:rsidP="003F54D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C1C144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vAlign w:val="center"/>
          </w:tcPr>
          <w:p w14:paraId="0420460B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102 816.00 zł</w:t>
            </w:r>
          </w:p>
        </w:tc>
      </w:tr>
      <w:tr w:rsidR="00D6234D" w:rsidRPr="00BB547B" w14:paraId="4366F3DF" w14:textId="77777777" w:rsidTr="00774F80">
        <w:tc>
          <w:tcPr>
            <w:tcW w:w="1276" w:type="dxa"/>
            <w:vAlign w:val="center"/>
          </w:tcPr>
          <w:p w14:paraId="5C1478AE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186686DA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3050124B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0ADA8A76" w14:textId="77777777" w:rsidR="00D6234D" w:rsidRPr="00986737" w:rsidRDefault="00D6234D" w:rsidP="003F54D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FE81B8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vAlign w:val="center"/>
          </w:tcPr>
          <w:p w14:paraId="4AC35A2B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11 016.00 zł</w:t>
            </w:r>
          </w:p>
        </w:tc>
      </w:tr>
      <w:tr w:rsidR="00D6234D" w:rsidRPr="00BB547B" w14:paraId="42C3EC01" w14:textId="77777777" w:rsidTr="00774F80">
        <w:tc>
          <w:tcPr>
            <w:tcW w:w="1276" w:type="dxa"/>
            <w:vAlign w:val="center"/>
          </w:tcPr>
          <w:p w14:paraId="5FA67A17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10A6BA85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674E44F3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40B806CD" w14:textId="77777777" w:rsidR="00D6234D" w:rsidRPr="00986737" w:rsidRDefault="00D6234D" w:rsidP="003F54D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E9CF38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vAlign w:val="center"/>
          </w:tcPr>
          <w:p w14:paraId="1ABF9500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16 200.00 zł</w:t>
            </w:r>
          </w:p>
        </w:tc>
      </w:tr>
      <w:tr w:rsidR="00D6234D" w:rsidRPr="00BB547B" w14:paraId="39C23032" w14:textId="77777777" w:rsidTr="00774F80">
        <w:tc>
          <w:tcPr>
            <w:tcW w:w="1276" w:type="dxa"/>
            <w:vAlign w:val="center"/>
          </w:tcPr>
          <w:p w14:paraId="7141B562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00D85456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062811BB" w14:textId="77777777" w:rsidR="00D6234D" w:rsidRPr="00986737" w:rsidRDefault="00D6234D" w:rsidP="003F54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4A3CE609" w14:textId="77777777" w:rsidR="00D6234D" w:rsidRPr="00986737" w:rsidRDefault="00D6234D" w:rsidP="003F54D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34D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51C7F6" w14:textId="77777777" w:rsidR="00D6234D" w:rsidRPr="00986737" w:rsidRDefault="00D6234D" w:rsidP="003F54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6234D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vAlign w:val="center"/>
          </w:tcPr>
          <w:p w14:paraId="6570F70A" w14:textId="77777777" w:rsidR="00D6234D" w:rsidRPr="00986737" w:rsidRDefault="00D6234D" w:rsidP="003F54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34D">
              <w:rPr>
                <w:rFonts w:ascii="Arial" w:hAnsi="Arial" w:cs="Arial"/>
                <w:sz w:val="24"/>
                <w:szCs w:val="24"/>
              </w:rPr>
              <w:t>16 848.00 zł</w:t>
            </w:r>
          </w:p>
        </w:tc>
      </w:tr>
    </w:tbl>
    <w:p w14:paraId="69BFC7C7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1123D" w14:textId="77777777" w:rsidR="00A0045D" w:rsidRDefault="00A0045D">
      <w:r>
        <w:separator/>
      </w:r>
    </w:p>
  </w:endnote>
  <w:endnote w:type="continuationSeparator" w:id="0">
    <w:p w14:paraId="045A93CD" w14:textId="77777777" w:rsidR="00A0045D" w:rsidRDefault="00A00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DE3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DAD9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827CC" w14:textId="77777777" w:rsidR="00986737" w:rsidRPr="00986737" w:rsidRDefault="00774F8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CB8D18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70BA8A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DB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60D5E4" w14:textId="77777777" w:rsidR="009F189D" w:rsidRDefault="009F189D">
    <w:pPr>
      <w:pStyle w:val="Stopka"/>
      <w:tabs>
        <w:tab w:val="clear" w:pos="4536"/>
      </w:tabs>
      <w:jc w:val="center"/>
    </w:pPr>
  </w:p>
  <w:p w14:paraId="5DFA5A6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1EDC1" w14:textId="77777777" w:rsidR="00A0045D" w:rsidRDefault="00A0045D">
      <w:r>
        <w:separator/>
      </w:r>
    </w:p>
  </w:footnote>
  <w:footnote w:type="continuationSeparator" w:id="0">
    <w:p w14:paraId="21E7CC40" w14:textId="77777777" w:rsidR="00A0045D" w:rsidRDefault="00A004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19AA4" w14:textId="77777777" w:rsidR="00D6234D" w:rsidRDefault="00D623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A11E7" w14:textId="77777777" w:rsidR="00D6234D" w:rsidRDefault="00D623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616DE" w14:textId="77777777" w:rsidR="00D6234D" w:rsidRDefault="00D623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45D"/>
    <w:rsid w:val="00007727"/>
    <w:rsid w:val="00017720"/>
    <w:rsid w:val="00035488"/>
    <w:rsid w:val="00042D6B"/>
    <w:rsid w:val="00082A9B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74F80"/>
    <w:rsid w:val="00843263"/>
    <w:rsid w:val="00861E75"/>
    <w:rsid w:val="00986737"/>
    <w:rsid w:val="009D19BD"/>
    <w:rsid w:val="009F189D"/>
    <w:rsid w:val="00A0045D"/>
    <w:rsid w:val="00A80738"/>
    <w:rsid w:val="00BB547B"/>
    <w:rsid w:val="00C236D3"/>
    <w:rsid w:val="00C659E2"/>
    <w:rsid w:val="00C82837"/>
    <w:rsid w:val="00CA3D66"/>
    <w:rsid w:val="00CB0802"/>
    <w:rsid w:val="00D6234D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2AF6F9"/>
  <w15:chartTrackingRefBased/>
  <w15:docId w15:val="{4913F605-2C8F-44EA-8CC8-FDCCB0B7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331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2026-08-26T11:17:00Z</cp:lastPrinted>
  <dcterms:created xsi:type="dcterms:W3CDTF">2026-08-26T11:13:00Z</dcterms:created>
  <dcterms:modified xsi:type="dcterms:W3CDTF">2026-08-26T11:17:00Z</dcterms:modified>
</cp:coreProperties>
</file>