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148B9" w14:textId="3642395F" w:rsidR="005F4BC0" w:rsidRDefault="00E83632" w:rsidP="004F079B">
      <w:pPr>
        <w:spacing w:after="240"/>
        <w:jc w:val="right"/>
        <w:rPr>
          <w:sz w:val="22"/>
          <w:szCs w:val="22"/>
        </w:rPr>
      </w:pPr>
      <w:r w:rsidRPr="00E8363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83632">
        <w:rPr>
          <w:sz w:val="22"/>
          <w:szCs w:val="22"/>
        </w:rPr>
        <w:t>2026-08-26</w:t>
      </w:r>
    </w:p>
    <w:p w14:paraId="152F9EB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04F85B0" w14:textId="77777777" w:rsidR="00E83632" w:rsidRPr="00E83632" w:rsidRDefault="00E83632">
      <w:pPr>
        <w:rPr>
          <w:b/>
          <w:bCs/>
          <w:sz w:val="22"/>
          <w:szCs w:val="22"/>
        </w:rPr>
      </w:pPr>
      <w:r w:rsidRPr="00E83632">
        <w:rPr>
          <w:b/>
          <w:bCs/>
          <w:sz w:val="22"/>
          <w:szCs w:val="22"/>
        </w:rPr>
        <w:t>Akademia Górniczo - Hutnicza</w:t>
      </w:r>
    </w:p>
    <w:p w14:paraId="365BEA2D" w14:textId="77777777" w:rsidR="00E83632" w:rsidRPr="00E83632" w:rsidRDefault="00E83632">
      <w:pPr>
        <w:rPr>
          <w:b/>
          <w:bCs/>
          <w:sz w:val="22"/>
          <w:szCs w:val="22"/>
        </w:rPr>
      </w:pPr>
      <w:r w:rsidRPr="00E83632">
        <w:rPr>
          <w:b/>
          <w:bCs/>
          <w:sz w:val="22"/>
          <w:szCs w:val="22"/>
        </w:rPr>
        <w:t>im. Stanisława Staszica w Krakowie</w:t>
      </w:r>
    </w:p>
    <w:p w14:paraId="5EE8FDEA" w14:textId="7F339CBB" w:rsidR="00F16C50" w:rsidRPr="00D91931" w:rsidRDefault="00E83632">
      <w:pPr>
        <w:rPr>
          <w:b/>
          <w:bCs/>
          <w:sz w:val="22"/>
          <w:szCs w:val="22"/>
        </w:rPr>
      </w:pPr>
      <w:r w:rsidRPr="00E83632">
        <w:rPr>
          <w:b/>
          <w:bCs/>
          <w:sz w:val="22"/>
          <w:szCs w:val="22"/>
        </w:rPr>
        <w:t>Dział Zamówień Publicznych</w:t>
      </w:r>
    </w:p>
    <w:p w14:paraId="2B61EAA0" w14:textId="0DDB2007" w:rsidR="00F16C50" w:rsidRPr="00BD5546" w:rsidRDefault="00E83632">
      <w:pPr>
        <w:rPr>
          <w:sz w:val="22"/>
          <w:szCs w:val="22"/>
        </w:rPr>
      </w:pPr>
      <w:r w:rsidRPr="00E8363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83632">
        <w:rPr>
          <w:sz w:val="22"/>
          <w:szCs w:val="22"/>
        </w:rPr>
        <w:t>30</w:t>
      </w:r>
    </w:p>
    <w:p w14:paraId="6672D630" w14:textId="6F31E9D1" w:rsidR="00F16C50" w:rsidRPr="00BD5546" w:rsidRDefault="00E83632">
      <w:pPr>
        <w:rPr>
          <w:sz w:val="22"/>
          <w:szCs w:val="22"/>
        </w:rPr>
      </w:pPr>
      <w:r w:rsidRPr="00E8363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83632">
        <w:rPr>
          <w:sz w:val="22"/>
          <w:szCs w:val="22"/>
        </w:rPr>
        <w:t>Kraków</w:t>
      </w:r>
    </w:p>
    <w:p w14:paraId="5E8FD603" w14:textId="0A0B7B8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83632" w:rsidRPr="00E83632">
        <w:rPr>
          <w:bCs/>
          <w:sz w:val="22"/>
          <w:szCs w:val="22"/>
        </w:rPr>
        <w:t>KC-DE-zp.25.341.2026/11</w:t>
      </w:r>
      <w:r w:rsidRPr="00D91931">
        <w:rPr>
          <w:sz w:val="22"/>
          <w:szCs w:val="22"/>
        </w:rPr>
        <w:tab/>
        <w:t xml:space="preserve"> </w:t>
      </w:r>
    </w:p>
    <w:p w14:paraId="4F12247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0E520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E6DE47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8E2376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73DDE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14DA4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07D80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BF82BE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83632" w:rsidRPr="00607F9B" w14:paraId="00EC68AD" w14:textId="77777777" w:rsidTr="004F1EBE">
        <w:trPr>
          <w:trHeight w:val="638"/>
        </w:trPr>
        <w:tc>
          <w:tcPr>
            <w:tcW w:w="959" w:type="dxa"/>
          </w:tcPr>
          <w:p w14:paraId="2073C22C" w14:textId="77777777" w:rsidR="00E83632" w:rsidRPr="00607F9B" w:rsidRDefault="00E83632" w:rsidP="004F1E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3ECDD24" w14:textId="29EC7D77" w:rsidR="00E83632" w:rsidRPr="00607F9B" w:rsidRDefault="00E83632" w:rsidP="004F1E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83632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83632">
              <w:rPr>
                <w:b/>
                <w:bCs/>
                <w:sz w:val="22"/>
                <w:szCs w:val="22"/>
              </w:rPr>
              <w:t>Modernizacja (rozbudowa z przebudową i remont kapitalny) budynku domu studenckiego DS6 "Bratek" przy ul. Rostafińskiego 6 w Krakowie - KC-DE-zp.25.341.2026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D2EB99E" w14:textId="132AEA84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493EC32" w14:textId="15E5183C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83632" w:rsidRPr="00E83632">
        <w:rPr>
          <w:rFonts w:ascii="Times New Roman" w:hAnsi="Times New Roman"/>
          <w:b/>
          <w:szCs w:val="22"/>
        </w:rPr>
        <w:t>2026-08-17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83632" w:rsidRPr="00E83632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83632" w:rsidRPr="00E83632">
        <w:rPr>
          <w:rFonts w:ascii="Times New Roman" w:hAnsi="Times New Roman"/>
          <w:b/>
          <w:szCs w:val="22"/>
        </w:rPr>
        <w:t>2026-08-31</w:t>
      </w:r>
      <w:r w:rsidR="008365E9">
        <w:rPr>
          <w:rFonts w:ascii="Times New Roman" w:hAnsi="Times New Roman"/>
          <w:szCs w:val="22"/>
        </w:rPr>
        <w:t xml:space="preserve"> godz. </w:t>
      </w:r>
      <w:r w:rsidR="00E83632" w:rsidRPr="00E83632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9D8EF24" w14:textId="6682EC5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83632" w:rsidRPr="00E83632">
        <w:rPr>
          <w:rFonts w:ascii="Times New Roman" w:hAnsi="Times New Roman"/>
          <w:b/>
          <w:szCs w:val="22"/>
        </w:rPr>
        <w:t>2026-08-17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83632" w:rsidRPr="00E83632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83632" w:rsidRPr="00E83632">
        <w:rPr>
          <w:rFonts w:ascii="Times New Roman" w:hAnsi="Times New Roman"/>
          <w:b/>
          <w:szCs w:val="22"/>
        </w:rPr>
        <w:t>2026-08-31</w:t>
      </w:r>
      <w:r w:rsidR="008365E9">
        <w:rPr>
          <w:rFonts w:ascii="Times New Roman" w:hAnsi="Times New Roman"/>
          <w:szCs w:val="22"/>
        </w:rPr>
        <w:t xml:space="preserve"> godz. </w:t>
      </w:r>
      <w:r w:rsidR="00E83632" w:rsidRPr="00E83632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25AFBAA" w14:textId="09756D3F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 </w:t>
      </w:r>
      <w:r w:rsidR="00F14397">
        <w:rPr>
          <w:rFonts w:ascii="Times New Roman" w:hAnsi="Times New Roman"/>
          <w:szCs w:val="22"/>
        </w:rPr>
        <w:t>25/08/2026</w:t>
      </w:r>
      <w:r w:rsidRPr="00BB5224">
        <w:rPr>
          <w:rFonts w:ascii="Times New Roman" w:hAnsi="Times New Roman"/>
          <w:szCs w:val="22"/>
        </w:rPr>
        <w:t xml:space="preserve">  na dzień:</w:t>
      </w:r>
      <w:r w:rsidR="00F14397">
        <w:rPr>
          <w:rFonts w:ascii="Times New Roman" w:hAnsi="Times New Roman"/>
          <w:szCs w:val="22"/>
        </w:rPr>
        <w:t xml:space="preserve"> 29/09/2026</w:t>
      </w:r>
    </w:p>
    <w:p w14:paraId="07757C7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13443D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D1C20F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5F920" w14:textId="77777777" w:rsidR="004B43D8" w:rsidRDefault="004B43D8">
      <w:r>
        <w:separator/>
      </w:r>
    </w:p>
  </w:endnote>
  <w:endnote w:type="continuationSeparator" w:id="0">
    <w:p w14:paraId="036D44A9" w14:textId="77777777" w:rsidR="004B43D8" w:rsidRDefault="004B4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F79C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C9A7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AEE345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F5B1CD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F116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D0818" w14:textId="77777777" w:rsidR="004B43D8" w:rsidRDefault="004B43D8">
      <w:r>
        <w:separator/>
      </w:r>
    </w:p>
  </w:footnote>
  <w:footnote w:type="continuationSeparator" w:id="0">
    <w:p w14:paraId="050A19FA" w14:textId="77777777" w:rsidR="004B43D8" w:rsidRDefault="004B4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BD67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66EE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DAB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04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5B16"/>
    <w:rsid w:val="00025B16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B43D8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21964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0186"/>
    <w:rsid w:val="00C34578"/>
    <w:rsid w:val="00CC1A78"/>
    <w:rsid w:val="00CF0F4C"/>
    <w:rsid w:val="00D63C6E"/>
    <w:rsid w:val="00D91931"/>
    <w:rsid w:val="00DE0599"/>
    <w:rsid w:val="00E83632"/>
    <w:rsid w:val="00EC7BE6"/>
    <w:rsid w:val="00F14397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8B8978"/>
  <w15:chartTrackingRefBased/>
  <w15:docId w15:val="{DE4296E3-8E9C-4B40-8901-33E8EB1B6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2026-08-26T10:34:00Z</dcterms:created>
  <dcterms:modified xsi:type="dcterms:W3CDTF">2026-08-26T10:38:00Z</dcterms:modified>
</cp:coreProperties>
</file>