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0CE1C" w14:textId="7932164D" w:rsidR="008D2AB8" w:rsidRPr="001351B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 xml:space="preserve">Załącznik nr </w:t>
      </w:r>
      <w:r w:rsidR="00012286" w:rsidRPr="001351BE">
        <w:rPr>
          <w:rFonts w:ascii="Verdana" w:hAnsi="Verdana"/>
          <w:sz w:val="18"/>
          <w:szCs w:val="18"/>
        </w:rPr>
        <w:t>1</w:t>
      </w:r>
    </w:p>
    <w:p w14:paraId="5DDFC131" w14:textId="77777777" w:rsidR="008D2AB8" w:rsidRPr="001351B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73D0C1E" w14:textId="7D244888" w:rsidR="008D2AB8" w:rsidRPr="001351BE" w:rsidRDefault="008D2AB8" w:rsidP="009F72E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FORMULARZ OFERTY</w:t>
      </w:r>
    </w:p>
    <w:p w14:paraId="1670E353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03CDB7B4" w14:textId="77777777" w:rsidR="00691B91" w:rsidRPr="001351BE" w:rsidRDefault="00691B91" w:rsidP="00691B91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60D31F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43434FDD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085B976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>TEL.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3CCCBE4F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FAX 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15ADBFC2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1351BE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45A22DE6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1351BE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41251BE6" w14:textId="79C7A1C6" w:rsidR="008D2AB8" w:rsidRPr="001351BE" w:rsidRDefault="00691B91" w:rsidP="00691B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47AC0AE4" w14:textId="77777777" w:rsidR="008D2AB8" w:rsidRPr="001351B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Do: Nazwa i siedziba Zamawiającego:</w:t>
      </w:r>
    </w:p>
    <w:p w14:paraId="2E2A997B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Akademia Górniczo - Hutnicza</w:t>
      </w:r>
    </w:p>
    <w:p w14:paraId="334ED68E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im. Stanisława Staszica w Krakowie</w:t>
      </w:r>
    </w:p>
    <w:p w14:paraId="7289DB60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Dział Zamówień Publicznych</w:t>
      </w:r>
      <w:r w:rsidR="008D2AB8" w:rsidRPr="001351BE">
        <w:rPr>
          <w:rFonts w:ascii="Verdana" w:hAnsi="Verdana"/>
          <w:b/>
          <w:sz w:val="18"/>
          <w:szCs w:val="18"/>
        </w:rPr>
        <w:t xml:space="preserve">  </w:t>
      </w:r>
    </w:p>
    <w:p w14:paraId="2DB1F141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Al. Mickiewicza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30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</w:p>
    <w:p w14:paraId="1E811C5D" w14:textId="77777777" w:rsidR="008D2AB8" w:rsidRPr="001351BE" w:rsidRDefault="00463FBC" w:rsidP="008D2AB8">
      <w:pPr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30-059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Kraków</w:t>
      </w:r>
      <w:r w:rsidR="008D2AB8" w:rsidRPr="001351BE">
        <w:rPr>
          <w:rFonts w:ascii="Verdana" w:hAnsi="Verdana"/>
          <w:b/>
          <w:sz w:val="18"/>
          <w:szCs w:val="18"/>
        </w:rPr>
        <w:t xml:space="preserve">,  </w:t>
      </w:r>
    </w:p>
    <w:p w14:paraId="5A29D5C7" w14:textId="77777777" w:rsidR="008D2AB8" w:rsidRPr="001351BE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1FB23C3" w14:textId="21672112" w:rsidR="008D2AB8" w:rsidRPr="001351BE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F2E1A" w:rsidRPr="002F2E1A">
        <w:rPr>
          <w:rFonts w:ascii="Verdana" w:hAnsi="Verdana"/>
          <w:b/>
          <w:sz w:val="18"/>
          <w:szCs w:val="18"/>
        </w:rPr>
        <w:t xml:space="preserve">dostawa pieca rurowego dla </w:t>
      </w:r>
      <w:proofErr w:type="spellStart"/>
      <w:r w:rsidR="002F2E1A" w:rsidRPr="002F2E1A">
        <w:rPr>
          <w:rFonts w:ascii="Verdana" w:hAnsi="Verdana"/>
          <w:b/>
          <w:sz w:val="18"/>
          <w:szCs w:val="18"/>
        </w:rPr>
        <w:t>WEiP</w:t>
      </w:r>
      <w:proofErr w:type="spellEnd"/>
      <w:r w:rsidR="002F2E1A" w:rsidRPr="002F2E1A">
        <w:rPr>
          <w:rFonts w:ascii="Verdana" w:hAnsi="Verdana"/>
          <w:b/>
          <w:sz w:val="18"/>
          <w:szCs w:val="18"/>
        </w:rPr>
        <w:t xml:space="preserve"> - KC-DE-zp.25.</w:t>
      </w:r>
      <w:r w:rsidR="0093642C">
        <w:rPr>
          <w:rFonts w:ascii="Verdana" w:hAnsi="Verdana"/>
          <w:b/>
          <w:sz w:val="18"/>
          <w:szCs w:val="18"/>
        </w:rPr>
        <w:t>428</w:t>
      </w:r>
      <w:r w:rsidR="002F2E1A" w:rsidRPr="002F2E1A">
        <w:rPr>
          <w:rFonts w:ascii="Verdana" w:hAnsi="Verdana"/>
          <w:b/>
          <w:sz w:val="18"/>
          <w:szCs w:val="18"/>
        </w:rPr>
        <w:t>.2026</w:t>
      </w:r>
      <w:r w:rsidRPr="001351BE">
        <w:rPr>
          <w:rFonts w:ascii="Verdana" w:hAnsi="Verdana"/>
          <w:b/>
          <w:sz w:val="18"/>
          <w:szCs w:val="18"/>
        </w:rPr>
        <w:t xml:space="preserve">, </w:t>
      </w:r>
      <w:r w:rsidRPr="001351B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A97BBF7" w14:textId="77777777" w:rsidR="008D2AB8" w:rsidRPr="001351BE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A12E18C" w14:textId="287D7FC5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netto</w:t>
      </w:r>
      <w:r w:rsidR="00511649" w:rsidRPr="001351BE">
        <w:rPr>
          <w:rFonts w:ascii="Verdana" w:hAnsi="Verdana"/>
          <w:b/>
          <w:sz w:val="18"/>
          <w:szCs w:val="18"/>
        </w:rPr>
        <w:t xml:space="preserve"> za całość zamówienia</w:t>
      </w:r>
      <w:r w:rsidRPr="001351BE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AC65F0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PLN</w:t>
      </w:r>
    </w:p>
    <w:p w14:paraId="2163AA80" w14:textId="77777777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790C6E5" w14:textId="6342B771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brutto</w:t>
      </w:r>
      <w:r w:rsidR="00511649" w:rsidRPr="001351BE">
        <w:rPr>
          <w:rFonts w:ascii="Verdana" w:hAnsi="Verdana"/>
          <w:b/>
          <w:sz w:val="18"/>
          <w:szCs w:val="18"/>
        </w:rPr>
        <w:t xml:space="preserve"> za całość zamówienia</w:t>
      </w:r>
      <w:r w:rsidRPr="001351BE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AC65F0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PLN</w:t>
      </w:r>
    </w:p>
    <w:p w14:paraId="582B033A" w14:textId="77777777" w:rsidR="008D2AB8" w:rsidRPr="001351B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5279F37" w14:textId="6B803424" w:rsidR="008D2AB8" w:rsidRPr="001351B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Słownie brutto:</w:t>
      </w:r>
      <w:r w:rsidR="00AF0AC6" w:rsidRPr="001351BE">
        <w:rPr>
          <w:rFonts w:ascii="Verdana" w:hAnsi="Verdana"/>
          <w:sz w:val="18"/>
          <w:szCs w:val="18"/>
        </w:rPr>
        <w:t xml:space="preserve"> </w:t>
      </w:r>
      <w:r w:rsidRPr="001351BE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6CCB66FF" w14:textId="77777777" w:rsidR="001351BE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C13BDF9" w14:textId="2E66A90F" w:rsidR="008D2AB8" w:rsidRDefault="003357A7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Producent/model zaoferowan</w:t>
      </w:r>
      <w:r w:rsidR="002F2E1A">
        <w:rPr>
          <w:rFonts w:ascii="Verdana" w:hAnsi="Verdana"/>
          <w:b/>
          <w:sz w:val="18"/>
          <w:szCs w:val="18"/>
        </w:rPr>
        <w:t>ego</w:t>
      </w:r>
      <w:r w:rsidR="0025572F" w:rsidRPr="001351BE">
        <w:rPr>
          <w:rFonts w:ascii="Verdana" w:hAnsi="Verdana"/>
          <w:b/>
          <w:sz w:val="18"/>
          <w:szCs w:val="18"/>
        </w:rPr>
        <w:t xml:space="preserve"> </w:t>
      </w:r>
      <w:r w:rsidR="002F2E1A">
        <w:rPr>
          <w:rFonts w:ascii="Verdana" w:hAnsi="Verdana"/>
          <w:b/>
          <w:sz w:val="18"/>
          <w:szCs w:val="18"/>
        </w:rPr>
        <w:t>pieca</w:t>
      </w:r>
      <w:r w:rsidRPr="001351BE">
        <w:rPr>
          <w:rFonts w:ascii="Verdana" w:hAnsi="Verdana"/>
          <w:b/>
          <w:sz w:val="18"/>
          <w:szCs w:val="18"/>
        </w:rPr>
        <w:t xml:space="preserve">: </w:t>
      </w:r>
      <w:r w:rsidR="001B3EFD" w:rsidRPr="001351BE">
        <w:rPr>
          <w:rFonts w:ascii="Verdana" w:hAnsi="Verdana"/>
          <w:bCs/>
          <w:sz w:val="18"/>
          <w:szCs w:val="18"/>
        </w:rPr>
        <w:t>…………………………………………………</w:t>
      </w:r>
      <w:r w:rsidR="0025572F" w:rsidRPr="001351BE">
        <w:rPr>
          <w:rFonts w:ascii="Verdana" w:hAnsi="Verdana"/>
          <w:bCs/>
          <w:sz w:val="18"/>
          <w:szCs w:val="18"/>
        </w:rPr>
        <w:t>……………………</w:t>
      </w:r>
      <w:r w:rsidR="009F72EA">
        <w:rPr>
          <w:rFonts w:ascii="Verdana" w:hAnsi="Verdana"/>
          <w:bCs/>
          <w:sz w:val="18"/>
          <w:szCs w:val="18"/>
        </w:rPr>
        <w:t>………</w:t>
      </w:r>
    </w:p>
    <w:p w14:paraId="424EF195" w14:textId="77777777" w:rsidR="001351BE" w:rsidRPr="001351BE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</w:p>
    <w:p w14:paraId="60EC15E5" w14:textId="438F0EB2" w:rsidR="00EF425C" w:rsidRDefault="00EF425C" w:rsidP="00EF425C">
      <w:pPr>
        <w:pStyle w:val="Tekstpodstawowy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Termin realizacji umowy: …………. dni od daty </w:t>
      </w:r>
      <w:r w:rsidR="0025572F" w:rsidRPr="001351BE">
        <w:rPr>
          <w:rFonts w:ascii="Verdana" w:hAnsi="Verdana"/>
          <w:sz w:val="18"/>
          <w:szCs w:val="18"/>
        </w:rPr>
        <w:t>podpisania umowy</w:t>
      </w:r>
      <w:r w:rsidRPr="001351BE">
        <w:rPr>
          <w:rFonts w:ascii="Verdana" w:hAnsi="Verdana"/>
          <w:sz w:val="18"/>
          <w:szCs w:val="18"/>
        </w:rPr>
        <w:t xml:space="preserve"> </w:t>
      </w:r>
      <w:r w:rsidRPr="001351BE">
        <w:rPr>
          <w:rFonts w:ascii="Verdana" w:hAnsi="Verdana"/>
          <w:bCs/>
          <w:sz w:val="18"/>
          <w:szCs w:val="18"/>
          <w:highlight w:val="yellow"/>
        </w:rPr>
        <w:t>(kryterium oceny ofert)</w:t>
      </w:r>
      <w:r w:rsidR="001E6F2D">
        <w:rPr>
          <w:rFonts w:ascii="Verdana" w:hAnsi="Verdana"/>
          <w:bCs/>
          <w:sz w:val="18"/>
          <w:szCs w:val="18"/>
        </w:rPr>
        <w:t xml:space="preserve"> *)</w:t>
      </w:r>
    </w:p>
    <w:p w14:paraId="6B97D1EA" w14:textId="205D978F" w:rsidR="001E6F2D" w:rsidRPr="001E6F2D" w:rsidRDefault="001E6F2D" w:rsidP="00EF425C">
      <w:pPr>
        <w:pStyle w:val="Tekstpodstawowy"/>
        <w:rPr>
          <w:rFonts w:ascii="Verdana" w:hAnsi="Verdana"/>
          <w:b w:val="0"/>
          <w:sz w:val="18"/>
          <w:szCs w:val="18"/>
        </w:rPr>
      </w:pPr>
      <w:r w:rsidRPr="001E6F2D">
        <w:rPr>
          <w:rFonts w:ascii="Verdana" w:hAnsi="Verdana"/>
          <w:b w:val="0"/>
          <w:sz w:val="18"/>
          <w:szCs w:val="18"/>
        </w:rPr>
        <w:t xml:space="preserve">*) W przypadku nie podania </w:t>
      </w:r>
      <w:r>
        <w:rPr>
          <w:rFonts w:ascii="Verdana" w:hAnsi="Verdana"/>
          <w:b w:val="0"/>
          <w:sz w:val="18"/>
          <w:szCs w:val="18"/>
        </w:rPr>
        <w:t>terminu realizacji</w:t>
      </w:r>
      <w:r w:rsidRPr="001E6F2D">
        <w:rPr>
          <w:rFonts w:ascii="Verdana" w:hAnsi="Verdana"/>
          <w:b w:val="0"/>
          <w:sz w:val="18"/>
          <w:szCs w:val="18"/>
        </w:rPr>
        <w:t xml:space="preserve">, Zamawiający przyjmie </w:t>
      </w:r>
      <w:r>
        <w:rPr>
          <w:rFonts w:ascii="Verdana" w:hAnsi="Verdana"/>
          <w:b w:val="0"/>
          <w:sz w:val="18"/>
          <w:szCs w:val="18"/>
        </w:rPr>
        <w:t>maksymalny</w:t>
      </w:r>
      <w:r w:rsidRPr="001E6F2D">
        <w:rPr>
          <w:rFonts w:ascii="Verdana" w:hAnsi="Verdana"/>
          <w:b w:val="0"/>
          <w:sz w:val="18"/>
          <w:szCs w:val="18"/>
        </w:rPr>
        <w:t xml:space="preserve"> </w:t>
      </w:r>
      <w:r>
        <w:rPr>
          <w:rFonts w:ascii="Verdana" w:hAnsi="Verdana"/>
          <w:b w:val="0"/>
          <w:sz w:val="18"/>
          <w:szCs w:val="18"/>
        </w:rPr>
        <w:t>84 dniowy termin realizacji.</w:t>
      </w:r>
      <w:r w:rsidRPr="001E6F2D">
        <w:rPr>
          <w:rFonts w:ascii="Verdana" w:hAnsi="Verdana"/>
          <w:b w:val="0"/>
          <w:sz w:val="18"/>
          <w:szCs w:val="18"/>
        </w:rPr>
        <w:t xml:space="preserve"> </w:t>
      </w:r>
    </w:p>
    <w:p w14:paraId="5110D4E1" w14:textId="325BE416" w:rsidR="001E6F2D" w:rsidRDefault="001E6F2D" w:rsidP="00EF425C">
      <w:pPr>
        <w:pStyle w:val="Tekstpodstawowy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Okres udzielonej gwarancji wynosi: ……… miesięcy </w:t>
      </w:r>
      <w:r w:rsidRPr="001E6F2D">
        <w:rPr>
          <w:rFonts w:ascii="Verdana" w:hAnsi="Verdana"/>
          <w:bCs/>
          <w:sz w:val="18"/>
          <w:szCs w:val="18"/>
          <w:highlight w:val="yellow"/>
        </w:rPr>
        <w:t>(kryterium oceny ofert)</w:t>
      </w:r>
      <w:r>
        <w:rPr>
          <w:rFonts w:ascii="Verdana" w:hAnsi="Verdana"/>
          <w:bCs/>
          <w:sz w:val="18"/>
          <w:szCs w:val="18"/>
        </w:rPr>
        <w:t xml:space="preserve"> *)</w:t>
      </w:r>
    </w:p>
    <w:p w14:paraId="45536FEF" w14:textId="20019732" w:rsidR="001E6F2D" w:rsidRPr="001E6F2D" w:rsidRDefault="001E6F2D" w:rsidP="00EF425C">
      <w:pPr>
        <w:pStyle w:val="Tekstpodstawowy"/>
        <w:rPr>
          <w:rFonts w:ascii="Verdana" w:hAnsi="Verdana"/>
          <w:b w:val="0"/>
          <w:sz w:val="18"/>
          <w:szCs w:val="18"/>
        </w:rPr>
      </w:pPr>
      <w:r w:rsidRPr="001E6F2D">
        <w:rPr>
          <w:rFonts w:ascii="Verdana" w:hAnsi="Verdana"/>
          <w:b w:val="0"/>
          <w:sz w:val="18"/>
          <w:szCs w:val="18"/>
        </w:rPr>
        <w:t>*) W przypadku nie podania okresu gwarancji, Zamawiający przyjmie minimalny 12 miesięczny okres gwarancji.</w:t>
      </w:r>
    </w:p>
    <w:p w14:paraId="69A4A853" w14:textId="77777777" w:rsidR="00EF425C" w:rsidRPr="001351BE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351BE">
        <w:rPr>
          <w:rFonts w:ascii="Verdana" w:hAnsi="Verdana"/>
          <w:b/>
          <w:sz w:val="18"/>
          <w:szCs w:val="18"/>
        </w:rPr>
        <w:t xml:space="preserve"> TAK/NIE</w:t>
      </w:r>
    </w:p>
    <w:p w14:paraId="0778877A" w14:textId="77777777" w:rsidR="00965D07" w:rsidRPr="001351BE" w:rsidRDefault="00965D07" w:rsidP="00965D07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70992445" w14:textId="77777777" w:rsidR="00EF425C" w:rsidRPr="001351BE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351BE">
        <w:rPr>
          <w:rFonts w:ascii="Verdana" w:hAnsi="Verdana"/>
          <w:b/>
          <w:sz w:val="18"/>
          <w:szCs w:val="18"/>
        </w:rPr>
        <w:t xml:space="preserve"> TAK/NIE</w:t>
      </w:r>
    </w:p>
    <w:p w14:paraId="3E0D9F39" w14:textId="73FF8CAE" w:rsidR="00EF425C" w:rsidRPr="001351BE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 xml:space="preserve">Termin płatności: </w:t>
      </w:r>
      <w:r w:rsidRPr="001351BE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BA22D78" w14:textId="77777777" w:rsidR="00EF425C" w:rsidRPr="001351BE" w:rsidRDefault="00EF425C" w:rsidP="00EF425C">
      <w:pPr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lastRenderedPageBreak/>
        <w:t>ZOBOWIĄZUJEMY SIĘ</w:t>
      </w:r>
      <w:r w:rsidRPr="001351BE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84DF3D" w14:textId="77777777" w:rsidR="008D2AB8" w:rsidRPr="001351BE" w:rsidRDefault="008D2AB8" w:rsidP="008D2AB8">
      <w:pPr>
        <w:jc w:val="both"/>
        <w:rPr>
          <w:rFonts w:ascii="Verdana" w:hAnsi="Verdana"/>
          <w:sz w:val="18"/>
          <w:szCs w:val="18"/>
        </w:rPr>
      </w:pPr>
    </w:p>
    <w:p w14:paraId="2028EF89" w14:textId="77777777" w:rsidR="00FE545C" w:rsidRPr="001351BE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1351BE">
        <w:rPr>
          <w:rFonts w:ascii="Verdana" w:hAnsi="Verdana"/>
          <w:sz w:val="18"/>
          <w:szCs w:val="18"/>
        </w:rPr>
        <w:br w:type="page"/>
      </w:r>
      <w:r w:rsidR="00FE545C" w:rsidRPr="001351BE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5D0E3CC1" w14:textId="77777777" w:rsidR="006A465F" w:rsidRPr="001351B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63DAD9B" w14:textId="77777777" w:rsidR="006A465F" w:rsidRPr="001351B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351BE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4A81210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C9B45F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198211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9FB30D" w14:textId="77777777" w:rsidR="006A465F" w:rsidRPr="001351BE" w:rsidRDefault="006A465F" w:rsidP="006A465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465F" w:rsidRPr="001351BE" w14:paraId="39754250" w14:textId="77777777" w:rsidTr="00AC4F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4AA5A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8141E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1987912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98DE4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Nazwa podwykonawcy</w:t>
            </w:r>
            <w:r w:rsidRPr="001351B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A465F" w:rsidRPr="001351BE" w14:paraId="62AF9D2E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DD2C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DC5C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17483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A465F" w:rsidRPr="001351BE" w14:paraId="08C17C70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DD484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878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1E2AB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CF7EA7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03A755B" w14:textId="77777777" w:rsidR="006A465F" w:rsidRPr="001351BE" w:rsidRDefault="006A465F" w:rsidP="006A465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1351BE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B4EFB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</w:r>
    </w:p>
    <w:p w14:paraId="115E01A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E72FF6B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  <w:t xml:space="preserve"> </w:t>
      </w:r>
    </w:p>
    <w:p w14:paraId="7CBDA733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2C44EFC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351BE">
        <w:rPr>
          <w:rFonts w:ascii="Verdana" w:hAnsi="Verdana"/>
          <w:sz w:val="18"/>
          <w:szCs w:val="18"/>
        </w:rPr>
        <w:t>ych</w:t>
      </w:r>
      <w:proofErr w:type="spellEnd"/>
      <w:r w:rsidRPr="001351BE">
        <w:rPr>
          <w:rFonts w:ascii="Verdana" w:hAnsi="Verdana"/>
          <w:sz w:val="18"/>
          <w:szCs w:val="18"/>
        </w:rPr>
        <w:t>) dokumentu(ów)</w:t>
      </w:r>
    </w:p>
    <w:p w14:paraId="1016CBFA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59BF2A9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załącznikami do niniejszej oferty są:</w:t>
      </w:r>
    </w:p>
    <w:p w14:paraId="5AB92A1D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C9189E2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663536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6B8482D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59D6BAB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338640D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</w:p>
    <w:p w14:paraId="756313E5" w14:textId="77777777" w:rsidR="006A465F" w:rsidRPr="001351BE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7D19B120" w14:textId="77777777" w:rsidR="00910E03" w:rsidRPr="00910E03" w:rsidRDefault="00910E03" w:rsidP="00910E0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3F1374A1" w14:textId="4F35B2A9" w:rsidR="00FE545C" w:rsidRPr="001351BE" w:rsidRDefault="00FE545C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</w:p>
    <w:sectPr w:rsidR="00FE545C" w:rsidRPr="001351BE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797C2" w14:textId="77777777" w:rsidR="00FC4915" w:rsidRDefault="00FC4915">
      <w:r>
        <w:separator/>
      </w:r>
    </w:p>
  </w:endnote>
  <w:endnote w:type="continuationSeparator" w:id="0">
    <w:p w14:paraId="30753CE2" w14:textId="77777777" w:rsidR="00FC4915" w:rsidRDefault="00FC4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2D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DE3C7" w14:textId="77777777" w:rsidR="00FC4915" w:rsidRDefault="00FC4915">
      <w:r>
        <w:separator/>
      </w:r>
    </w:p>
  </w:footnote>
  <w:footnote w:type="continuationSeparator" w:id="0">
    <w:p w14:paraId="4D8D6C55" w14:textId="77777777" w:rsidR="00FC4915" w:rsidRDefault="00FC4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0991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4242978" w14:textId="5710A592" w:rsidR="00E817AB" w:rsidRDefault="00E817AB" w:rsidP="00E817AB">
    <w:pPr>
      <w:pStyle w:val="Nagwek"/>
      <w:jc w:val="center"/>
    </w:pPr>
  </w:p>
  <w:p w14:paraId="04EC5D64" w14:textId="77777777" w:rsidR="00E817AB" w:rsidRDefault="00E817AB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6660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2925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81709">
    <w:abstractNumId w:val="0"/>
  </w:num>
  <w:num w:numId="4" w16cid:durableId="695814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7ED"/>
    <w:rsid w:val="00012286"/>
    <w:rsid w:val="000704FC"/>
    <w:rsid w:val="00071CCC"/>
    <w:rsid w:val="0008234F"/>
    <w:rsid w:val="000847BB"/>
    <w:rsid w:val="000B731D"/>
    <w:rsid w:val="000D6134"/>
    <w:rsid w:val="000E09C7"/>
    <w:rsid w:val="000F1D90"/>
    <w:rsid w:val="000F6589"/>
    <w:rsid w:val="00106636"/>
    <w:rsid w:val="00116EC6"/>
    <w:rsid w:val="001351BE"/>
    <w:rsid w:val="00171029"/>
    <w:rsid w:val="0017682F"/>
    <w:rsid w:val="001801DD"/>
    <w:rsid w:val="001801F6"/>
    <w:rsid w:val="0019088C"/>
    <w:rsid w:val="001B3EFD"/>
    <w:rsid w:val="001D4612"/>
    <w:rsid w:val="001E6F2D"/>
    <w:rsid w:val="002075E6"/>
    <w:rsid w:val="00207E98"/>
    <w:rsid w:val="0025572F"/>
    <w:rsid w:val="002723B0"/>
    <w:rsid w:val="002B389C"/>
    <w:rsid w:val="002F2E1A"/>
    <w:rsid w:val="00301C9A"/>
    <w:rsid w:val="00315A4A"/>
    <w:rsid w:val="003357A7"/>
    <w:rsid w:val="00353913"/>
    <w:rsid w:val="00463FBC"/>
    <w:rsid w:val="004B7300"/>
    <w:rsid w:val="004C6753"/>
    <w:rsid w:val="00511649"/>
    <w:rsid w:val="00516AE2"/>
    <w:rsid w:val="00595C87"/>
    <w:rsid w:val="005C78BF"/>
    <w:rsid w:val="005D2C65"/>
    <w:rsid w:val="005E6D94"/>
    <w:rsid w:val="005F041B"/>
    <w:rsid w:val="006227ED"/>
    <w:rsid w:val="0063384F"/>
    <w:rsid w:val="00643C6F"/>
    <w:rsid w:val="00646202"/>
    <w:rsid w:val="0065290F"/>
    <w:rsid w:val="006815F6"/>
    <w:rsid w:val="00691B91"/>
    <w:rsid w:val="006A465F"/>
    <w:rsid w:val="006B0542"/>
    <w:rsid w:val="006E45B6"/>
    <w:rsid w:val="00714207"/>
    <w:rsid w:val="007748F0"/>
    <w:rsid w:val="007A13F5"/>
    <w:rsid w:val="007A4321"/>
    <w:rsid w:val="007B64E8"/>
    <w:rsid w:val="007D6495"/>
    <w:rsid w:val="007D7034"/>
    <w:rsid w:val="00820B4E"/>
    <w:rsid w:val="00833933"/>
    <w:rsid w:val="00853083"/>
    <w:rsid w:val="00892D17"/>
    <w:rsid w:val="008B2F0C"/>
    <w:rsid w:val="008B4928"/>
    <w:rsid w:val="008D2AB8"/>
    <w:rsid w:val="008F1C66"/>
    <w:rsid w:val="00910E03"/>
    <w:rsid w:val="0093642C"/>
    <w:rsid w:val="00946C71"/>
    <w:rsid w:val="00965D07"/>
    <w:rsid w:val="00970FE4"/>
    <w:rsid w:val="009C29AB"/>
    <w:rsid w:val="009F72EA"/>
    <w:rsid w:val="00A0022B"/>
    <w:rsid w:val="00A346FE"/>
    <w:rsid w:val="00A47B4D"/>
    <w:rsid w:val="00A83018"/>
    <w:rsid w:val="00AC65F0"/>
    <w:rsid w:val="00AF0AC6"/>
    <w:rsid w:val="00B774DC"/>
    <w:rsid w:val="00B840ED"/>
    <w:rsid w:val="00C749AD"/>
    <w:rsid w:val="00C969A6"/>
    <w:rsid w:val="00C96B31"/>
    <w:rsid w:val="00CA7D36"/>
    <w:rsid w:val="00D24208"/>
    <w:rsid w:val="00D26373"/>
    <w:rsid w:val="00D539B5"/>
    <w:rsid w:val="00D60C38"/>
    <w:rsid w:val="00D66893"/>
    <w:rsid w:val="00D90ACB"/>
    <w:rsid w:val="00DC1500"/>
    <w:rsid w:val="00E135D4"/>
    <w:rsid w:val="00E36090"/>
    <w:rsid w:val="00E44371"/>
    <w:rsid w:val="00E817AB"/>
    <w:rsid w:val="00E82C1F"/>
    <w:rsid w:val="00E90E78"/>
    <w:rsid w:val="00E949B0"/>
    <w:rsid w:val="00EC0BEA"/>
    <w:rsid w:val="00EE1747"/>
    <w:rsid w:val="00EF425C"/>
    <w:rsid w:val="00F00591"/>
    <w:rsid w:val="00F51688"/>
    <w:rsid w:val="00F53146"/>
    <w:rsid w:val="00F91018"/>
    <w:rsid w:val="00FA06A7"/>
    <w:rsid w:val="00FA0F30"/>
    <w:rsid w:val="00FA51A4"/>
    <w:rsid w:val="00FC4915"/>
    <w:rsid w:val="00FD40C5"/>
    <w:rsid w:val="00FE29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D710F4"/>
  <w15:chartTrackingRefBased/>
  <w15:docId w15:val="{3507E2F1-B645-435C-AC40-57328FDE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qFormat/>
    <w:rsid w:val="00D539B5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qFormat/>
    <w:rsid w:val="00D539B5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539B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539B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539B5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539B5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539B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39B5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D539B5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D539B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D539B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D539B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D539B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D539B5"/>
    <w:rPr>
      <w:rFonts w:ascii="Arial" w:hAnsi="Arial" w:cs="Arial"/>
      <w:sz w:val="22"/>
      <w:szCs w:val="22"/>
    </w:rPr>
  </w:style>
  <w:style w:type="character" w:customStyle="1" w:styleId="NagwekZnak">
    <w:name w:val="Nagłówek Znak"/>
    <w:link w:val="Nagwek"/>
    <w:rsid w:val="00E81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823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2026-08-26T08:19:00Z</dcterms:created>
  <dcterms:modified xsi:type="dcterms:W3CDTF">2026-08-26T08:19:00Z</dcterms:modified>
</cp:coreProperties>
</file>