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CD5E5" w14:textId="77777777" w:rsidR="00B048DA" w:rsidRPr="00353FDC" w:rsidRDefault="00460C92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460C92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460C92">
        <w:rPr>
          <w:rFonts w:ascii="Arial" w:hAnsi="Arial" w:cs="Arial"/>
        </w:rPr>
        <w:t>2026-08-26</w:t>
      </w:r>
    </w:p>
    <w:p w14:paraId="28669459" w14:textId="77777777" w:rsidR="00B048DA" w:rsidRPr="00353FDC" w:rsidRDefault="00460C92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460C92">
        <w:rPr>
          <w:rFonts w:ascii="Arial" w:hAnsi="Arial" w:cs="Arial"/>
          <w:b/>
          <w:bCs/>
        </w:rPr>
        <w:t>Szpital Specjalistyczny im. Stefana Żeromskiego SP ZOZ w Krakowie</w:t>
      </w:r>
    </w:p>
    <w:p w14:paraId="0255F23A" w14:textId="77777777" w:rsidR="00B048DA" w:rsidRPr="00353FDC" w:rsidRDefault="00460C92" w:rsidP="00B048DA">
      <w:pPr>
        <w:spacing w:line="360" w:lineRule="auto"/>
        <w:ind w:right="3969"/>
        <w:rPr>
          <w:rFonts w:ascii="Arial" w:hAnsi="Arial" w:cs="Arial"/>
        </w:rPr>
      </w:pPr>
      <w:r w:rsidRPr="00460C92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460C92">
        <w:rPr>
          <w:rFonts w:ascii="Arial" w:hAnsi="Arial" w:cs="Arial"/>
        </w:rPr>
        <w:t>66</w:t>
      </w:r>
    </w:p>
    <w:p w14:paraId="363A5105" w14:textId="77777777" w:rsidR="00B048DA" w:rsidRPr="00353FDC" w:rsidRDefault="00460C92" w:rsidP="00B048DA">
      <w:pPr>
        <w:ind w:right="3969"/>
        <w:rPr>
          <w:rFonts w:ascii="Arial" w:hAnsi="Arial" w:cs="Arial"/>
        </w:rPr>
      </w:pPr>
      <w:r w:rsidRPr="00460C92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460C92">
        <w:rPr>
          <w:rFonts w:ascii="Arial" w:hAnsi="Arial" w:cs="Arial"/>
        </w:rPr>
        <w:t>Kraków</w:t>
      </w:r>
    </w:p>
    <w:p w14:paraId="7642FE43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3215232" w14:textId="7777777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21E1E6F0" w14:textId="229F1121" w:rsidR="00997A5C" w:rsidRPr="00524B34" w:rsidRDefault="00997A5C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DZP-271-22/26 – 988.MM</w:t>
      </w:r>
    </w:p>
    <w:p w14:paraId="305AF366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0D6047CD" w14:textId="77777777" w:rsidTr="00B048DA">
        <w:tc>
          <w:tcPr>
            <w:tcW w:w="9498" w:type="dxa"/>
            <w:shd w:val="clear" w:color="auto" w:fill="F2F2F2"/>
            <w:hideMark/>
          </w:tcPr>
          <w:p w14:paraId="2C38627B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A26CBAC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1AF2D6F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786ECA5F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1596D7F7" w14:textId="77777777" w:rsidTr="00B048DA">
        <w:tc>
          <w:tcPr>
            <w:tcW w:w="2269" w:type="dxa"/>
          </w:tcPr>
          <w:p w14:paraId="4D56908D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</w:tcPr>
          <w:p w14:paraId="0CF45CC0" w14:textId="77777777" w:rsidR="00B048DA" w:rsidRPr="00353FDC" w:rsidRDefault="00460C92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Zakup i dostawa preparatów dezynfekujących, myjących oraz higieniczno-pielęgnacyjnych</w:t>
            </w:r>
          </w:p>
        </w:tc>
      </w:tr>
      <w:tr w:rsidR="00460C92" w:rsidRPr="00353FDC" w14:paraId="043F91D9" w14:textId="77777777" w:rsidTr="00471830">
        <w:tc>
          <w:tcPr>
            <w:tcW w:w="2269" w:type="dxa"/>
          </w:tcPr>
          <w:p w14:paraId="56E7EAA2" w14:textId="77777777" w:rsidR="00460C92" w:rsidRPr="00353FDC" w:rsidRDefault="00460C92" w:rsidP="004718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</w:tcPr>
          <w:p w14:paraId="1A2122C5" w14:textId="77777777" w:rsidR="00460C92" w:rsidRPr="00353FDC" w:rsidRDefault="00460C92" w:rsidP="004718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DZP-271-22/26</w:t>
            </w:r>
          </w:p>
        </w:tc>
      </w:tr>
    </w:tbl>
    <w:p w14:paraId="15CAE0BD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31C8143" w14:textId="62209B54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460C92" w:rsidRPr="00460C92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460C92" w:rsidRPr="00460C92">
        <w:rPr>
          <w:rFonts w:ascii="Arial" w:hAnsi="Arial" w:cs="Arial"/>
        </w:rPr>
        <w:t>(</w:t>
      </w:r>
      <w:proofErr w:type="spellStart"/>
      <w:r w:rsidR="00460C92" w:rsidRPr="00460C92">
        <w:rPr>
          <w:rFonts w:ascii="Arial" w:hAnsi="Arial" w:cs="Arial"/>
        </w:rPr>
        <w:t>t.j</w:t>
      </w:r>
      <w:proofErr w:type="spellEnd"/>
      <w:r w:rsidR="00460C92" w:rsidRPr="00460C92">
        <w:rPr>
          <w:rFonts w:ascii="Arial" w:hAnsi="Arial" w:cs="Arial"/>
        </w:rPr>
        <w:t>. Dz. U. z 2026 r. poz. 793</w:t>
      </w:r>
      <w:r w:rsidR="00997A5C">
        <w:rPr>
          <w:rFonts w:ascii="Arial" w:hAnsi="Arial" w:cs="Arial"/>
        </w:rPr>
        <w:t xml:space="preserve"> ze zm.</w:t>
      </w:r>
      <w:r w:rsidR="00460C92" w:rsidRPr="00460C92">
        <w:rPr>
          <w:rFonts w:ascii="Arial" w:hAnsi="Arial" w:cs="Arial"/>
        </w:rPr>
        <w:t>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60C92" w14:paraId="2B9C7B40" w14:textId="77777777" w:rsidTr="00471830">
        <w:trPr>
          <w:cantSplit/>
        </w:trPr>
        <w:tc>
          <w:tcPr>
            <w:tcW w:w="9498" w:type="dxa"/>
          </w:tcPr>
          <w:p w14:paraId="1797AF93" w14:textId="77777777" w:rsidR="00460C92" w:rsidRDefault="00460C92" w:rsidP="0047183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0C92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0C92">
              <w:rPr>
                <w:rFonts w:ascii="Arial" w:hAnsi="Arial" w:cs="Arial"/>
                <w:color w:val="000000"/>
              </w:rPr>
              <w:t>Preparaty do dezynfekcji skóry</w:t>
            </w:r>
          </w:p>
          <w:p w14:paraId="313751C7" w14:textId="77777777" w:rsidR="00460C92" w:rsidRPr="00B048DA" w:rsidRDefault="00460C92" w:rsidP="0047183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0C92">
              <w:rPr>
                <w:rFonts w:ascii="Arial" w:hAnsi="Arial" w:cs="Arial"/>
                <w:b/>
              </w:rPr>
              <w:t>Centrum Zaopatrzenia Medycznego "</w:t>
            </w:r>
            <w:proofErr w:type="spellStart"/>
            <w:r w:rsidRPr="00460C92">
              <w:rPr>
                <w:rFonts w:ascii="Arial" w:hAnsi="Arial" w:cs="Arial"/>
                <w:b/>
              </w:rPr>
              <w:t>Cezal</w:t>
            </w:r>
            <w:proofErr w:type="spellEnd"/>
            <w:r w:rsidRPr="00460C92">
              <w:rPr>
                <w:rFonts w:ascii="Arial" w:hAnsi="Arial" w:cs="Arial"/>
                <w:b/>
              </w:rPr>
              <w:t>" SA Wrocław</w:t>
            </w:r>
          </w:p>
          <w:p w14:paraId="3248FBB0" w14:textId="77777777" w:rsidR="00460C92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Balicka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117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4EC51D9" w14:textId="77777777" w:rsidR="00460C92" w:rsidRPr="00B048DA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30-149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Kraków</w:t>
            </w:r>
          </w:p>
          <w:p w14:paraId="690CD389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0C92">
              <w:rPr>
                <w:rFonts w:ascii="Arial" w:hAnsi="Arial" w:cs="Arial"/>
                <w:b/>
              </w:rPr>
              <w:t>130 170.24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C1C2994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F73E171" w14:textId="77777777" w:rsidR="00460C92" w:rsidRPr="00B048DA" w:rsidRDefault="00460C92" w:rsidP="004718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0C92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100%</w:t>
            </w:r>
          </w:p>
        </w:tc>
      </w:tr>
      <w:tr w:rsidR="00460C92" w14:paraId="1132C166" w14:textId="77777777" w:rsidTr="00471830">
        <w:trPr>
          <w:cantSplit/>
        </w:trPr>
        <w:tc>
          <w:tcPr>
            <w:tcW w:w="9498" w:type="dxa"/>
          </w:tcPr>
          <w:p w14:paraId="2D311FDE" w14:textId="77777777" w:rsidR="00460C92" w:rsidRDefault="00460C92" w:rsidP="0047183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60C92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0C92">
              <w:rPr>
                <w:rFonts w:ascii="Arial" w:hAnsi="Arial" w:cs="Arial"/>
                <w:color w:val="000000"/>
              </w:rPr>
              <w:t>Preparaty do dezynfekcji skóry</w:t>
            </w:r>
          </w:p>
          <w:p w14:paraId="50A0446A" w14:textId="77777777" w:rsidR="00460C92" w:rsidRPr="00B048DA" w:rsidRDefault="00460C92" w:rsidP="0047183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0C92">
              <w:rPr>
                <w:rFonts w:ascii="Arial" w:hAnsi="Arial" w:cs="Arial"/>
                <w:b/>
              </w:rPr>
              <w:t>Centrum Zaopatrzenia Medycznego "</w:t>
            </w:r>
            <w:proofErr w:type="spellStart"/>
            <w:r w:rsidRPr="00460C92">
              <w:rPr>
                <w:rFonts w:ascii="Arial" w:hAnsi="Arial" w:cs="Arial"/>
                <w:b/>
              </w:rPr>
              <w:t>Cezal</w:t>
            </w:r>
            <w:proofErr w:type="spellEnd"/>
            <w:r w:rsidRPr="00460C92">
              <w:rPr>
                <w:rFonts w:ascii="Arial" w:hAnsi="Arial" w:cs="Arial"/>
                <w:b/>
              </w:rPr>
              <w:t>" SA Wrocław</w:t>
            </w:r>
          </w:p>
          <w:p w14:paraId="2F6D7C43" w14:textId="77777777" w:rsidR="00460C92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Balicka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117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644E372" w14:textId="77777777" w:rsidR="00460C92" w:rsidRPr="00B048DA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30-149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Kraków</w:t>
            </w:r>
          </w:p>
          <w:p w14:paraId="6BD63C5E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0C92">
              <w:rPr>
                <w:rFonts w:ascii="Arial" w:hAnsi="Arial" w:cs="Arial"/>
                <w:b/>
              </w:rPr>
              <w:t>183 591.36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4D6C595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E669A1B" w14:textId="77777777" w:rsidR="00460C92" w:rsidRPr="00B048DA" w:rsidRDefault="00460C92" w:rsidP="004718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0C92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100%</w:t>
            </w:r>
          </w:p>
        </w:tc>
      </w:tr>
      <w:tr w:rsidR="00460C92" w14:paraId="73E7D9DD" w14:textId="77777777" w:rsidTr="00471830">
        <w:trPr>
          <w:cantSplit/>
        </w:trPr>
        <w:tc>
          <w:tcPr>
            <w:tcW w:w="9498" w:type="dxa"/>
          </w:tcPr>
          <w:p w14:paraId="63321362" w14:textId="77777777" w:rsidR="00460C92" w:rsidRDefault="00460C92" w:rsidP="0047183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60C92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0C92">
              <w:rPr>
                <w:rFonts w:ascii="Arial" w:hAnsi="Arial" w:cs="Arial"/>
                <w:color w:val="000000"/>
              </w:rPr>
              <w:t>Preparaty do dezynfekcji</w:t>
            </w:r>
          </w:p>
          <w:p w14:paraId="131E92B0" w14:textId="77777777" w:rsidR="00460C92" w:rsidRPr="00B048DA" w:rsidRDefault="00460C92" w:rsidP="0047183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0C92">
              <w:rPr>
                <w:rFonts w:ascii="Arial" w:hAnsi="Arial" w:cs="Arial"/>
                <w:b/>
              </w:rPr>
              <w:t>Centrum Zaopatrzenia Medycznego "</w:t>
            </w:r>
            <w:proofErr w:type="spellStart"/>
            <w:r w:rsidRPr="00460C92">
              <w:rPr>
                <w:rFonts w:ascii="Arial" w:hAnsi="Arial" w:cs="Arial"/>
                <w:b/>
              </w:rPr>
              <w:t>Cezal</w:t>
            </w:r>
            <w:proofErr w:type="spellEnd"/>
            <w:r w:rsidRPr="00460C92">
              <w:rPr>
                <w:rFonts w:ascii="Arial" w:hAnsi="Arial" w:cs="Arial"/>
                <w:b/>
              </w:rPr>
              <w:t>" SA Wrocław</w:t>
            </w:r>
          </w:p>
          <w:p w14:paraId="16EE15A0" w14:textId="77777777" w:rsidR="00460C92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Balicka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117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6C04AA1" w14:textId="77777777" w:rsidR="00460C92" w:rsidRPr="00B048DA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30-149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Kraków</w:t>
            </w:r>
          </w:p>
          <w:p w14:paraId="59FBE278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0C92">
              <w:rPr>
                <w:rFonts w:ascii="Arial" w:hAnsi="Arial" w:cs="Arial"/>
                <w:b/>
              </w:rPr>
              <w:t>185 051.52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F2C0996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77879DC" w14:textId="77777777" w:rsidR="00460C92" w:rsidRPr="00B048DA" w:rsidRDefault="00460C92" w:rsidP="004718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0C92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100%</w:t>
            </w:r>
          </w:p>
        </w:tc>
      </w:tr>
      <w:tr w:rsidR="00460C92" w14:paraId="5C3843DD" w14:textId="77777777" w:rsidTr="00471830">
        <w:trPr>
          <w:cantSplit/>
        </w:trPr>
        <w:tc>
          <w:tcPr>
            <w:tcW w:w="9498" w:type="dxa"/>
          </w:tcPr>
          <w:p w14:paraId="209DF789" w14:textId="77777777" w:rsidR="00460C92" w:rsidRDefault="00460C92" w:rsidP="0047183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0C92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0C92">
              <w:rPr>
                <w:rFonts w:ascii="Arial" w:hAnsi="Arial" w:cs="Arial"/>
                <w:color w:val="000000"/>
              </w:rPr>
              <w:t>Preparaty do dezynfekcji i mycia skóry</w:t>
            </w:r>
          </w:p>
          <w:p w14:paraId="672E0D2C" w14:textId="77777777" w:rsidR="00460C92" w:rsidRPr="00B048DA" w:rsidRDefault="00460C92" w:rsidP="0047183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60C92">
              <w:rPr>
                <w:rFonts w:ascii="Arial" w:hAnsi="Arial" w:cs="Arial"/>
                <w:b/>
              </w:rPr>
              <w:t>Bialmed</w:t>
            </w:r>
            <w:proofErr w:type="spellEnd"/>
            <w:r w:rsidRPr="00460C92">
              <w:rPr>
                <w:rFonts w:ascii="Arial" w:hAnsi="Arial" w:cs="Arial"/>
                <w:b/>
              </w:rPr>
              <w:t xml:space="preserve"> Sp. z o.o.</w:t>
            </w:r>
          </w:p>
          <w:p w14:paraId="6CBC38FC" w14:textId="77777777" w:rsidR="00460C92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Kazimierzowska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46/48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/35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BE2F9E3" w14:textId="77777777" w:rsidR="00460C92" w:rsidRPr="00B048DA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02-546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Warszawa</w:t>
            </w:r>
          </w:p>
          <w:p w14:paraId="1D9920F4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0C92">
              <w:rPr>
                <w:rFonts w:ascii="Arial" w:hAnsi="Arial" w:cs="Arial"/>
                <w:b/>
              </w:rPr>
              <w:t>150 413.40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691FFEB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A139496" w14:textId="77777777" w:rsidR="00460C92" w:rsidRPr="00B048DA" w:rsidRDefault="00460C92" w:rsidP="004718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0C92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100%</w:t>
            </w:r>
          </w:p>
        </w:tc>
      </w:tr>
      <w:tr w:rsidR="00460C92" w14:paraId="64A178B6" w14:textId="77777777" w:rsidTr="00471830">
        <w:trPr>
          <w:cantSplit/>
        </w:trPr>
        <w:tc>
          <w:tcPr>
            <w:tcW w:w="9498" w:type="dxa"/>
          </w:tcPr>
          <w:p w14:paraId="75905B69" w14:textId="77777777" w:rsidR="00460C92" w:rsidRDefault="00460C92" w:rsidP="0047183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60C92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0C92">
              <w:rPr>
                <w:rFonts w:ascii="Arial" w:hAnsi="Arial" w:cs="Arial"/>
                <w:color w:val="000000"/>
              </w:rPr>
              <w:t>Preparaty do dezynfekcji skóry</w:t>
            </w:r>
          </w:p>
          <w:p w14:paraId="3E0FBB16" w14:textId="77777777" w:rsidR="00460C92" w:rsidRPr="00B048DA" w:rsidRDefault="00460C92" w:rsidP="0047183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0C92">
              <w:rPr>
                <w:rFonts w:ascii="Arial" w:hAnsi="Arial" w:cs="Arial"/>
                <w:b/>
              </w:rPr>
              <w:t>Euro Trade Technology Sp. z o. o.</w:t>
            </w:r>
          </w:p>
          <w:p w14:paraId="7C892337" w14:textId="77777777" w:rsidR="00460C92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Siemiradzkiego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19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418E839" w14:textId="77777777" w:rsidR="00460C92" w:rsidRPr="00B048DA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64-920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Piła</w:t>
            </w:r>
          </w:p>
          <w:p w14:paraId="3A919445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0C92">
              <w:rPr>
                <w:rFonts w:ascii="Arial" w:hAnsi="Arial" w:cs="Arial"/>
                <w:b/>
              </w:rPr>
              <w:t>123 973.20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DF1F26E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5EE5E39" w14:textId="77777777" w:rsidR="00460C92" w:rsidRPr="00B048DA" w:rsidRDefault="00460C92" w:rsidP="004718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0C92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100%</w:t>
            </w:r>
          </w:p>
        </w:tc>
      </w:tr>
      <w:tr w:rsidR="00460C92" w14:paraId="7CD76296" w14:textId="77777777" w:rsidTr="00471830">
        <w:trPr>
          <w:cantSplit/>
        </w:trPr>
        <w:tc>
          <w:tcPr>
            <w:tcW w:w="9498" w:type="dxa"/>
          </w:tcPr>
          <w:p w14:paraId="21A0CD50" w14:textId="77777777" w:rsidR="00460C92" w:rsidRDefault="00460C92" w:rsidP="0047183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60C92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0C92">
              <w:rPr>
                <w:rFonts w:ascii="Arial" w:hAnsi="Arial" w:cs="Arial"/>
                <w:color w:val="000000"/>
              </w:rPr>
              <w:t>Preparaty do mycia, dezynfekcji i pielęgnacji skóry</w:t>
            </w:r>
          </w:p>
          <w:p w14:paraId="30F13ED2" w14:textId="77777777" w:rsidR="00460C92" w:rsidRPr="00B048DA" w:rsidRDefault="00460C92" w:rsidP="0047183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0C92">
              <w:rPr>
                <w:rFonts w:ascii="Arial" w:hAnsi="Arial" w:cs="Arial"/>
                <w:b/>
              </w:rPr>
              <w:t>Centrum Zaopatrzenia Medycznego "</w:t>
            </w:r>
            <w:proofErr w:type="spellStart"/>
            <w:r w:rsidRPr="00460C92">
              <w:rPr>
                <w:rFonts w:ascii="Arial" w:hAnsi="Arial" w:cs="Arial"/>
                <w:b/>
              </w:rPr>
              <w:t>Cezal</w:t>
            </w:r>
            <w:proofErr w:type="spellEnd"/>
            <w:r w:rsidRPr="00460C92">
              <w:rPr>
                <w:rFonts w:ascii="Arial" w:hAnsi="Arial" w:cs="Arial"/>
                <w:b/>
              </w:rPr>
              <w:t>" SA Wrocław</w:t>
            </w:r>
          </w:p>
          <w:p w14:paraId="3203C014" w14:textId="77777777" w:rsidR="00460C92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Balicka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117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4EC852C" w14:textId="77777777" w:rsidR="00460C92" w:rsidRPr="00B048DA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30-149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Kraków</w:t>
            </w:r>
          </w:p>
          <w:p w14:paraId="10BDD4E2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0C92">
              <w:rPr>
                <w:rFonts w:ascii="Arial" w:hAnsi="Arial" w:cs="Arial"/>
                <w:b/>
              </w:rPr>
              <w:t>82 059.57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D9CAB28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E5EFB31" w14:textId="77777777" w:rsidR="00460C92" w:rsidRPr="00B048DA" w:rsidRDefault="00460C92" w:rsidP="004718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0C92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100%</w:t>
            </w:r>
          </w:p>
        </w:tc>
      </w:tr>
      <w:tr w:rsidR="00460C92" w14:paraId="61E28537" w14:textId="77777777" w:rsidTr="00471830">
        <w:trPr>
          <w:cantSplit/>
        </w:trPr>
        <w:tc>
          <w:tcPr>
            <w:tcW w:w="9498" w:type="dxa"/>
          </w:tcPr>
          <w:p w14:paraId="6DEE01E3" w14:textId="77777777" w:rsidR="00460C92" w:rsidRDefault="00460C92" w:rsidP="0047183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0C92">
              <w:rPr>
                <w:rFonts w:ascii="Arial" w:hAnsi="Arial" w:cs="Arial"/>
                <w:b/>
                <w:bCs/>
                <w:color w:val="000000"/>
              </w:rPr>
              <w:t>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0C92">
              <w:rPr>
                <w:rFonts w:ascii="Arial" w:hAnsi="Arial" w:cs="Arial"/>
                <w:color w:val="000000"/>
              </w:rPr>
              <w:t>Preparaty do mycia</w:t>
            </w:r>
          </w:p>
          <w:p w14:paraId="5ECB42CC" w14:textId="77777777" w:rsidR="00460C92" w:rsidRPr="00B048DA" w:rsidRDefault="00460C92" w:rsidP="0047183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0C92">
              <w:rPr>
                <w:rFonts w:ascii="Arial" w:hAnsi="Arial" w:cs="Arial"/>
                <w:b/>
              </w:rPr>
              <w:t>Centrum Zaopatrzenia Medycznego "</w:t>
            </w:r>
            <w:proofErr w:type="spellStart"/>
            <w:r w:rsidRPr="00460C92">
              <w:rPr>
                <w:rFonts w:ascii="Arial" w:hAnsi="Arial" w:cs="Arial"/>
                <w:b/>
              </w:rPr>
              <w:t>Cezal</w:t>
            </w:r>
            <w:proofErr w:type="spellEnd"/>
            <w:r w:rsidRPr="00460C92">
              <w:rPr>
                <w:rFonts w:ascii="Arial" w:hAnsi="Arial" w:cs="Arial"/>
                <w:b/>
              </w:rPr>
              <w:t>" SA Wrocław</w:t>
            </w:r>
          </w:p>
          <w:p w14:paraId="36CE6427" w14:textId="77777777" w:rsidR="00460C92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Balicka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117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6E4F00E" w14:textId="77777777" w:rsidR="00460C92" w:rsidRPr="00B048DA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30-149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Kraków</w:t>
            </w:r>
          </w:p>
          <w:p w14:paraId="37DA124B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0C92">
              <w:rPr>
                <w:rFonts w:ascii="Arial" w:hAnsi="Arial" w:cs="Arial"/>
                <w:b/>
              </w:rPr>
              <w:t>70 308.00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3FC8C7B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AA61E3A" w14:textId="77777777" w:rsidR="00460C92" w:rsidRPr="00B048DA" w:rsidRDefault="00460C92" w:rsidP="004718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0C92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100%</w:t>
            </w:r>
          </w:p>
        </w:tc>
      </w:tr>
      <w:tr w:rsidR="00460C92" w14:paraId="4F10A22C" w14:textId="77777777" w:rsidTr="00471830">
        <w:trPr>
          <w:cantSplit/>
        </w:trPr>
        <w:tc>
          <w:tcPr>
            <w:tcW w:w="9498" w:type="dxa"/>
          </w:tcPr>
          <w:p w14:paraId="4A1D6945" w14:textId="77777777" w:rsidR="00460C92" w:rsidRDefault="00460C92" w:rsidP="0047183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60C92">
              <w:rPr>
                <w:rFonts w:ascii="Arial" w:hAnsi="Arial" w:cs="Arial"/>
                <w:b/>
                <w:bCs/>
                <w:color w:val="000000"/>
              </w:rPr>
              <w:t>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0C92">
              <w:rPr>
                <w:rFonts w:ascii="Arial" w:hAnsi="Arial" w:cs="Arial"/>
                <w:color w:val="000000"/>
              </w:rPr>
              <w:t>Preparaty do dezynfekcji powierzchni</w:t>
            </w:r>
          </w:p>
          <w:p w14:paraId="655C512F" w14:textId="77777777" w:rsidR="00460C92" w:rsidRPr="00B048DA" w:rsidRDefault="00460C92" w:rsidP="0047183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0C92">
              <w:rPr>
                <w:rFonts w:ascii="Arial" w:hAnsi="Arial" w:cs="Arial"/>
                <w:b/>
              </w:rPr>
              <w:t>Medi-Pro Sp. z o.o.</w:t>
            </w:r>
          </w:p>
          <w:p w14:paraId="21A35F1A" w14:textId="77777777" w:rsidR="00460C92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Wysockiego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6b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38438EC" w14:textId="77777777" w:rsidR="00460C92" w:rsidRPr="00B048DA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03-371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Warszawa</w:t>
            </w:r>
          </w:p>
          <w:p w14:paraId="52886C5B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0C92">
              <w:rPr>
                <w:rFonts w:ascii="Arial" w:hAnsi="Arial" w:cs="Arial"/>
                <w:b/>
              </w:rPr>
              <w:t>216 658.80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6B1C8DB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D7365AD" w14:textId="77777777" w:rsidR="00460C92" w:rsidRPr="00B048DA" w:rsidRDefault="00460C92" w:rsidP="004718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0C92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100%</w:t>
            </w:r>
          </w:p>
        </w:tc>
      </w:tr>
      <w:tr w:rsidR="00460C92" w14:paraId="0472DB55" w14:textId="77777777" w:rsidTr="00471830">
        <w:trPr>
          <w:cantSplit/>
        </w:trPr>
        <w:tc>
          <w:tcPr>
            <w:tcW w:w="9498" w:type="dxa"/>
          </w:tcPr>
          <w:p w14:paraId="4C2A436E" w14:textId="77777777" w:rsidR="00460C92" w:rsidRDefault="00460C92" w:rsidP="0047183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60C92">
              <w:rPr>
                <w:rFonts w:ascii="Arial" w:hAnsi="Arial" w:cs="Arial"/>
                <w:b/>
                <w:bCs/>
                <w:color w:val="000000"/>
              </w:rPr>
              <w:t>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0C92">
              <w:rPr>
                <w:rFonts w:ascii="Arial" w:hAnsi="Arial" w:cs="Arial"/>
                <w:color w:val="000000"/>
              </w:rPr>
              <w:t>Preparaty do dezynfekcji powierzchni</w:t>
            </w:r>
          </w:p>
          <w:p w14:paraId="0C69BDD0" w14:textId="77777777" w:rsidR="00460C92" w:rsidRPr="00B048DA" w:rsidRDefault="00460C92" w:rsidP="0047183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60C92">
              <w:rPr>
                <w:rFonts w:ascii="Arial" w:hAnsi="Arial" w:cs="Arial"/>
                <w:b/>
              </w:rPr>
              <w:t>Bialmed</w:t>
            </w:r>
            <w:proofErr w:type="spellEnd"/>
            <w:r w:rsidRPr="00460C92">
              <w:rPr>
                <w:rFonts w:ascii="Arial" w:hAnsi="Arial" w:cs="Arial"/>
                <w:b/>
              </w:rPr>
              <w:t xml:space="preserve"> Sp. z o.o.</w:t>
            </w:r>
          </w:p>
          <w:p w14:paraId="4FA388C9" w14:textId="77777777" w:rsidR="00460C92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Kazimierzowska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46/48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/35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FC37803" w14:textId="77777777" w:rsidR="00460C92" w:rsidRPr="00B048DA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02-546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Warszawa</w:t>
            </w:r>
          </w:p>
          <w:p w14:paraId="18DFE1A2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0C92">
              <w:rPr>
                <w:rFonts w:ascii="Arial" w:hAnsi="Arial" w:cs="Arial"/>
                <w:b/>
              </w:rPr>
              <w:t>2 474.06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FDFD5D2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91ACE8E" w14:textId="77777777" w:rsidR="00460C92" w:rsidRPr="00B048DA" w:rsidRDefault="00460C92" w:rsidP="004718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0C92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100%</w:t>
            </w:r>
          </w:p>
        </w:tc>
      </w:tr>
      <w:tr w:rsidR="00460C92" w14:paraId="42ECB9CA" w14:textId="77777777" w:rsidTr="00471830">
        <w:trPr>
          <w:cantSplit/>
        </w:trPr>
        <w:tc>
          <w:tcPr>
            <w:tcW w:w="9498" w:type="dxa"/>
          </w:tcPr>
          <w:p w14:paraId="4554F2C4" w14:textId="77777777" w:rsidR="00460C92" w:rsidRDefault="00460C92" w:rsidP="0047183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0C92">
              <w:rPr>
                <w:rFonts w:ascii="Arial" w:hAnsi="Arial" w:cs="Arial"/>
                <w:b/>
                <w:bCs/>
                <w:color w:val="000000"/>
              </w:rPr>
              <w:t>10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0C92">
              <w:rPr>
                <w:rFonts w:ascii="Arial" w:hAnsi="Arial" w:cs="Arial"/>
                <w:color w:val="000000"/>
              </w:rPr>
              <w:t>Preparaty do dezynfekcji powierzchni</w:t>
            </w:r>
          </w:p>
          <w:p w14:paraId="66F22D75" w14:textId="77777777" w:rsidR="00460C92" w:rsidRPr="00B048DA" w:rsidRDefault="00460C92" w:rsidP="0047183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60C92">
              <w:rPr>
                <w:rFonts w:ascii="Arial" w:hAnsi="Arial" w:cs="Arial"/>
                <w:b/>
              </w:rPr>
              <w:t>Aesculap</w:t>
            </w:r>
            <w:proofErr w:type="spellEnd"/>
            <w:r w:rsidRPr="00460C92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60C92">
              <w:rPr>
                <w:rFonts w:ascii="Arial" w:hAnsi="Arial" w:cs="Arial"/>
                <w:b/>
              </w:rPr>
              <w:t>Chifa</w:t>
            </w:r>
            <w:proofErr w:type="spellEnd"/>
            <w:r w:rsidRPr="00460C92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73C6BCB0" w14:textId="77777777" w:rsidR="00460C92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Tysiąclecia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A41AE50" w14:textId="77777777" w:rsidR="00460C92" w:rsidRPr="00B048DA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64-300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Nowy Tomyśl</w:t>
            </w:r>
          </w:p>
          <w:p w14:paraId="34C90F00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0C92">
              <w:rPr>
                <w:rFonts w:ascii="Arial" w:hAnsi="Arial" w:cs="Arial"/>
                <w:b/>
              </w:rPr>
              <w:t>202 273.20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05147F9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942CE2E" w14:textId="77777777" w:rsidR="00460C92" w:rsidRPr="00B048DA" w:rsidRDefault="00460C92" w:rsidP="004718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0C92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100%</w:t>
            </w:r>
          </w:p>
        </w:tc>
      </w:tr>
      <w:tr w:rsidR="00460C92" w14:paraId="268A4A9F" w14:textId="77777777" w:rsidTr="00471830">
        <w:trPr>
          <w:cantSplit/>
        </w:trPr>
        <w:tc>
          <w:tcPr>
            <w:tcW w:w="9498" w:type="dxa"/>
          </w:tcPr>
          <w:p w14:paraId="0EA0569F" w14:textId="77777777" w:rsidR="00460C92" w:rsidRDefault="00460C92" w:rsidP="0047183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60C92">
              <w:rPr>
                <w:rFonts w:ascii="Arial" w:hAnsi="Arial" w:cs="Arial"/>
                <w:b/>
                <w:bCs/>
                <w:color w:val="000000"/>
              </w:rPr>
              <w:t>11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0C92">
              <w:rPr>
                <w:rFonts w:ascii="Arial" w:hAnsi="Arial" w:cs="Arial"/>
                <w:color w:val="000000"/>
              </w:rPr>
              <w:t>Preparaty do dezynfekcji powierzchni</w:t>
            </w:r>
          </w:p>
          <w:p w14:paraId="3827DC3E" w14:textId="77777777" w:rsidR="00460C92" w:rsidRPr="00B048DA" w:rsidRDefault="00460C92" w:rsidP="0047183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60C92">
              <w:rPr>
                <w:rFonts w:ascii="Arial" w:hAnsi="Arial" w:cs="Arial"/>
                <w:b/>
              </w:rPr>
              <w:t>Medim</w:t>
            </w:r>
            <w:proofErr w:type="spellEnd"/>
            <w:r w:rsidRPr="00460C92">
              <w:rPr>
                <w:rFonts w:ascii="Arial" w:hAnsi="Arial" w:cs="Arial"/>
                <w:b/>
              </w:rPr>
              <w:t xml:space="preserve"> Sp. z o.o.</w:t>
            </w:r>
          </w:p>
          <w:p w14:paraId="6C38FF20" w14:textId="77777777" w:rsidR="00460C92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ul. Puławska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45 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/-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1A06F33" w14:textId="77777777" w:rsidR="00460C92" w:rsidRPr="00B048DA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05-500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Piaseczno</w:t>
            </w:r>
          </w:p>
          <w:p w14:paraId="62D6EC0A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0C92">
              <w:rPr>
                <w:rFonts w:ascii="Arial" w:hAnsi="Arial" w:cs="Arial"/>
                <w:b/>
              </w:rPr>
              <w:t>26 002.94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A2A26C7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E1E96C1" w14:textId="77777777" w:rsidR="00460C92" w:rsidRPr="00B048DA" w:rsidRDefault="00460C92" w:rsidP="004718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0C92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100%</w:t>
            </w:r>
          </w:p>
        </w:tc>
      </w:tr>
      <w:tr w:rsidR="00460C92" w14:paraId="7F161C40" w14:textId="77777777" w:rsidTr="00471830">
        <w:trPr>
          <w:cantSplit/>
        </w:trPr>
        <w:tc>
          <w:tcPr>
            <w:tcW w:w="9498" w:type="dxa"/>
          </w:tcPr>
          <w:p w14:paraId="225D8DCE" w14:textId="77777777" w:rsidR="00460C92" w:rsidRDefault="00460C92" w:rsidP="0047183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60C92">
              <w:rPr>
                <w:rFonts w:ascii="Arial" w:hAnsi="Arial" w:cs="Arial"/>
                <w:b/>
                <w:bCs/>
                <w:color w:val="000000"/>
              </w:rPr>
              <w:t>12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0C92">
              <w:rPr>
                <w:rFonts w:ascii="Arial" w:hAnsi="Arial" w:cs="Arial"/>
                <w:color w:val="000000"/>
              </w:rPr>
              <w:t>Preparaty do dezynfekcji powierzchni i narzędzi</w:t>
            </w:r>
          </w:p>
          <w:p w14:paraId="7A15DBB8" w14:textId="77777777" w:rsidR="00460C92" w:rsidRPr="00B048DA" w:rsidRDefault="00460C92" w:rsidP="0047183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0C92">
              <w:rPr>
                <w:rFonts w:ascii="Arial" w:hAnsi="Arial" w:cs="Arial"/>
                <w:b/>
              </w:rPr>
              <w:t>Centrum Zaopatrzenia Medycznego "</w:t>
            </w:r>
            <w:proofErr w:type="spellStart"/>
            <w:r w:rsidRPr="00460C92">
              <w:rPr>
                <w:rFonts w:ascii="Arial" w:hAnsi="Arial" w:cs="Arial"/>
                <w:b/>
              </w:rPr>
              <w:t>Cezal</w:t>
            </w:r>
            <w:proofErr w:type="spellEnd"/>
            <w:r w:rsidRPr="00460C92">
              <w:rPr>
                <w:rFonts w:ascii="Arial" w:hAnsi="Arial" w:cs="Arial"/>
                <w:b/>
              </w:rPr>
              <w:t>" SA Wrocław</w:t>
            </w:r>
          </w:p>
          <w:p w14:paraId="339B116A" w14:textId="77777777" w:rsidR="00460C92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Balicka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117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EF7D4D1" w14:textId="77777777" w:rsidR="00460C92" w:rsidRPr="00B048DA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30-149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Kraków</w:t>
            </w:r>
          </w:p>
          <w:p w14:paraId="64AC3070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0C92">
              <w:rPr>
                <w:rFonts w:ascii="Arial" w:hAnsi="Arial" w:cs="Arial"/>
                <w:b/>
              </w:rPr>
              <w:t>21 740.40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CCB22B6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7FF7AC7" w14:textId="77777777" w:rsidR="00460C92" w:rsidRPr="00B048DA" w:rsidRDefault="00460C92" w:rsidP="004718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0C92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100%</w:t>
            </w:r>
          </w:p>
        </w:tc>
      </w:tr>
      <w:tr w:rsidR="00460C92" w14:paraId="22FF2289" w14:textId="77777777" w:rsidTr="00471830">
        <w:trPr>
          <w:cantSplit/>
        </w:trPr>
        <w:tc>
          <w:tcPr>
            <w:tcW w:w="9498" w:type="dxa"/>
          </w:tcPr>
          <w:p w14:paraId="0E46BC0A" w14:textId="77777777" w:rsidR="00460C92" w:rsidRDefault="00460C92" w:rsidP="0047183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0C92">
              <w:rPr>
                <w:rFonts w:ascii="Arial" w:hAnsi="Arial" w:cs="Arial"/>
                <w:b/>
                <w:bCs/>
                <w:color w:val="000000"/>
              </w:rPr>
              <w:t>13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0C92">
              <w:rPr>
                <w:rFonts w:ascii="Arial" w:hAnsi="Arial" w:cs="Arial"/>
                <w:color w:val="000000"/>
              </w:rPr>
              <w:t>Preparaty do dezynfekcji powierzchni i narzędzi</w:t>
            </w:r>
          </w:p>
          <w:p w14:paraId="4AA8779E" w14:textId="77777777" w:rsidR="00460C92" w:rsidRPr="00B048DA" w:rsidRDefault="00460C92" w:rsidP="0047183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0C92">
              <w:rPr>
                <w:rFonts w:ascii="Arial" w:hAnsi="Arial" w:cs="Arial"/>
                <w:b/>
              </w:rPr>
              <w:t>Medi-Pro Sp. z o.o.</w:t>
            </w:r>
          </w:p>
          <w:p w14:paraId="3C01B3C7" w14:textId="77777777" w:rsidR="00460C92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Wysockiego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6b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85AA8CB" w14:textId="77777777" w:rsidR="00460C92" w:rsidRPr="00B048DA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03-371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Warszawa</w:t>
            </w:r>
          </w:p>
          <w:p w14:paraId="390A42DF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0C92">
              <w:rPr>
                <w:rFonts w:ascii="Arial" w:hAnsi="Arial" w:cs="Arial"/>
                <w:b/>
              </w:rPr>
              <w:t>25 174.80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9B437A8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1C80F48" w14:textId="77777777" w:rsidR="00460C92" w:rsidRPr="00B048DA" w:rsidRDefault="00460C92" w:rsidP="004718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0C92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100%</w:t>
            </w:r>
          </w:p>
        </w:tc>
      </w:tr>
      <w:tr w:rsidR="00460C92" w14:paraId="7E784C95" w14:textId="77777777" w:rsidTr="00471830">
        <w:trPr>
          <w:cantSplit/>
        </w:trPr>
        <w:tc>
          <w:tcPr>
            <w:tcW w:w="9498" w:type="dxa"/>
          </w:tcPr>
          <w:p w14:paraId="30DCB278" w14:textId="77777777" w:rsidR="00460C92" w:rsidRDefault="00460C92" w:rsidP="0047183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60C92">
              <w:rPr>
                <w:rFonts w:ascii="Arial" w:hAnsi="Arial" w:cs="Arial"/>
                <w:b/>
                <w:bCs/>
                <w:color w:val="000000"/>
              </w:rPr>
              <w:t>14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0C92">
              <w:rPr>
                <w:rFonts w:ascii="Arial" w:hAnsi="Arial" w:cs="Arial"/>
                <w:color w:val="000000"/>
              </w:rPr>
              <w:t xml:space="preserve">Środki myjące, dezynfekujące i pielęgnacyjne do Centralnej </w:t>
            </w:r>
            <w:proofErr w:type="spellStart"/>
            <w:r w:rsidRPr="00460C92">
              <w:rPr>
                <w:rFonts w:ascii="Arial" w:hAnsi="Arial" w:cs="Arial"/>
                <w:color w:val="000000"/>
              </w:rPr>
              <w:t>Sterylizatorni</w:t>
            </w:r>
            <w:proofErr w:type="spellEnd"/>
          </w:p>
          <w:p w14:paraId="1DB77120" w14:textId="77777777" w:rsidR="00460C92" w:rsidRPr="00B048DA" w:rsidRDefault="00460C92" w:rsidP="0047183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60C92">
              <w:rPr>
                <w:rFonts w:ascii="Arial" w:hAnsi="Arial" w:cs="Arial"/>
                <w:b/>
              </w:rPr>
              <w:t>Medim</w:t>
            </w:r>
            <w:proofErr w:type="spellEnd"/>
            <w:r w:rsidRPr="00460C92">
              <w:rPr>
                <w:rFonts w:ascii="Arial" w:hAnsi="Arial" w:cs="Arial"/>
                <w:b/>
              </w:rPr>
              <w:t xml:space="preserve"> Sp. z o.o.</w:t>
            </w:r>
          </w:p>
          <w:p w14:paraId="217B8FB3" w14:textId="77777777" w:rsidR="00460C92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ul. Puławska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45 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/-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C448CE9" w14:textId="77777777" w:rsidR="00460C92" w:rsidRPr="00B048DA" w:rsidRDefault="00460C92" w:rsidP="00471830">
            <w:pPr>
              <w:spacing w:line="360" w:lineRule="auto"/>
              <w:rPr>
                <w:rFonts w:ascii="Arial" w:hAnsi="Arial" w:cs="Arial"/>
                <w:bCs/>
              </w:rPr>
            </w:pPr>
            <w:r w:rsidRPr="00460C92">
              <w:rPr>
                <w:rFonts w:ascii="Arial" w:hAnsi="Arial" w:cs="Arial"/>
                <w:bCs/>
              </w:rPr>
              <w:t>05-500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0C92">
              <w:rPr>
                <w:rFonts w:ascii="Arial" w:hAnsi="Arial" w:cs="Arial"/>
                <w:bCs/>
              </w:rPr>
              <w:t>Piaseczno</w:t>
            </w:r>
          </w:p>
          <w:p w14:paraId="0CDE9A0B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0C92">
              <w:rPr>
                <w:rFonts w:ascii="Arial" w:hAnsi="Arial" w:cs="Arial"/>
                <w:b/>
              </w:rPr>
              <w:t>81 061.20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2C851D7" w14:textId="77777777" w:rsidR="00460C92" w:rsidRPr="00B048DA" w:rsidRDefault="00460C92" w:rsidP="0047183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9F887A2" w14:textId="77777777" w:rsidR="00460C92" w:rsidRPr="00B048DA" w:rsidRDefault="00460C92" w:rsidP="0047183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0C92">
              <w:rPr>
                <w:rFonts w:ascii="Arial" w:hAnsi="Arial" w:cs="Arial"/>
              </w:rPr>
              <w:t>Oferta spełnia warunki zawarte w SWZ, w ustawie Prawo zamówień publicznych z dnia 11 września 2019 r. (tekst jednolity Dz. U. z 2026 r. poz. 793 ze zm.) oraz jest najkorzystniejsza w kryteriach określonych w SWZ, tj. Cena 100%</w:t>
            </w:r>
          </w:p>
        </w:tc>
      </w:tr>
    </w:tbl>
    <w:p w14:paraId="681EDE32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02ACF015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3F1DED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6BC6F2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BBEE15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A98701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460C92" w14:paraId="3C2BE20D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30A61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>Preparaty do dezynfekcji skóry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20BC9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7FACF66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0BF34A6F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B37A7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1 - Cena - 97.03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2C568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97,03</w:t>
            </w:r>
          </w:p>
        </w:tc>
      </w:tr>
      <w:tr w:rsidR="00460C92" w14:paraId="09E28A32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BDA32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>Preparaty do dezynfekcji skóry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EA952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18F2A40E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2F8C6AD4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B1444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558F5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0C92" w14:paraId="5CDA37BD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C55D0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>Preparaty do dezynfekcji skóry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4E87F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27E84B78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15A413B0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3F94A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F681F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0C92" w14:paraId="6F3B8F4D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3CA1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 xml:space="preserve">Preparaty do </w:t>
            </w:r>
            <w:r w:rsidRPr="00460C92">
              <w:rPr>
                <w:rFonts w:ascii="Arial" w:hAnsi="Arial" w:cs="Arial"/>
                <w:sz w:val="22"/>
                <w:szCs w:val="22"/>
              </w:rPr>
              <w:lastRenderedPageBreak/>
              <w:t>dezynfekcji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7C6B4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Centrum Zaopatrzenia </w:t>
            </w:r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Medycznego "</w:t>
            </w:r>
            <w:proofErr w:type="spellStart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5C4EB58A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52975A48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F4C42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D3A1F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0C92" w14:paraId="19EE6A33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56738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>Preparaty do dezynfekcji i mycia skóry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5BF11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CFF9BFD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450FDDDA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EBCBB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AFED2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0C92" w14:paraId="3BB81574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CEAEF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>Preparaty do dezynfekcji i mycia skóry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DCCCE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SUTURA MED SP. Z O.O.</w:t>
            </w:r>
          </w:p>
          <w:p w14:paraId="4826EFF3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Mała Odrzańska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21/2</w:t>
            </w:r>
          </w:p>
          <w:p w14:paraId="18D01386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70-535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9B1C8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1 - Cena - 82.09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5FEAE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82,09</w:t>
            </w:r>
          </w:p>
        </w:tc>
      </w:tr>
      <w:tr w:rsidR="00460C92" w14:paraId="5341E928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BE9FB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>Preparaty do dezynfekcji i mycia skóry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C1474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20D990EA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559934A0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4D33C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1 - Cena - 98.44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8A155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98,44</w:t>
            </w:r>
          </w:p>
        </w:tc>
      </w:tr>
      <w:tr w:rsidR="00460C92" w14:paraId="5BA9E740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A94FA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>Preparaty do dezynfekcji skóry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1EE73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Euro Trade Technology Sp. z o. o.</w:t>
            </w:r>
          </w:p>
          <w:p w14:paraId="25356B06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Siemiradzkiego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19</w:t>
            </w:r>
          </w:p>
          <w:p w14:paraId="0D579655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64-920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Piła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EE37D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A1D7C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0C92" w14:paraId="0ABB1366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96DD9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>Preparaty do dezynfekcji skóry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7F161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J. </w:t>
            </w:r>
            <w:proofErr w:type="spellStart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Chodacki</w:t>
            </w:r>
            <w:proofErr w:type="spellEnd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, A. Misztal „</w:t>
            </w:r>
            <w:proofErr w:type="spellStart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” Spółka Jawna</w:t>
            </w:r>
          </w:p>
          <w:p w14:paraId="0213DE06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4A</w:t>
            </w:r>
          </w:p>
          <w:p w14:paraId="4F39401B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59-300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D20ED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52221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60C92" w14:paraId="38E688B7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E780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>Preparaty do mycia, dezynfekcji i pielęgnacji skóry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50339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3C986DC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55478801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95F49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1 - Cena - 98.41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953F4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98,41</w:t>
            </w:r>
          </w:p>
        </w:tc>
      </w:tr>
      <w:tr w:rsidR="00460C92" w14:paraId="4E15097E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79C7C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>Preparaty do mycia, dezynfekcji i pielęgnacji skóry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B303E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3ED68347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467722F1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463D2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65B2F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0C92" w14:paraId="07D65959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A0470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>Preparaty do mycia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8F21D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72DD0990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24C4E102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8E1C5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A0673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0C92" w14:paraId="3D381F39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E70A4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>Preparaty do dezynfekcji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41E18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Medi-Pro Sp. z o.o.</w:t>
            </w:r>
          </w:p>
          <w:p w14:paraId="30234261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Wysockiego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6b</w:t>
            </w:r>
          </w:p>
          <w:p w14:paraId="53B65DE7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03-371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D3885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DF260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0C92" w14:paraId="0BE406DA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29916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>Preparaty do dezynfekcji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7B07E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98AA0E6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764B6A33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60DC7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B70D3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0C92" w14:paraId="02A81746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79583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>Preparaty do dezynfekcji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FA4E5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5045CB05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lastRenderedPageBreak/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208A52E3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AA0A9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lastRenderedPageBreak/>
              <w:t>1 - Cena - 72.31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25733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72,31</w:t>
            </w:r>
          </w:p>
        </w:tc>
      </w:tr>
      <w:tr w:rsidR="00460C92" w14:paraId="19A8E78F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18072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>Preparaty do dezynfekcji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948BE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2B687BC1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62606464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842E5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B1A9E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0C92" w14:paraId="5166BFCC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80959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>Preparaty do dezynfekcji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BA893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Medim</w:t>
            </w:r>
            <w:proofErr w:type="spellEnd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81ED204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ul. Puławska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45 B/-</w:t>
            </w:r>
          </w:p>
          <w:p w14:paraId="716BA949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05-500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A3A73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11B08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0C92" w14:paraId="5DD930C1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8D04B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>Preparaty do dezynfekcji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BCF9F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SUTURA MED SP. Z O.O.</w:t>
            </w:r>
          </w:p>
          <w:p w14:paraId="0D18E2B4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Mała Odrzańska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21/2</w:t>
            </w:r>
          </w:p>
          <w:p w14:paraId="0EBDC200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70-535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82CBB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8B449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60C92" w14:paraId="64A5D3DC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04CF4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>Preparaty do dezynfekcji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51B9D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470109F6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0DE7F77D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E3713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1 - Cena - 85.74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3A461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85,74</w:t>
            </w:r>
          </w:p>
        </w:tc>
      </w:tr>
      <w:tr w:rsidR="00460C92" w14:paraId="304B8E14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88B8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>Preparaty do dezynfekcji powierzchni i narzędzi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2E6F8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7DD36FB0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3370AA99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D8C92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6807A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0C92" w14:paraId="268C846B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67339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>Preparaty do dezynfekcji powierzchni i narzędzi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F495D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Medi-Pro Sp. z o.o.</w:t>
            </w:r>
          </w:p>
          <w:p w14:paraId="7E3E780E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Wysockiego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6b</w:t>
            </w:r>
          </w:p>
          <w:p w14:paraId="3D90BA48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03-371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7261C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DE4B9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0C92" w14:paraId="3FE2F69E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0D655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 xml:space="preserve">Środki myjące, dezynfekujące i pielęgnacyjne do Centralnej </w:t>
            </w:r>
            <w:proofErr w:type="spellStart"/>
            <w:r w:rsidRPr="00460C92">
              <w:rPr>
                <w:rFonts w:ascii="Arial" w:hAnsi="Arial" w:cs="Arial"/>
                <w:sz w:val="22"/>
                <w:szCs w:val="22"/>
              </w:rPr>
              <w:t>Sterylizatorni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B7670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Medim</w:t>
            </w:r>
            <w:proofErr w:type="spellEnd"/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32B6E65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ul. Puławska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45 B/-</w:t>
            </w:r>
          </w:p>
          <w:p w14:paraId="4436EC03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05-500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90855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1652C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0C92" w14:paraId="1FF42425" w14:textId="77777777" w:rsidTr="00471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BD6A1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0C92">
              <w:rPr>
                <w:rFonts w:ascii="Arial" w:hAnsi="Arial" w:cs="Arial"/>
                <w:sz w:val="22"/>
                <w:szCs w:val="22"/>
              </w:rPr>
              <w:t xml:space="preserve">Środki myjące, dezynfekujące i pielęgnacyjne do Centralnej </w:t>
            </w:r>
            <w:proofErr w:type="spellStart"/>
            <w:r w:rsidRPr="00460C92">
              <w:rPr>
                <w:rFonts w:ascii="Arial" w:hAnsi="Arial" w:cs="Arial"/>
                <w:sz w:val="22"/>
                <w:szCs w:val="22"/>
              </w:rPr>
              <w:t>Sterylizatorni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5A00D" w14:textId="77777777" w:rsidR="00460C92" w:rsidRPr="007D7932" w:rsidRDefault="00460C92" w:rsidP="0047183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0C92">
              <w:rPr>
                <w:rFonts w:ascii="Arial" w:hAnsi="Arial" w:cs="Arial"/>
                <w:b/>
                <w:bCs/>
                <w:sz w:val="22"/>
                <w:szCs w:val="22"/>
              </w:rPr>
              <w:t>AMED Biuro Techniczno-Handlowe Andrzej Abramczyk</w:t>
            </w:r>
          </w:p>
          <w:p w14:paraId="06D9EA18" w14:textId="77777777" w:rsidR="00460C92" w:rsidRPr="007D7932" w:rsidRDefault="00460C92" w:rsidP="0047183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Umińskiego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3/8</w:t>
            </w:r>
          </w:p>
          <w:p w14:paraId="70F651C0" w14:textId="77777777" w:rsidR="00460C92" w:rsidRPr="007D7932" w:rsidRDefault="00460C92" w:rsidP="0047183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05-090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C92">
              <w:rPr>
                <w:rFonts w:ascii="Arial" w:hAnsi="Arial" w:cs="Arial"/>
                <w:sz w:val="22"/>
                <w:szCs w:val="22"/>
              </w:rPr>
              <w:t>Raszyn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B2FB2" w14:textId="77777777" w:rsidR="00460C92" w:rsidRPr="007D7932" w:rsidRDefault="00460C92" w:rsidP="0047183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>1 - Cena - 97.68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181FA" w14:textId="77777777" w:rsidR="00460C92" w:rsidRPr="007D7932" w:rsidRDefault="00460C92" w:rsidP="0047183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C92">
              <w:rPr>
                <w:rFonts w:ascii="Arial" w:hAnsi="Arial" w:cs="Arial"/>
                <w:sz w:val="22"/>
                <w:szCs w:val="22"/>
              </w:rPr>
              <w:t xml:space="preserve">  97,68</w:t>
            </w:r>
          </w:p>
        </w:tc>
      </w:tr>
    </w:tbl>
    <w:p w14:paraId="741B6E7D" w14:textId="77777777" w:rsidR="00B464D3" w:rsidRDefault="00B464D3" w:rsidP="003A2721">
      <w:pPr>
        <w:spacing w:before="72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6B442FA6" w14:textId="759BBBF4" w:rsidR="003A2721" w:rsidRDefault="003A2721" w:rsidP="003A2721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Dyrektor Szpitala</w:t>
      </w:r>
    </w:p>
    <w:p w14:paraId="29CFB6A7" w14:textId="54CC7386" w:rsidR="003A2721" w:rsidRPr="00992FF5" w:rsidRDefault="003A2721" w:rsidP="003A2721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Dr n. o </w:t>
      </w:r>
      <w:proofErr w:type="spellStart"/>
      <w:r>
        <w:rPr>
          <w:rFonts w:ascii="Arial" w:hAnsi="Arial" w:cs="Arial"/>
          <w:i/>
        </w:rPr>
        <w:t>zdr</w:t>
      </w:r>
      <w:proofErr w:type="spellEnd"/>
      <w:r>
        <w:rPr>
          <w:rFonts w:ascii="Arial" w:hAnsi="Arial" w:cs="Arial"/>
          <w:i/>
        </w:rPr>
        <w:t>. Jacek Żak</w:t>
      </w:r>
    </w:p>
    <w:bookmarkEnd w:id="0"/>
    <w:sectPr w:rsidR="003A2721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94946" w14:textId="77777777" w:rsidR="003761D5" w:rsidRDefault="003761D5">
      <w:r>
        <w:separator/>
      </w:r>
    </w:p>
  </w:endnote>
  <w:endnote w:type="continuationSeparator" w:id="0">
    <w:p w14:paraId="35A7C2E4" w14:textId="77777777" w:rsidR="003761D5" w:rsidRDefault="00376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361DC" w14:textId="77777777" w:rsidR="00460C92" w:rsidRDefault="00460C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E99CA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FBE9D4C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EA527F3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B1A4C" w14:textId="77777777" w:rsidR="00460C92" w:rsidRDefault="00460C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3DD0C" w14:textId="77777777" w:rsidR="003761D5" w:rsidRDefault="003761D5">
      <w:r>
        <w:separator/>
      </w:r>
    </w:p>
  </w:footnote>
  <w:footnote w:type="continuationSeparator" w:id="0">
    <w:p w14:paraId="0D57FC8A" w14:textId="77777777" w:rsidR="003761D5" w:rsidRDefault="003761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5ACEE" w14:textId="77777777" w:rsidR="00460C92" w:rsidRDefault="00460C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25DB7" w14:textId="77777777" w:rsidR="00460C92" w:rsidRDefault="00460C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66ABE" w14:textId="77777777" w:rsidR="00460C92" w:rsidRDefault="00460C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61D5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761D5"/>
    <w:rsid w:val="003A0AFC"/>
    <w:rsid w:val="003A2721"/>
    <w:rsid w:val="003D611C"/>
    <w:rsid w:val="00414F92"/>
    <w:rsid w:val="00431C0B"/>
    <w:rsid w:val="00437CAD"/>
    <w:rsid w:val="00460C92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97A5C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4EBD4D"/>
  <w15:chartTrackingRefBased/>
  <w15:docId w15:val="{E0F965A6-3A01-458E-8125-521327E0C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8</Pages>
  <Words>1633</Words>
  <Characters>8828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cp:lastPrinted>1899-12-31T23:00:00Z</cp:lastPrinted>
  <dcterms:created xsi:type="dcterms:W3CDTF">2026-08-26T07:13:00Z</dcterms:created>
  <dcterms:modified xsi:type="dcterms:W3CDTF">2026-08-26T07:13:00Z</dcterms:modified>
</cp:coreProperties>
</file>