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F634" w14:textId="77777777" w:rsidR="003E6519" w:rsidRPr="009432A1" w:rsidRDefault="00AC00C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C00C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C00C5">
        <w:rPr>
          <w:rFonts w:ascii="Arial" w:hAnsi="Arial" w:cs="Arial"/>
          <w:sz w:val="24"/>
          <w:szCs w:val="24"/>
        </w:rPr>
        <w:t>2026-08-26</w:t>
      </w:r>
    </w:p>
    <w:p w14:paraId="7E3704AD" w14:textId="77777777" w:rsidR="003E6519" w:rsidRPr="009432A1" w:rsidRDefault="00AC00C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C00C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BB4E3F" w14:textId="77777777" w:rsidR="003E6519" w:rsidRPr="009432A1" w:rsidRDefault="00AC00C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C00C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C00C5">
        <w:rPr>
          <w:rFonts w:ascii="Arial" w:hAnsi="Arial" w:cs="Arial"/>
          <w:sz w:val="24"/>
          <w:szCs w:val="24"/>
        </w:rPr>
        <w:t>66</w:t>
      </w:r>
    </w:p>
    <w:p w14:paraId="6FB581DA" w14:textId="77777777" w:rsidR="003E6519" w:rsidRPr="009432A1" w:rsidRDefault="00AC00C5" w:rsidP="003E6519">
      <w:pPr>
        <w:rPr>
          <w:rFonts w:ascii="Arial" w:hAnsi="Arial" w:cs="Arial"/>
          <w:sz w:val="24"/>
          <w:szCs w:val="24"/>
        </w:rPr>
      </w:pPr>
      <w:r w:rsidRPr="00AC00C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C00C5">
        <w:rPr>
          <w:rFonts w:ascii="Arial" w:hAnsi="Arial" w:cs="Arial"/>
          <w:sz w:val="24"/>
          <w:szCs w:val="24"/>
        </w:rPr>
        <w:t>Kraków</w:t>
      </w:r>
    </w:p>
    <w:p w14:paraId="368CA61C" w14:textId="1865DD1C" w:rsidR="003E6519" w:rsidRPr="009432A1" w:rsidRDefault="00740FE2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DZP-271-24/26-</w:t>
      </w:r>
      <w:r w:rsidR="00C96E21">
        <w:rPr>
          <w:rFonts w:ascii="Arial" w:hAnsi="Arial" w:cs="Arial"/>
          <w:bCs/>
          <w:sz w:val="18"/>
          <w:szCs w:val="18"/>
        </w:rPr>
        <w:t>990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4FB4C2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CD5B6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D39944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7A5498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B01FC2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43C3211" w14:textId="77777777" w:rsidTr="001A0FA2">
        <w:tc>
          <w:tcPr>
            <w:tcW w:w="2269" w:type="dxa"/>
          </w:tcPr>
          <w:p w14:paraId="1633750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F1C858C" w14:textId="77777777" w:rsidR="003E6519" w:rsidRPr="004E4B64" w:rsidRDefault="00AC00C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00C5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osteosyntezy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C00C5" w:rsidRPr="004E4B64" w14:paraId="4F86818D" w14:textId="77777777" w:rsidTr="008E7D17">
        <w:tc>
          <w:tcPr>
            <w:tcW w:w="2269" w:type="dxa"/>
          </w:tcPr>
          <w:p w14:paraId="6459605C" w14:textId="77777777" w:rsidR="00AC00C5" w:rsidRPr="004E4B64" w:rsidRDefault="00AC00C5" w:rsidP="008E7D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DCB7376" w14:textId="77777777" w:rsidR="00AC00C5" w:rsidRDefault="00AC00C5" w:rsidP="008E7D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00C5">
              <w:rPr>
                <w:rFonts w:ascii="Arial" w:hAnsi="Arial" w:cs="Arial"/>
                <w:bCs/>
                <w:sz w:val="24"/>
                <w:szCs w:val="24"/>
              </w:rPr>
              <w:t>DZP-271-24/26</w:t>
            </w:r>
          </w:p>
          <w:p w14:paraId="53D28D60" w14:textId="77777777" w:rsidR="00740FE2" w:rsidRPr="004E4B64" w:rsidRDefault="00740FE2" w:rsidP="008E7D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624EAB7" w14:textId="2E416E87" w:rsidR="00890B92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C00C5" w:rsidRPr="00AC00C5">
        <w:rPr>
          <w:rFonts w:ascii="Arial" w:hAnsi="Arial" w:cs="Arial"/>
          <w:sz w:val="24"/>
          <w:szCs w:val="24"/>
        </w:rPr>
        <w:t>(</w:t>
      </w:r>
      <w:proofErr w:type="spellStart"/>
      <w:r w:rsidR="00AC00C5" w:rsidRPr="00AC00C5">
        <w:rPr>
          <w:rFonts w:ascii="Arial" w:hAnsi="Arial" w:cs="Arial"/>
          <w:sz w:val="24"/>
          <w:szCs w:val="24"/>
        </w:rPr>
        <w:t>t.j</w:t>
      </w:r>
      <w:proofErr w:type="spellEnd"/>
      <w:r w:rsidR="00AC00C5" w:rsidRPr="00AC00C5">
        <w:rPr>
          <w:rFonts w:ascii="Arial" w:hAnsi="Arial" w:cs="Arial"/>
          <w:sz w:val="24"/>
          <w:szCs w:val="24"/>
        </w:rPr>
        <w:t>. Dz. U. z 2026 r. poz. 793</w:t>
      </w:r>
      <w:r w:rsidR="00740FE2">
        <w:rPr>
          <w:rFonts w:ascii="Arial" w:hAnsi="Arial" w:cs="Arial"/>
          <w:sz w:val="24"/>
          <w:szCs w:val="24"/>
        </w:rPr>
        <w:t xml:space="preserve"> ze zm.</w:t>
      </w:r>
      <w:r w:rsidR="00AC00C5" w:rsidRPr="00AC00C5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AC00C5" w:rsidRPr="00C902DE" w14:paraId="12B3004A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14D6F49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1 zamówienia w wysokości 436 860.00 zł brutto;</w:t>
            </w:r>
          </w:p>
        </w:tc>
      </w:tr>
      <w:tr w:rsidR="00AC00C5" w:rsidRPr="00C902DE" w14:paraId="520F1408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81ED645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2 zamówienia w wysokości 119 880.00 zł brutto;</w:t>
            </w:r>
          </w:p>
        </w:tc>
      </w:tr>
      <w:tr w:rsidR="00AC00C5" w:rsidRPr="00C902DE" w14:paraId="0255ADAA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7805BFD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3 zamówienia w wysokości 128 088.00 zł brutto;</w:t>
            </w:r>
          </w:p>
        </w:tc>
      </w:tr>
      <w:tr w:rsidR="00AC00C5" w:rsidRPr="00C902DE" w14:paraId="4AE805BF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BF40171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4 zamówienia w wysokości 235 440.00 zł brutto;</w:t>
            </w:r>
          </w:p>
        </w:tc>
      </w:tr>
      <w:tr w:rsidR="00AC00C5" w:rsidRPr="00C902DE" w14:paraId="7AA2A617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2315BFC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5 zamówienia w wysokości 89 100.00 zł brutto;</w:t>
            </w:r>
          </w:p>
        </w:tc>
      </w:tr>
      <w:tr w:rsidR="00AC00C5" w:rsidRPr="00C902DE" w14:paraId="16953EF1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CCAAE80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6 zamówienia w wysokości 56 160.00 zł brutto;</w:t>
            </w:r>
          </w:p>
        </w:tc>
      </w:tr>
      <w:tr w:rsidR="00AC00C5" w:rsidRPr="00C902DE" w14:paraId="6825094E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69C603D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7 zamówienia w wysokości 32 940.00 zł brutto;</w:t>
            </w:r>
          </w:p>
        </w:tc>
      </w:tr>
      <w:tr w:rsidR="00AC00C5" w:rsidRPr="00C902DE" w14:paraId="6FAACF8C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FE2ECFE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8 zamówienia w wysokości 102 600.00 zł brutto;</w:t>
            </w:r>
          </w:p>
        </w:tc>
      </w:tr>
      <w:tr w:rsidR="00AC00C5" w:rsidRPr="00C902DE" w14:paraId="36322042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6E910B2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9 zamówienia w wysokości 179 650.00 zł brutto;</w:t>
            </w:r>
          </w:p>
        </w:tc>
      </w:tr>
      <w:tr w:rsidR="00AC00C5" w:rsidRPr="00C902DE" w14:paraId="3D533C52" w14:textId="77777777" w:rsidTr="00AC00C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C0C422B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10 zamówienia w wysokości 90 720.00 zł brutto;</w:t>
            </w:r>
          </w:p>
        </w:tc>
      </w:tr>
      <w:tr w:rsidR="00AC00C5" w:rsidRPr="00C902DE" w14:paraId="09F9BDDD" w14:textId="77777777" w:rsidTr="00AC00C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D3DE151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11 zamówienia w wysokości 164 160.00 zł brutto;</w:t>
            </w:r>
          </w:p>
        </w:tc>
      </w:tr>
      <w:tr w:rsidR="00AC00C5" w:rsidRPr="00C902DE" w14:paraId="035BDB05" w14:textId="77777777" w:rsidTr="00AC00C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CF58E2B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12 zamówienia w wysokości 12 420.00 zł brutto;</w:t>
            </w:r>
          </w:p>
        </w:tc>
      </w:tr>
      <w:tr w:rsidR="00AC00C5" w:rsidRPr="00C902DE" w14:paraId="47CF1DED" w14:textId="77777777" w:rsidTr="00AC00C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5EE08A8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32 400.00 zł brutto;</w:t>
            </w:r>
          </w:p>
        </w:tc>
      </w:tr>
      <w:tr w:rsidR="00AC00C5" w:rsidRPr="00C902DE" w14:paraId="15C8602C" w14:textId="77777777" w:rsidTr="00AC00C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FBBE18A" w14:textId="77777777" w:rsidR="00AC00C5" w:rsidRPr="00C902DE" w:rsidRDefault="00AC00C5" w:rsidP="008E7D1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C00C5">
              <w:rPr>
                <w:rFonts w:ascii="Arial" w:hAnsi="Arial" w:cs="Arial"/>
                <w:sz w:val="24"/>
                <w:szCs w:val="24"/>
              </w:rPr>
              <w:t>części 14 zamówienia w wysokości 45 360.00 zł brutto;</w:t>
            </w:r>
          </w:p>
        </w:tc>
      </w:tr>
    </w:tbl>
    <w:p w14:paraId="431E475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A36F6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F6A9D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548CF" w14:textId="77777777" w:rsidR="00100298" w:rsidRDefault="00100298">
      <w:r>
        <w:separator/>
      </w:r>
    </w:p>
  </w:endnote>
  <w:endnote w:type="continuationSeparator" w:id="0">
    <w:p w14:paraId="4F867FF1" w14:textId="77777777" w:rsidR="00100298" w:rsidRDefault="00100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5E0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800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E69A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48623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8C7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91D19F" w14:textId="77777777" w:rsidR="009F189D" w:rsidRDefault="009F189D">
    <w:pPr>
      <w:pStyle w:val="Stopka"/>
      <w:tabs>
        <w:tab w:val="clear" w:pos="4536"/>
      </w:tabs>
      <w:jc w:val="center"/>
    </w:pPr>
  </w:p>
  <w:p w14:paraId="0123B10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8AC3" w14:textId="77777777" w:rsidR="00100298" w:rsidRDefault="00100298">
      <w:r>
        <w:separator/>
      </w:r>
    </w:p>
  </w:footnote>
  <w:footnote w:type="continuationSeparator" w:id="0">
    <w:p w14:paraId="0473CE01" w14:textId="77777777" w:rsidR="00100298" w:rsidRDefault="00100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54C0" w14:textId="77777777" w:rsidR="00AC00C5" w:rsidRDefault="00AC0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D0111" w14:textId="77777777" w:rsidR="00AC00C5" w:rsidRDefault="00AC00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D84B2" w14:textId="77777777" w:rsidR="00AC00C5" w:rsidRDefault="00AC00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298"/>
    <w:rsid w:val="00007727"/>
    <w:rsid w:val="00017720"/>
    <w:rsid w:val="00035488"/>
    <w:rsid w:val="000D7F25"/>
    <w:rsid w:val="000E00E5"/>
    <w:rsid w:val="00100298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0FE2"/>
    <w:rsid w:val="00804A9B"/>
    <w:rsid w:val="00843263"/>
    <w:rsid w:val="00861E75"/>
    <w:rsid w:val="00890B92"/>
    <w:rsid w:val="009229DA"/>
    <w:rsid w:val="009D19BD"/>
    <w:rsid w:val="009F189D"/>
    <w:rsid w:val="00A47FF6"/>
    <w:rsid w:val="00A80738"/>
    <w:rsid w:val="00AC00C5"/>
    <w:rsid w:val="00BE7129"/>
    <w:rsid w:val="00C236D3"/>
    <w:rsid w:val="00C659E2"/>
    <w:rsid w:val="00C902DE"/>
    <w:rsid w:val="00C96E21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1244F"/>
  <w15:chartTrackingRefBased/>
  <w15:docId w15:val="{E3D84765-662B-4971-A840-277F3A41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2026-08-26T06:24:00Z</cp:lastPrinted>
  <dcterms:created xsi:type="dcterms:W3CDTF">2026-08-26T06:16:00Z</dcterms:created>
  <dcterms:modified xsi:type="dcterms:W3CDTF">2026-08-26T06:24:00Z</dcterms:modified>
</cp:coreProperties>
</file>