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B078C" w14:textId="3C7A7F80" w:rsidR="00EB1359" w:rsidRPr="003261E7" w:rsidRDefault="00B9656E" w:rsidP="00EB1359">
      <w:pPr>
        <w:spacing w:after="240"/>
        <w:jc w:val="right"/>
        <w:rPr>
          <w:sz w:val="22"/>
          <w:szCs w:val="22"/>
        </w:rPr>
      </w:pPr>
      <w:r w:rsidRPr="00B9656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A36821">
        <w:rPr>
          <w:sz w:val="22"/>
          <w:szCs w:val="22"/>
        </w:rPr>
        <w:t>25.08.2026 r.</w:t>
      </w:r>
    </w:p>
    <w:p w14:paraId="744D520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551FF3C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5B98F51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ABBED31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68757AE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A72BDF9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6B3D396" w14:textId="4FBD5250" w:rsidR="002461E0" w:rsidRPr="003261E7" w:rsidRDefault="00775DAE" w:rsidP="002461E0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2461E0">
        <w:rPr>
          <w:b/>
          <w:sz w:val="28"/>
          <w:szCs w:val="24"/>
        </w:rPr>
        <w:t>ÓW</w:t>
      </w:r>
      <w:r w:rsidR="002461E0">
        <w:rPr>
          <w:b/>
          <w:sz w:val="28"/>
          <w:szCs w:val="24"/>
        </w:rPr>
        <w:br/>
        <w:t>1,2,3,8,9,11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9656E" w:rsidRPr="003261E7" w14:paraId="08D11182" w14:textId="77777777" w:rsidTr="00963384">
        <w:trPr>
          <w:trHeight w:val="638"/>
        </w:trPr>
        <w:tc>
          <w:tcPr>
            <w:tcW w:w="959" w:type="dxa"/>
          </w:tcPr>
          <w:p w14:paraId="2F06CFEC" w14:textId="77777777" w:rsidR="00B9656E" w:rsidRPr="003261E7" w:rsidRDefault="00B9656E" w:rsidP="009633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363701F" w14:textId="5F32E9CE" w:rsidR="00B9656E" w:rsidRPr="003261E7" w:rsidRDefault="00B9656E" w:rsidP="009633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9656E">
              <w:rPr>
                <w:sz w:val="22"/>
                <w:szCs w:val="22"/>
              </w:rPr>
              <w:t>podstawowy</w:t>
            </w:r>
            <w:r w:rsidR="002461E0">
              <w:rPr>
                <w:sz w:val="22"/>
                <w:szCs w:val="22"/>
              </w:rPr>
              <w:t>m</w:t>
            </w:r>
            <w:r w:rsidRPr="00B9656E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461E0">
              <w:rPr>
                <w:b/>
                <w:bCs/>
                <w:i/>
                <w:iCs/>
                <w:sz w:val="22"/>
                <w:szCs w:val="22"/>
              </w:rPr>
              <w:t>Zakup i dostawa materiałów do utrzymania czystości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9656E">
              <w:rPr>
                <w:b/>
                <w:sz w:val="22"/>
                <w:szCs w:val="22"/>
              </w:rPr>
              <w:t>ZP/29/2026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7995D33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199577A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2BDB703" w14:textId="77777777" w:rsidR="00010B31" w:rsidRDefault="00EB1359" w:rsidP="002461E0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2322EA2C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8471"/>
      </w:tblGrid>
      <w:tr w:rsidR="00D44D12" w:rsidRPr="00EB1359" w14:paraId="680AC1A2" w14:textId="77777777" w:rsidTr="002461E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6C09" w14:textId="77777777" w:rsidR="00D44D12" w:rsidRPr="00EB1359" w:rsidRDefault="00D44D12" w:rsidP="002461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44C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6723FE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2461E0" w:rsidRPr="00EB1359" w14:paraId="21DE01BD" w14:textId="77777777" w:rsidTr="002461E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38BD" w14:textId="5CF566BB" w:rsidR="002461E0" w:rsidRPr="00B9656E" w:rsidRDefault="002461E0" w:rsidP="009633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284F" w14:textId="77777777" w:rsidR="002461E0" w:rsidRPr="00EB1359" w:rsidRDefault="002461E0" w:rsidP="002461E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9656E">
              <w:rPr>
                <w:b/>
                <w:sz w:val="22"/>
                <w:szCs w:val="22"/>
              </w:rPr>
              <w:t>Pakiet 1 - Worki foliowe</w:t>
            </w:r>
          </w:p>
          <w:p w14:paraId="380D39AA" w14:textId="77777777" w:rsidR="002461E0" w:rsidRPr="002461E0" w:rsidRDefault="002461E0" w:rsidP="002461E0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2461E0">
              <w:rPr>
                <w:b/>
                <w:bCs/>
                <w:u w:val="single"/>
              </w:rPr>
              <w:t>Uzasadnienie prawne:</w:t>
            </w:r>
          </w:p>
          <w:p w14:paraId="6E69F5DD" w14:textId="7A0D8FF1" w:rsidR="002461E0" w:rsidRPr="002461E0" w:rsidRDefault="002461E0" w:rsidP="002461E0">
            <w:pPr>
              <w:spacing w:after="40" w:line="276" w:lineRule="auto"/>
              <w:jc w:val="both"/>
            </w:pPr>
            <w:r w:rsidRPr="002461E0">
              <w:t>Art. 255 pkt 2 ustawy Pzp - wszystkie złożone wnioski o dopuszczenie do udziału w postępowaniu albo oferty podlegały odrzuceniu</w:t>
            </w:r>
          </w:p>
          <w:p w14:paraId="720A0795" w14:textId="77777777" w:rsidR="002461E0" w:rsidRPr="002461E0" w:rsidRDefault="002461E0" w:rsidP="002461E0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2461E0">
              <w:rPr>
                <w:b/>
                <w:bCs/>
                <w:u w:val="single"/>
              </w:rPr>
              <w:t>Uzasadnienie faktyczne:</w:t>
            </w:r>
          </w:p>
          <w:p w14:paraId="7599A1B8" w14:textId="05D1D957" w:rsidR="002461E0" w:rsidRPr="00B9656E" w:rsidRDefault="002461E0" w:rsidP="002461E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461E0">
              <w:t>Art. 255 pkt 2 ustawy Pzp - wszystkie złożone oferty zostały odrzucone na podstawie Art. 226 ust. 1 pkt 2 lit. c ustawy Pzp oraz na podstawie Art. 226 ust. 1 pkt 12 ustawy Pzp.</w:t>
            </w:r>
          </w:p>
        </w:tc>
      </w:tr>
      <w:tr w:rsidR="00B9656E" w:rsidRPr="00EB1359" w14:paraId="281F9B7B" w14:textId="77777777" w:rsidTr="002461E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4495" w14:textId="77777777" w:rsidR="00B9656E" w:rsidRPr="00710915" w:rsidRDefault="00B9656E" w:rsidP="009633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9656E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F514" w14:textId="77777777" w:rsidR="00B9656E" w:rsidRPr="00EB1359" w:rsidRDefault="00B9656E" w:rsidP="009633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9656E">
              <w:rPr>
                <w:b/>
                <w:sz w:val="22"/>
                <w:szCs w:val="22"/>
              </w:rPr>
              <w:t>Pakiet 2 - Sprzęt gospodarczy</w:t>
            </w:r>
          </w:p>
          <w:p w14:paraId="0B78B7F1" w14:textId="77777777" w:rsidR="00B9656E" w:rsidRPr="002461E0" w:rsidRDefault="00B9656E" w:rsidP="00963384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2461E0">
              <w:rPr>
                <w:b/>
                <w:bCs/>
                <w:u w:val="single"/>
              </w:rPr>
              <w:t>Uzasadnienie prawne:</w:t>
            </w:r>
          </w:p>
          <w:p w14:paraId="31354A74" w14:textId="64D812F9" w:rsidR="00B9656E" w:rsidRPr="002461E0" w:rsidRDefault="002461E0" w:rsidP="00963384">
            <w:pPr>
              <w:spacing w:after="40" w:line="276" w:lineRule="auto"/>
              <w:jc w:val="both"/>
            </w:pPr>
            <w:r w:rsidRPr="002461E0">
              <w:t xml:space="preserve">Art. 255 pkt 1 ustawy Pzp - </w:t>
            </w:r>
            <w:r w:rsidR="00B9656E" w:rsidRPr="002461E0">
              <w:t>nie złożono żadnego wniosku o dopuszczenie do udziału w postępowaniu albo żadnej oferty</w:t>
            </w:r>
          </w:p>
          <w:p w14:paraId="64761CEE" w14:textId="77777777" w:rsidR="00B9656E" w:rsidRPr="002461E0" w:rsidRDefault="00B9656E" w:rsidP="00963384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2461E0">
              <w:rPr>
                <w:b/>
                <w:bCs/>
                <w:u w:val="single"/>
              </w:rPr>
              <w:t>Uzasadnienie faktyczne:</w:t>
            </w:r>
          </w:p>
          <w:p w14:paraId="2240B9AB" w14:textId="6F44DE54" w:rsidR="00B9656E" w:rsidRPr="00EB1359" w:rsidRDefault="00B9656E" w:rsidP="009633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461E0">
              <w:t xml:space="preserve">Art. 255 pkt 1 ustawy Pzp - nie złożono żadnej oferty. W postępowaniu nie wpłynęła żadna oferta </w:t>
            </w:r>
            <w:r w:rsidR="002461E0">
              <w:br/>
            </w:r>
            <w:r w:rsidRPr="002461E0">
              <w:t>w terminie przewidzianym na składanie ofert, tj. do dnia 10.07.2026r. do godziny 11:00.</w:t>
            </w:r>
          </w:p>
        </w:tc>
      </w:tr>
      <w:tr w:rsidR="00B9656E" w:rsidRPr="00EB1359" w14:paraId="109BD195" w14:textId="77777777" w:rsidTr="002461E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86AA" w14:textId="77777777" w:rsidR="00B9656E" w:rsidRPr="00710915" w:rsidRDefault="00B9656E" w:rsidP="009633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9656E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FE74" w14:textId="77777777" w:rsidR="00B9656E" w:rsidRPr="00EB1359" w:rsidRDefault="00B9656E" w:rsidP="009633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9656E">
              <w:rPr>
                <w:b/>
                <w:sz w:val="22"/>
                <w:szCs w:val="22"/>
              </w:rPr>
              <w:t>Pakiet 3 - Mydło i inne produkty</w:t>
            </w:r>
          </w:p>
          <w:p w14:paraId="42BC61B0" w14:textId="77777777" w:rsidR="00B9656E" w:rsidRPr="002461E0" w:rsidRDefault="00B9656E" w:rsidP="00963384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2461E0">
              <w:rPr>
                <w:b/>
                <w:bCs/>
                <w:u w:val="single"/>
              </w:rPr>
              <w:t>Uzasadnienie prawne:</w:t>
            </w:r>
          </w:p>
          <w:p w14:paraId="4FFC6398" w14:textId="01FEE40F" w:rsidR="00B9656E" w:rsidRPr="002461E0" w:rsidRDefault="002461E0" w:rsidP="00963384">
            <w:pPr>
              <w:spacing w:after="40" w:line="276" w:lineRule="auto"/>
              <w:jc w:val="both"/>
            </w:pPr>
            <w:r w:rsidRPr="002461E0">
              <w:t xml:space="preserve">Art. 255 pkt 1 ustawy Pzp - </w:t>
            </w:r>
            <w:r w:rsidR="00B9656E" w:rsidRPr="002461E0">
              <w:t>nie złożono żadnego wniosku o dopuszczenie do udziału w postępowaniu albo żadnej oferty</w:t>
            </w:r>
          </w:p>
          <w:p w14:paraId="2085A313" w14:textId="77777777" w:rsidR="00B9656E" w:rsidRPr="002461E0" w:rsidRDefault="00B9656E" w:rsidP="00963384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2461E0">
              <w:rPr>
                <w:b/>
                <w:bCs/>
                <w:u w:val="single"/>
              </w:rPr>
              <w:t>Uzasadnienie faktyczne:</w:t>
            </w:r>
          </w:p>
          <w:p w14:paraId="41CDD61C" w14:textId="6F3D6B9C" w:rsidR="00B9656E" w:rsidRPr="00EB1359" w:rsidRDefault="00B9656E" w:rsidP="009633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461E0">
              <w:t xml:space="preserve">Art. 255 pkt 1 ustawy Pzp - nie złożono żadnej oferty. W postępowaniu nie wpłynęła żadna oferta </w:t>
            </w:r>
            <w:r w:rsidR="002461E0">
              <w:br/>
            </w:r>
            <w:r w:rsidRPr="002461E0">
              <w:t>w terminie przewidzianym na składanie ofert, tj. do dnia 10.07.2026r. do godziny 11:00.</w:t>
            </w:r>
          </w:p>
        </w:tc>
      </w:tr>
      <w:tr w:rsidR="00B9656E" w:rsidRPr="00EB1359" w14:paraId="63BDE5E2" w14:textId="77777777" w:rsidTr="002461E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F9B3" w14:textId="77777777" w:rsidR="00B9656E" w:rsidRPr="00710915" w:rsidRDefault="00B9656E" w:rsidP="009633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9656E">
              <w:rPr>
                <w:b/>
                <w:bCs/>
                <w:sz w:val="22"/>
                <w:szCs w:val="22"/>
              </w:rPr>
              <w:lastRenderedPageBreak/>
              <w:t>8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2730" w14:textId="77777777" w:rsidR="00B9656E" w:rsidRPr="00EB1359" w:rsidRDefault="00B9656E" w:rsidP="009633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9656E">
              <w:rPr>
                <w:b/>
                <w:sz w:val="22"/>
                <w:szCs w:val="22"/>
              </w:rPr>
              <w:t>Pakiet 8 - Ręczniki jednorazowe wysokochłonne do higieny pacjenta</w:t>
            </w:r>
          </w:p>
          <w:p w14:paraId="509F2A23" w14:textId="77777777" w:rsidR="00B9656E" w:rsidRPr="002461E0" w:rsidRDefault="00B9656E" w:rsidP="00963384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2461E0">
              <w:rPr>
                <w:b/>
                <w:bCs/>
                <w:u w:val="single"/>
              </w:rPr>
              <w:t>Uzasadnienie prawne:</w:t>
            </w:r>
          </w:p>
          <w:p w14:paraId="0520686B" w14:textId="373FD9F1" w:rsidR="00B9656E" w:rsidRPr="002461E0" w:rsidRDefault="002461E0" w:rsidP="00963384">
            <w:pPr>
              <w:spacing w:after="40" w:line="276" w:lineRule="auto"/>
              <w:jc w:val="both"/>
            </w:pPr>
            <w:r w:rsidRPr="002461E0">
              <w:t xml:space="preserve">Art. 255 pkt 1 ustawy Pzp - </w:t>
            </w:r>
            <w:r w:rsidR="00B9656E" w:rsidRPr="002461E0">
              <w:t>nie złożono żadnego wniosku o dopuszczenie do udziału w postępowaniu albo żadnej oferty</w:t>
            </w:r>
          </w:p>
          <w:p w14:paraId="47529355" w14:textId="77777777" w:rsidR="00B9656E" w:rsidRPr="002461E0" w:rsidRDefault="00B9656E" w:rsidP="00963384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2461E0">
              <w:rPr>
                <w:b/>
                <w:bCs/>
                <w:u w:val="single"/>
              </w:rPr>
              <w:t>Uzasadnienie faktyczne:</w:t>
            </w:r>
          </w:p>
          <w:p w14:paraId="45EB0223" w14:textId="6E050344" w:rsidR="00B9656E" w:rsidRPr="00EB1359" w:rsidRDefault="00B9656E" w:rsidP="009633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461E0">
              <w:t xml:space="preserve">Art. 255 pkt 1 ustawy Pzp - nie złożono żadnej oferty. W postępowaniu nie wpłynęła żadna oferta </w:t>
            </w:r>
            <w:r w:rsidR="002461E0">
              <w:br/>
            </w:r>
            <w:r w:rsidRPr="002461E0">
              <w:t>w terminie przewidzianym na składanie ofert, tj. do dnia 10.07.2026r. do godziny 11:00.</w:t>
            </w:r>
          </w:p>
        </w:tc>
      </w:tr>
      <w:tr w:rsidR="00B9656E" w:rsidRPr="00EB1359" w14:paraId="47488B37" w14:textId="77777777" w:rsidTr="002461E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01E5" w14:textId="77777777" w:rsidR="00B9656E" w:rsidRPr="00710915" w:rsidRDefault="00B9656E" w:rsidP="009633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9656E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6C28" w14:textId="77777777" w:rsidR="00B9656E" w:rsidRPr="00EB1359" w:rsidRDefault="00B9656E" w:rsidP="009633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9656E">
              <w:rPr>
                <w:b/>
                <w:sz w:val="22"/>
                <w:szCs w:val="22"/>
              </w:rPr>
              <w:t>Pakiet 9 - Preparaty do ochrony skóry</w:t>
            </w:r>
          </w:p>
          <w:p w14:paraId="1B541CB1" w14:textId="77777777" w:rsidR="00B9656E" w:rsidRPr="002461E0" w:rsidRDefault="00B9656E" w:rsidP="00963384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2461E0">
              <w:rPr>
                <w:b/>
                <w:bCs/>
                <w:u w:val="single"/>
              </w:rPr>
              <w:t>Uzasadnienie prawne:</w:t>
            </w:r>
          </w:p>
          <w:p w14:paraId="04DD63D5" w14:textId="7886975B" w:rsidR="00B9656E" w:rsidRPr="002461E0" w:rsidRDefault="002461E0" w:rsidP="00963384">
            <w:pPr>
              <w:spacing w:after="40" w:line="276" w:lineRule="auto"/>
              <w:jc w:val="both"/>
            </w:pPr>
            <w:r w:rsidRPr="002461E0">
              <w:t xml:space="preserve">Art. 255 pkt 1 ustawy Pzp - </w:t>
            </w:r>
            <w:r w:rsidR="00B9656E" w:rsidRPr="002461E0">
              <w:t>nie złożono żadnego wniosku o dopuszczenie do udziału w postępowaniu albo żadnej oferty</w:t>
            </w:r>
          </w:p>
          <w:p w14:paraId="3C4B9854" w14:textId="77777777" w:rsidR="00B9656E" w:rsidRPr="002461E0" w:rsidRDefault="00B9656E" w:rsidP="00963384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2461E0">
              <w:rPr>
                <w:b/>
                <w:bCs/>
                <w:u w:val="single"/>
              </w:rPr>
              <w:t>Uzasadnienie faktyczne:</w:t>
            </w:r>
          </w:p>
          <w:p w14:paraId="3B1F9FF7" w14:textId="2C3CC24E" w:rsidR="00B9656E" w:rsidRPr="00EB1359" w:rsidRDefault="00B9656E" w:rsidP="009633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461E0">
              <w:t xml:space="preserve">Art. 255 pkt 1 ustawy Pzp - nie złożono żadnej oferty. W postępowaniu nie wpłynęła żadna oferta </w:t>
            </w:r>
            <w:r w:rsidR="002461E0">
              <w:br/>
            </w:r>
            <w:r w:rsidRPr="002461E0">
              <w:t>w terminie przewidzianym na składanie ofert, tj. do dnia 10.07.2026r. do godziny 11:00.</w:t>
            </w:r>
          </w:p>
        </w:tc>
      </w:tr>
      <w:tr w:rsidR="00B9656E" w:rsidRPr="00EB1359" w14:paraId="138BB815" w14:textId="77777777" w:rsidTr="002461E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9792" w14:textId="77777777" w:rsidR="00B9656E" w:rsidRPr="00710915" w:rsidRDefault="00B9656E" w:rsidP="009633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9656E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86AB" w14:textId="77777777" w:rsidR="00B9656E" w:rsidRPr="00EB1359" w:rsidRDefault="00B9656E" w:rsidP="009633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9656E">
              <w:rPr>
                <w:b/>
                <w:sz w:val="22"/>
                <w:szCs w:val="22"/>
              </w:rPr>
              <w:t>Pakiet 11 - Środki czystości</w:t>
            </w:r>
          </w:p>
          <w:p w14:paraId="7C6B24A9" w14:textId="77777777" w:rsidR="00B9656E" w:rsidRPr="002461E0" w:rsidRDefault="00B9656E" w:rsidP="00963384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2461E0">
              <w:rPr>
                <w:b/>
                <w:bCs/>
                <w:u w:val="single"/>
              </w:rPr>
              <w:t>Uzasadnienie prawne:</w:t>
            </w:r>
          </w:p>
          <w:p w14:paraId="356A5FBB" w14:textId="34A3DA7F" w:rsidR="00B9656E" w:rsidRPr="002461E0" w:rsidRDefault="002461E0" w:rsidP="00963384">
            <w:pPr>
              <w:spacing w:after="40" w:line="276" w:lineRule="auto"/>
              <w:jc w:val="both"/>
            </w:pPr>
            <w:r w:rsidRPr="002461E0">
              <w:t xml:space="preserve">Art. 255 pkt 1 ustawy Pzp - </w:t>
            </w:r>
            <w:r w:rsidR="00B9656E" w:rsidRPr="002461E0">
              <w:t>nie złożono żadnego wniosku o dopuszczenie do udziału w postępowaniu albo żadnej oferty</w:t>
            </w:r>
          </w:p>
          <w:p w14:paraId="4CE757FC" w14:textId="77777777" w:rsidR="00B9656E" w:rsidRPr="002461E0" w:rsidRDefault="00B9656E" w:rsidP="00963384">
            <w:pPr>
              <w:spacing w:line="276" w:lineRule="auto"/>
              <w:jc w:val="both"/>
              <w:rPr>
                <w:b/>
                <w:bCs/>
                <w:u w:val="single"/>
              </w:rPr>
            </w:pPr>
            <w:r w:rsidRPr="002461E0">
              <w:rPr>
                <w:b/>
                <w:bCs/>
                <w:u w:val="single"/>
              </w:rPr>
              <w:t>Uzasadnienie faktyczne:</w:t>
            </w:r>
          </w:p>
          <w:p w14:paraId="62272A39" w14:textId="6E85A607" w:rsidR="00B9656E" w:rsidRPr="00EB1359" w:rsidRDefault="00B9656E" w:rsidP="009633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461E0">
              <w:t xml:space="preserve">Art. 255 pkt 1 ustawy Pzp - nie złożono żadnej oferty. W postępowaniu nie wpłynęła żadna oferta </w:t>
            </w:r>
            <w:r w:rsidR="002461E0">
              <w:br/>
            </w:r>
            <w:r w:rsidRPr="002461E0">
              <w:t>w terminie przewidzianym na składanie ofert, tj. do dnia 10.07.2026r. do godziny 11:00.</w:t>
            </w:r>
          </w:p>
        </w:tc>
      </w:tr>
    </w:tbl>
    <w:p w14:paraId="7560F211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440D5" w14:textId="77777777" w:rsidR="00B9656E" w:rsidRDefault="00B9656E" w:rsidP="00B9656E">
      <w:r>
        <w:separator/>
      </w:r>
    </w:p>
  </w:endnote>
  <w:endnote w:type="continuationSeparator" w:id="0">
    <w:p w14:paraId="13593EF2" w14:textId="77777777" w:rsidR="00B9656E" w:rsidRDefault="00B9656E" w:rsidP="00B96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3CC19" w14:textId="77777777" w:rsidR="00B9656E" w:rsidRDefault="00B965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FAD46" w14:textId="77777777" w:rsidR="00B9656E" w:rsidRDefault="00B9656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97E34" w14:textId="77777777" w:rsidR="00B9656E" w:rsidRDefault="00B965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01A81" w14:textId="77777777" w:rsidR="00B9656E" w:rsidRDefault="00B9656E" w:rsidP="00B9656E">
      <w:r>
        <w:separator/>
      </w:r>
    </w:p>
  </w:footnote>
  <w:footnote w:type="continuationSeparator" w:id="0">
    <w:p w14:paraId="73E956F1" w14:textId="77777777" w:rsidR="00B9656E" w:rsidRDefault="00B9656E" w:rsidP="00B96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B202F" w14:textId="77777777" w:rsidR="00B9656E" w:rsidRDefault="00B965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79028" w14:textId="77777777" w:rsidR="00B9656E" w:rsidRDefault="00B96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7BA8" w14:textId="77777777" w:rsidR="00B9656E" w:rsidRDefault="00B965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5A47"/>
    <w:rsid w:val="00010B31"/>
    <w:rsid w:val="00104963"/>
    <w:rsid w:val="00150F65"/>
    <w:rsid w:val="001A4AFD"/>
    <w:rsid w:val="002461E0"/>
    <w:rsid w:val="00775DAE"/>
    <w:rsid w:val="00795A47"/>
    <w:rsid w:val="00823326"/>
    <w:rsid w:val="00856A3E"/>
    <w:rsid w:val="00894412"/>
    <w:rsid w:val="009462DF"/>
    <w:rsid w:val="009500EB"/>
    <w:rsid w:val="00993EFC"/>
    <w:rsid w:val="00A36821"/>
    <w:rsid w:val="00AB3E72"/>
    <w:rsid w:val="00AC1A4B"/>
    <w:rsid w:val="00B9656E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4BBBE5"/>
  <w15:chartTrackingRefBased/>
  <w15:docId w15:val="{54564271-25FB-476F-9437-D864708ED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B965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65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465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2026-08-20T09:37:00Z</dcterms:created>
  <dcterms:modified xsi:type="dcterms:W3CDTF">2026-08-25T12:11:00Z</dcterms:modified>
</cp:coreProperties>
</file>